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497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75"/>
        <w:gridCol w:w="11254"/>
      </w:tblGrid>
      <w:tr w:rsidR="00DA018B" w:rsidRPr="00846B76" w14:paraId="21EC19B3" w14:textId="77777777" w:rsidTr="00BF72E1">
        <w:tc>
          <w:tcPr>
            <w:tcW w:w="714" w:type="pct"/>
            <w:vAlign w:val="bottom"/>
          </w:tcPr>
          <w:p w14:paraId="0BFE5D36" w14:textId="77777777" w:rsidR="00DA018B" w:rsidRDefault="00BF72E1" w:rsidP="00DA018B">
            <w:r>
              <w:rPr>
                <w:lang w:val="bg-BG"/>
              </w:rPr>
              <w:t>Организатор/и:</w:t>
            </w:r>
          </w:p>
        </w:tc>
        <w:tc>
          <w:tcPr>
            <w:tcW w:w="4286" w:type="pct"/>
            <w:tcBorders>
              <w:bottom w:val="single" w:sz="4" w:space="0" w:color="auto"/>
            </w:tcBorders>
          </w:tcPr>
          <w:p w14:paraId="384AA015" w14:textId="2CC9253A" w:rsidR="00DA018B" w:rsidRPr="00D863E9" w:rsidRDefault="00D863E9" w:rsidP="00DA018B">
            <w:pPr>
              <w:rPr>
                <w:lang w:val="bg-BG"/>
              </w:rPr>
            </w:pPr>
            <w:r>
              <w:rPr>
                <w:lang w:val="bg-BG"/>
              </w:rPr>
              <w:t>Сара Маринова</w:t>
            </w:r>
          </w:p>
        </w:tc>
      </w:tr>
    </w:tbl>
    <w:p w14:paraId="79A2BA38" w14:textId="77777777" w:rsidR="00DA018B" w:rsidRPr="00DA018B" w:rsidRDefault="00DA018B" w:rsidP="00DA018B">
      <w:pPr>
        <w:pStyle w:val="NoSpacing"/>
        <w:spacing w:after="0"/>
        <w:rPr>
          <w:sz w:val="4"/>
          <w:szCs w:val="12"/>
        </w:rPr>
      </w:pPr>
    </w:p>
    <w:tbl>
      <w:tblPr>
        <w:tblStyle w:val="TableGrid"/>
        <w:tblW w:w="496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42"/>
        <w:gridCol w:w="5772"/>
        <w:gridCol w:w="461"/>
        <w:gridCol w:w="1248"/>
        <w:gridCol w:w="4183"/>
      </w:tblGrid>
      <w:tr w:rsidR="00003B30" w:rsidRPr="00FC5D5A" w14:paraId="639A175F" w14:textId="77777777" w:rsidTr="00FC5D5A">
        <w:tc>
          <w:tcPr>
            <w:tcW w:w="550" w:type="pct"/>
            <w:vAlign w:val="bottom"/>
          </w:tcPr>
          <w:p w14:paraId="72CF0082" w14:textId="77777777" w:rsidR="00003B30" w:rsidRPr="00AC2926" w:rsidRDefault="00BF72E1" w:rsidP="00562601">
            <w:r>
              <w:rPr>
                <w:lang w:val="bg-BG"/>
              </w:rPr>
              <w:t>Телефон</w:t>
            </w:r>
            <w:r w:rsidR="00253349">
              <w:rPr>
                <w:lang w:val="bg-BG"/>
              </w:rPr>
              <w:t>/и</w:t>
            </w:r>
            <w:r w:rsidR="00982FFF">
              <w:rPr>
                <w:lang w:val="bg-BG"/>
              </w:rPr>
              <w:t>:</w:t>
            </w:r>
          </w:p>
        </w:tc>
        <w:tc>
          <w:tcPr>
            <w:tcW w:w="2202" w:type="pct"/>
            <w:tcBorders>
              <w:bottom w:val="single" w:sz="4" w:space="0" w:color="auto"/>
            </w:tcBorders>
          </w:tcPr>
          <w:p w14:paraId="0A537956" w14:textId="682E5D4A" w:rsidR="00003B30" w:rsidRPr="00846B76" w:rsidRDefault="00D863E9" w:rsidP="00562601">
            <w:r w:rsidRPr="00D863E9">
              <w:rPr>
                <w:rFonts w:ascii="Calibri" w:eastAsia="Calibri" w:hAnsi="Calibri" w:cs="Calibri"/>
                <w:sz w:val="22"/>
                <w:szCs w:val="22"/>
              </w:rPr>
              <w:t>0885100447</w:t>
            </w:r>
          </w:p>
        </w:tc>
        <w:tc>
          <w:tcPr>
            <w:tcW w:w="176" w:type="pct"/>
          </w:tcPr>
          <w:p w14:paraId="3F628054" w14:textId="77777777" w:rsidR="00003B30" w:rsidRPr="00846B76" w:rsidRDefault="00003B30" w:rsidP="00562601"/>
        </w:tc>
        <w:tc>
          <w:tcPr>
            <w:tcW w:w="476" w:type="pct"/>
          </w:tcPr>
          <w:p w14:paraId="40E1F72C" w14:textId="77777777" w:rsidR="00003B30" w:rsidRPr="00846B76" w:rsidRDefault="00BF72E1" w:rsidP="00562601">
            <w:r>
              <w:rPr>
                <w:lang w:val="bg-BG"/>
              </w:rPr>
              <w:t>Имейл</w:t>
            </w:r>
            <w:r w:rsidR="00253349">
              <w:rPr>
                <w:lang w:val="bg-BG"/>
              </w:rPr>
              <w:t>/и</w:t>
            </w:r>
            <w:r>
              <w:rPr>
                <w:lang w:val="bg-BG"/>
              </w:rPr>
              <w:t>: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14:paraId="37D438F6" w14:textId="1817ABB8" w:rsidR="00003B30" w:rsidRPr="00D863E9" w:rsidRDefault="00D863E9" w:rsidP="00562601">
            <w:pPr>
              <w:rPr>
                <w:lang w:val="es-ES"/>
              </w:rPr>
            </w:pPr>
            <w:r>
              <w:rPr>
                <w:lang w:val="es-ES"/>
              </w:rPr>
              <w:t>saramarinova9</w:t>
            </w:r>
            <w:r>
              <w:t>@g</w:t>
            </w:r>
            <w:r>
              <w:rPr>
                <w:lang w:val="es-ES"/>
              </w:rPr>
              <w:t>mail.com</w:t>
            </w:r>
          </w:p>
        </w:tc>
      </w:tr>
    </w:tbl>
    <w:p w14:paraId="297F87D5" w14:textId="77777777" w:rsidR="00806FF3" w:rsidRPr="00FC5D5A" w:rsidRDefault="00806FF3" w:rsidP="00562601">
      <w:pPr>
        <w:pStyle w:val="NoSpacing"/>
      </w:pPr>
    </w:p>
    <w:tbl>
      <w:tblPr>
        <w:tblpPr w:leftFromText="180" w:rightFromText="180" w:vertAnchor="text" w:tblpY="1"/>
        <w:tblOverlap w:val="never"/>
        <w:tblW w:w="4978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016"/>
        <w:gridCol w:w="1445"/>
        <w:gridCol w:w="867"/>
        <w:gridCol w:w="1589"/>
        <w:gridCol w:w="1586"/>
        <w:gridCol w:w="867"/>
        <w:gridCol w:w="2456"/>
        <w:gridCol w:w="2306"/>
      </w:tblGrid>
      <w:tr w:rsidR="00A858EF" w:rsidRPr="002B69B4" w14:paraId="69FC495F" w14:textId="77777777" w:rsidTr="00A858EF">
        <w:trPr>
          <w:trHeight w:val="626"/>
        </w:trPr>
        <w:tc>
          <w:tcPr>
            <w:tcW w:w="76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C8AB492" w14:textId="77777777" w:rsidR="00A858EF" w:rsidRPr="002B69B4" w:rsidRDefault="00A858EF" w:rsidP="00A858EF">
            <w:pPr>
              <w:pStyle w:val="TableHeaders"/>
            </w:pPr>
            <w:r>
              <w:rPr>
                <w:lang w:val="bg-BG"/>
              </w:rPr>
              <w:t>СПОРТ</w:t>
            </w:r>
            <w:r>
              <w:t xml:space="preserve"> </w:t>
            </w:r>
          </w:p>
        </w:tc>
        <w:tc>
          <w:tcPr>
            <w:tcW w:w="55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03E15BD" w14:textId="77777777" w:rsidR="00A858EF" w:rsidRPr="002B69B4" w:rsidRDefault="00A858EF" w:rsidP="00A858EF">
            <w:pPr>
              <w:pStyle w:val="TableHeaders"/>
            </w:pPr>
            <w:r>
              <w:rPr>
                <w:lang w:val="bg-BG"/>
              </w:rPr>
              <w:t>Дата</w:t>
            </w:r>
            <w:r>
              <w:t xml:space="preserve"> </w:t>
            </w:r>
          </w:p>
        </w:tc>
        <w:tc>
          <w:tcPr>
            <w:tcW w:w="33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38D4BF30" w14:textId="77777777" w:rsidR="00A858EF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Час</w:t>
            </w:r>
          </w:p>
        </w:tc>
        <w:tc>
          <w:tcPr>
            <w:tcW w:w="605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0C946801" w14:textId="2B61835E" w:rsidR="00A858EF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Класове/</w:t>
            </w:r>
          </w:p>
          <w:p w14:paraId="54B771DF" w14:textId="1D7780C9" w:rsidR="00A858EF" w:rsidRPr="002B69B4" w:rsidRDefault="00A858EF" w:rsidP="00A858EF">
            <w:pPr>
              <w:pStyle w:val="TableHeaders"/>
            </w:pPr>
            <w:r>
              <w:rPr>
                <w:lang w:val="bg-BG"/>
              </w:rPr>
              <w:t>възрасти</w:t>
            </w:r>
            <w:r>
              <w:t xml:space="preserve"> </w:t>
            </w:r>
          </w:p>
        </w:tc>
        <w:tc>
          <w:tcPr>
            <w:tcW w:w="60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C986542" w14:textId="77777777" w:rsidR="00A858EF" w:rsidRPr="00253349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Пол</w:t>
            </w:r>
          </w:p>
        </w:tc>
        <w:tc>
          <w:tcPr>
            <w:tcW w:w="33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</w:tcPr>
          <w:p w14:paraId="64D74050" w14:textId="5DC7AB3B" w:rsidR="00A858EF" w:rsidRPr="00A858EF" w:rsidRDefault="00A858EF" w:rsidP="00A858EF">
            <w:pPr>
              <w:jc w:val="center"/>
              <w:rPr>
                <w:b/>
                <w:bCs/>
                <w:lang w:val="bg-BG"/>
              </w:rPr>
            </w:pPr>
            <w:r w:rsidRPr="00A858EF">
              <w:rPr>
                <w:b/>
                <w:bCs/>
              </w:rPr>
              <w:t>Група</w:t>
            </w:r>
          </w:p>
        </w:tc>
        <w:tc>
          <w:tcPr>
            <w:tcW w:w="935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D716860" w14:textId="4B610A5C" w:rsidR="00A858EF" w:rsidRPr="00BF72E1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Място на провеждане</w:t>
            </w:r>
          </w:p>
        </w:tc>
        <w:tc>
          <w:tcPr>
            <w:tcW w:w="87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22BDE4B9" w14:textId="5FAC8FB4" w:rsidR="00A858EF" w:rsidRPr="00BF72E1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Коментари</w:t>
            </w:r>
          </w:p>
        </w:tc>
      </w:tr>
      <w:tr w:rsidR="001665D0" w:rsidRPr="001801E9" w14:paraId="15C7D4FF" w14:textId="77777777" w:rsidTr="00A858EF">
        <w:tc>
          <w:tcPr>
            <w:tcW w:w="76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97BC3F" w14:textId="0FB8B6D6" w:rsidR="001665D0" w:rsidRPr="00B5327E" w:rsidRDefault="001665D0" w:rsidP="00B5327E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>ФУТБОЛ</w:t>
            </w:r>
          </w:p>
        </w:tc>
        <w:tc>
          <w:tcPr>
            <w:tcW w:w="55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1D8497" w14:textId="076D85F5" w:rsidR="001665D0" w:rsidRPr="00B5327E" w:rsidRDefault="001665D0" w:rsidP="00B5327E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>09.04</w:t>
            </w:r>
          </w:p>
        </w:tc>
        <w:tc>
          <w:tcPr>
            <w:tcW w:w="33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748E89" w14:textId="3C4AF760" w:rsidR="001665D0" w:rsidRPr="00B5327E" w:rsidRDefault="001665D0" w:rsidP="00B5327E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lang w:val="bg-BG"/>
              </w:rPr>
            </w:pPr>
            <w:r>
              <w:rPr>
                <w:rFonts w:ascii="Calibri" w:eastAsia="Calibri" w:hAnsi="Calibri" w:cs="Calibri"/>
              </w:rPr>
              <w:t>9</w:t>
            </w:r>
            <w:r>
              <w:rPr>
                <w:rFonts w:ascii="Calibri" w:eastAsia="Calibri" w:hAnsi="Calibri" w:cs="Calibri"/>
                <w:sz w:val="22"/>
              </w:rPr>
              <w:t>:00</w:t>
            </w:r>
          </w:p>
        </w:tc>
        <w:tc>
          <w:tcPr>
            <w:tcW w:w="60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8D1D5E" w14:textId="4E49FCA1" w:rsidR="001665D0" w:rsidRPr="00B5327E" w:rsidRDefault="001665D0" w:rsidP="00B5327E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11-12 </w:t>
            </w:r>
          </w:p>
        </w:tc>
        <w:tc>
          <w:tcPr>
            <w:tcW w:w="60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ACAC3C" w14:textId="5B9758E5" w:rsidR="001665D0" w:rsidRPr="0055597E" w:rsidRDefault="001665D0" w:rsidP="00A858EF">
            <w:pPr>
              <w:rPr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>М</w:t>
            </w:r>
            <w:r w:rsidR="0055597E">
              <w:rPr>
                <w:rFonts w:ascii="Calibri" w:eastAsia="Calibri" w:hAnsi="Calibri" w:cs="Calibri"/>
                <w:sz w:val="22"/>
                <w:lang w:val="bg-BG"/>
              </w:rPr>
              <w:t>омчета</w:t>
            </w:r>
          </w:p>
        </w:tc>
        <w:tc>
          <w:tcPr>
            <w:tcW w:w="33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D218B1" w14:textId="1D58063E" w:rsidR="001665D0" w:rsidRPr="009507FF" w:rsidRDefault="001665D0" w:rsidP="0055597E">
            <w:pPr>
              <w:jc w:val="center"/>
              <w:rPr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>4</w:t>
            </w:r>
          </w:p>
        </w:tc>
        <w:tc>
          <w:tcPr>
            <w:tcW w:w="93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587B33" w14:textId="2B1E8E68" w:rsidR="001665D0" w:rsidRPr="00B5327E" w:rsidRDefault="001665D0" w:rsidP="00B5327E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НСА</w:t>
            </w:r>
          </w:p>
        </w:tc>
        <w:tc>
          <w:tcPr>
            <w:tcW w:w="87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7B21AE" w14:textId="16CF03FF" w:rsidR="001665D0" w:rsidRPr="001801E9" w:rsidRDefault="001665D0" w:rsidP="00A858EF">
            <w:pPr>
              <w:rPr>
                <w:lang w:val="bg-BG"/>
              </w:rPr>
            </w:pPr>
          </w:p>
        </w:tc>
      </w:tr>
      <w:tr w:rsidR="00B5327E" w:rsidRPr="00CD2B99" w14:paraId="670672DB" w14:textId="77777777" w:rsidTr="00A858EF">
        <w:tc>
          <w:tcPr>
            <w:tcW w:w="76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F48233" w14:textId="77777777" w:rsidR="00B5327E" w:rsidRDefault="00B532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55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33C435" w14:textId="64DB3C5B" w:rsidR="00B5327E" w:rsidRPr="00B5327E" w:rsidRDefault="00CD2B99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10</w:t>
            </w:r>
            <w:r w:rsidR="00B5327E">
              <w:rPr>
                <w:rFonts w:ascii="Calibri" w:eastAsia="Calibri" w:hAnsi="Calibri" w:cs="Calibri"/>
                <w:sz w:val="22"/>
                <w:lang w:val="bg-BG"/>
              </w:rPr>
              <w:t>.04</w:t>
            </w:r>
          </w:p>
        </w:tc>
        <w:tc>
          <w:tcPr>
            <w:tcW w:w="33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FAEB64" w14:textId="0F487885" w:rsidR="00B5327E" w:rsidRPr="00B5327E" w:rsidRDefault="00CD2B99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lang w:val="bg-BG"/>
              </w:rPr>
            </w:pPr>
            <w:r>
              <w:rPr>
                <w:rFonts w:ascii="Calibri" w:eastAsia="Calibri" w:hAnsi="Calibri" w:cs="Calibri"/>
                <w:lang w:val="bg-BG"/>
              </w:rPr>
              <w:t>13.30</w:t>
            </w:r>
          </w:p>
        </w:tc>
        <w:tc>
          <w:tcPr>
            <w:tcW w:w="60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250F68" w14:textId="1BDFEEB7" w:rsidR="00B5327E" w:rsidRPr="00B5327E" w:rsidRDefault="00B532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 xml:space="preserve">5-7 кл </w:t>
            </w:r>
          </w:p>
        </w:tc>
        <w:tc>
          <w:tcPr>
            <w:tcW w:w="60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CCC578" w14:textId="55079F9C" w:rsidR="00B5327E" w:rsidRPr="00B5327E" w:rsidRDefault="00B5327E" w:rsidP="00A858EF">
            <w:pPr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 xml:space="preserve">Момчета </w:t>
            </w:r>
          </w:p>
        </w:tc>
        <w:tc>
          <w:tcPr>
            <w:tcW w:w="33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C091BE" w14:textId="20830947" w:rsidR="00B5327E" w:rsidRPr="00B5327E" w:rsidRDefault="00B5327E" w:rsidP="0055597E">
            <w:pPr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4</w:t>
            </w:r>
          </w:p>
        </w:tc>
        <w:tc>
          <w:tcPr>
            <w:tcW w:w="93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A3F752" w14:textId="5E07A7F5" w:rsidR="00B5327E" w:rsidRPr="00B5327E" w:rsidRDefault="00B532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НСА</w:t>
            </w:r>
          </w:p>
        </w:tc>
        <w:tc>
          <w:tcPr>
            <w:tcW w:w="87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53E1B4" w14:textId="77777777" w:rsidR="00B5327E" w:rsidRPr="001801E9" w:rsidRDefault="00B5327E" w:rsidP="00A858EF">
            <w:pPr>
              <w:rPr>
                <w:lang w:val="bg-BG"/>
              </w:rPr>
            </w:pPr>
          </w:p>
        </w:tc>
      </w:tr>
      <w:tr w:rsidR="00B5327E" w:rsidRPr="00CD2B99" w14:paraId="56C8A032" w14:textId="77777777" w:rsidTr="00A858EF">
        <w:tc>
          <w:tcPr>
            <w:tcW w:w="76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60516C" w14:textId="77777777" w:rsidR="00B5327E" w:rsidRPr="00CD2B99" w:rsidRDefault="00B532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</w:p>
        </w:tc>
        <w:tc>
          <w:tcPr>
            <w:tcW w:w="55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207DB7" w14:textId="2C88ECE3" w:rsidR="00B5327E" w:rsidRPr="00B5327E" w:rsidRDefault="00741C80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1</w:t>
            </w:r>
            <w:r w:rsidR="006C0176">
              <w:rPr>
                <w:rFonts w:ascii="Calibri" w:eastAsia="Calibri" w:hAnsi="Calibri" w:cs="Calibri"/>
                <w:sz w:val="22"/>
                <w:lang w:val="bg-BG"/>
              </w:rPr>
              <w:t>6</w:t>
            </w:r>
            <w:r w:rsidR="00B5327E">
              <w:rPr>
                <w:rFonts w:ascii="Calibri" w:eastAsia="Calibri" w:hAnsi="Calibri" w:cs="Calibri"/>
                <w:sz w:val="22"/>
                <w:lang w:val="bg-BG"/>
              </w:rPr>
              <w:t>.04</w:t>
            </w:r>
          </w:p>
        </w:tc>
        <w:tc>
          <w:tcPr>
            <w:tcW w:w="33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83BB62" w14:textId="04474C49" w:rsidR="00B5327E" w:rsidRPr="00B5327E" w:rsidRDefault="00B532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lang w:val="bg-BG"/>
              </w:rPr>
            </w:pPr>
            <w:r>
              <w:rPr>
                <w:rFonts w:ascii="Calibri" w:eastAsia="Calibri" w:hAnsi="Calibri" w:cs="Calibri"/>
                <w:lang w:val="bg-BG"/>
              </w:rPr>
              <w:t>9.00</w:t>
            </w:r>
          </w:p>
        </w:tc>
        <w:tc>
          <w:tcPr>
            <w:tcW w:w="60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B879A5" w14:textId="3E463488" w:rsidR="00B5327E" w:rsidRPr="00B5327E" w:rsidRDefault="00B532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8-10 кл.</w:t>
            </w:r>
          </w:p>
        </w:tc>
        <w:tc>
          <w:tcPr>
            <w:tcW w:w="60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1F56A7" w14:textId="265A1F19" w:rsidR="00B5327E" w:rsidRPr="00B5327E" w:rsidRDefault="00B5327E" w:rsidP="00A858EF">
            <w:pPr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 xml:space="preserve">Юноши </w:t>
            </w:r>
          </w:p>
        </w:tc>
        <w:tc>
          <w:tcPr>
            <w:tcW w:w="33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4C28D8" w14:textId="6A67C5D1" w:rsidR="00B5327E" w:rsidRPr="00B5327E" w:rsidRDefault="00B5327E" w:rsidP="0055597E">
            <w:pPr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4</w:t>
            </w:r>
          </w:p>
        </w:tc>
        <w:tc>
          <w:tcPr>
            <w:tcW w:w="93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C7E10D" w14:textId="2A1CC48F" w:rsidR="00B5327E" w:rsidRPr="00B5327E" w:rsidRDefault="00B532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НСА</w:t>
            </w:r>
          </w:p>
        </w:tc>
        <w:tc>
          <w:tcPr>
            <w:tcW w:w="87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118FDB" w14:textId="77777777" w:rsidR="00B5327E" w:rsidRPr="001801E9" w:rsidRDefault="00B5327E" w:rsidP="00A858EF">
            <w:pPr>
              <w:rPr>
                <w:lang w:val="bg-BG"/>
              </w:rPr>
            </w:pPr>
          </w:p>
        </w:tc>
      </w:tr>
      <w:tr w:rsidR="00B5327E" w:rsidRPr="00CD2B99" w14:paraId="08BB0314" w14:textId="77777777" w:rsidTr="00B5327E">
        <w:tc>
          <w:tcPr>
            <w:tcW w:w="76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599D67F7" w14:textId="77777777" w:rsidR="00B5327E" w:rsidRPr="00CD2B99" w:rsidRDefault="00B532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</w:p>
        </w:tc>
        <w:tc>
          <w:tcPr>
            <w:tcW w:w="55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06AA4CC5" w14:textId="77777777" w:rsidR="00B5327E" w:rsidRPr="00CD2B99" w:rsidRDefault="00B532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</w:p>
        </w:tc>
        <w:tc>
          <w:tcPr>
            <w:tcW w:w="33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4E4FD378" w14:textId="77777777" w:rsidR="00B5327E" w:rsidRPr="00CD2B99" w:rsidRDefault="00B532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lang w:val="bg-BG"/>
              </w:rPr>
            </w:pPr>
          </w:p>
        </w:tc>
        <w:tc>
          <w:tcPr>
            <w:tcW w:w="60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67707B62" w14:textId="77777777" w:rsidR="00B5327E" w:rsidRPr="00CD2B99" w:rsidRDefault="00B532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</w:p>
        </w:tc>
        <w:tc>
          <w:tcPr>
            <w:tcW w:w="60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613A41CE" w14:textId="77777777" w:rsidR="00B5327E" w:rsidRPr="00CD2B99" w:rsidRDefault="00B5327E" w:rsidP="00A858EF">
            <w:pPr>
              <w:rPr>
                <w:rFonts w:ascii="Calibri" w:eastAsia="Calibri" w:hAnsi="Calibri" w:cs="Calibri"/>
                <w:sz w:val="22"/>
                <w:lang w:val="bg-BG"/>
              </w:rPr>
            </w:pPr>
          </w:p>
        </w:tc>
        <w:tc>
          <w:tcPr>
            <w:tcW w:w="33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12FB688F" w14:textId="77777777" w:rsidR="00B5327E" w:rsidRPr="00CD2B99" w:rsidRDefault="00B5327E" w:rsidP="0055597E">
            <w:pPr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</w:p>
        </w:tc>
        <w:tc>
          <w:tcPr>
            <w:tcW w:w="93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51E6FEEE" w14:textId="77777777" w:rsidR="00B5327E" w:rsidRPr="00CD2B99" w:rsidRDefault="00B532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</w:p>
        </w:tc>
        <w:tc>
          <w:tcPr>
            <w:tcW w:w="87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25CEC728" w14:textId="77777777" w:rsidR="00B5327E" w:rsidRPr="001801E9" w:rsidRDefault="00B5327E" w:rsidP="00A858EF">
            <w:pPr>
              <w:rPr>
                <w:lang w:val="bg-BG"/>
              </w:rPr>
            </w:pPr>
          </w:p>
        </w:tc>
      </w:tr>
      <w:tr w:rsidR="00B5327E" w:rsidRPr="00CD2B99" w14:paraId="2B2D0412" w14:textId="77777777" w:rsidTr="00A858EF">
        <w:tc>
          <w:tcPr>
            <w:tcW w:w="76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71DCED" w14:textId="77C466A5" w:rsidR="00B5327E" w:rsidRPr="007464A4" w:rsidRDefault="00B5327E" w:rsidP="007464A4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lang w:val="bg-BG"/>
              </w:rPr>
            </w:pPr>
            <w:r w:rsidRPr="00CD2B99">
              <w:rPr>
                <w:rFonts w:ascii="Calibri" w:eastAsia="Calibri" w:hAnsi="Calibri" w:cs="Calibri"/>
                <w:sz w:val="22"/>
                <w:lang w:val="bg-BG"/>
              </w:rPr>
              <w:t>ВОЛЕЙБОЛ</w:t>
            </w:r>
          </w:p>
        </w:tc>
        <w:tc>
          <w:tcPr>
            <w:tcW w:w="55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352E96" w14:textId="70549426" w:rsidR="00B5327E" w:rsidRPr="007464A4" w:rsidRDefault="00B5327E" w:rsidP="007464A4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lang w:val="bg-BG"/>
              </w:rPr>
            </w:pPr>
            <w:r w:rsidRPr="00CD2B99">
              <w:rPr>
                <w:rFonts w:ascii="Calibri" w:eastAsia="Calibri" w:hAnsi="Calibri" w:cs="Calibri"/>
                <w:sz w:val="22"/>
                <w:lang w:val="bg-BG"/>
              </w:rPr>
              <w:t>09.04</w:t>
            </w:r>
          </w:p>
        </w:tc>
        <w:tc>
          <w:tcPr>
            <w:tcW w:w="33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491D10" w14:textId="0A1204F3" w:rsidR="00B5327E" w:rsidRPr="007464A4" w:rsidRDefault="00B5327E" w:rsidP="007464A4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lang w:val="bg-BG"/>
              </w:rPr>
            </w:pPr>
            <w:r w:rsidRPr="00CD2B99">
              <w:rPr>
                <w:rFonts w:ascii="Calibri" w:eastAsia="Calibri" w:hAnsi="Calibri" w:cs="Calibri"/>
                <w:sz w:val="22"/>
                <w:lang w:val="bg-BG"/>
              </w:rPr>
              <w:t>09:00</w:t>
            </w:r>
          </w:p>
        </w:tc>
        <w:tc>
          <w:tcPr>
            <w:tcW w:w="60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ECD04B" w14:textId="60C1BFF1" w:rsidR="00B5327E" w:rsidRPr="007464A4" w:rsidRDefault="00B5327E" w:rsidP="007464A4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lang w:val="bg-BG"/>
              </w:rPr>
            </w:pPr>
            <w:r w:rsidRPr="00CD2B99">
              <w:rPr>
                <w:rFonts w:ascii="Calibri" w:eastAsia="Calibri" w:hAnsi="Calibri" w:cs="Calibri"/>
                <w:sz w:val="22"/>
                <w:lang w:val="bg-BG"/>
              </w:rPr>
              <w:t xml:space="preserve">11-12 </w:t>
            </w:r>
          </w:p>
        </w:tc>
        <w:tc>
          <w:tcPr>
            <w:tcW w:w="60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FFB327" w14:textId="29E20E18" w:rsidR="00B5327E" w:rsidRPr="007464A4" w:rsidRDefault="00B5327E" w:rsidP="007464A4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lang w:val="bg-BG"/>
              </w:rPr>
            </w:pPr>
            <w:r w:rsidRPr="001665D0">
              <w:rPr>
                <w:rFonts w:ascii="Calibri" w:eastAsia="Calibri" w:hAnsi="Calibri" w:cs="Calibri"/>
                <w:sz w:val="22"/>
                <w:lang w:val="bg-BG"/>
              </w:rPr>
              <w:t>Д</w:t>
            </w:r>
            <w:r w:rsidR="00240415" w:rsidRPr="001665D0">
              <w:rPr>
                <w:rFonts w:ascii="Calibri" w:eastAsia="Calibri" w:hAnsi="Calibri" w:cs="Calibri"/>
                <w:sz w:val="22"/>
                <w:lang w:val="bg-BG"/>
              </w:rPr>
              <w:t>евойки</w:t>
            </w:r>
          </w:p>
        </w:tc>
        <w:tc>
          <w:tcPr>
            <w:tcW w:w="33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8893D7" w14:textId="239A6434" w:rsidR="00B5327E" w:rsidRPr="00CD2B99" w:rsidRDefault="00B5327E" w:rsidP="0055597E">
            <w:pPr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 w:rsidRPr="00CD2B99">
              <w:rPr>
                <w:rFonts w:ascii="Calibri" w:eastAsia="Calibri" w:hAnsi="Calibri" w:cs="Calibri"/>
                <w:sz w:val="22"/>
                <w:lang w:val="bg-BG"/>
              </w:rPr>
              <w:t>4</w:t>
            </w:r>
          </w:p>
        </w:tc>
        <w:tc>
          <w:tcPr>
            <w:tcW w:w="93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9C938B" w14:textId="314FE2EF" w:rsidR="00B5327E" w:rsidRPr="007464A4" w:rsidRDefault="00B5327E" w:rsidP="007464A4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lang w:val="bg-BG"/>
              </w:rPr>
            </w:pPr>
            <w:r w:rsidRPr="00CD2B99">
              <w:rPr>
                <w:rFonts w:ascii="Calibri" w:eastAsia="Calibri" w:hAnsi="Calibri" w:cs="Calibri"/>
                <w:sz w:val="22"/>
                <w:lang w:val="bg-BG"/>
              </w:rPr>
              <w:t>81 СУ</w:t>
            </w:r>
          </w:p>
        </w:tc>
        <w:tc>
          <w:tcPr>
            <w:tcW w:w="87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D51FAD" w14:textId="77777777" w:rsidR="00B5327E" w:rsidRPr="001801E9" w:rsidRDefault="00B5327E" w:rsidP="00A858EF">
            <w:pPr>
              <w:rPr>
                <w:lang w:val="bg-BG"/>
              </w:rPr>
            </w:pPr>
          </w:p>
        </w:tc>
      </w:tr>
      <w:tr w:rsidR="007464A4" w:rsidRPr="001801E9" w14:paraId="5E5233A8" w14:textId="77777777" w:rsidTr="00A858EF">
        <w:tc>
          <w:tcPr>
            <w:tcW w:w="76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36F9BB" w14:textId="77777777" w:rsidR="007464A4" w:rsidRPr="00CD2B99" w:rsidRDefault="007464A4" w:rsidP="007464A4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</w:p>
        </w:tc>
        <w:tc>
          <w:tcPr>
            <w:tcW w:w="55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176B2E" w14:textId="49D0C73C" w:rsidR="007464A4" w:rsidRPr="007464A4" w:rsidRDefault="007464A4" w:rsidP="007464A4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10.04</w:t>
            </w:r>
          </w:p>
        </w:tc>
        <w:tc>
          <w:tcPr>
            <w:tcW w:w="33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777AEE" w14:textId="697815BF" w:rsidR="007464A4" w:rsidRPr="007464A4" w:rsidRDefault="007464A4" w:rsidP="007464A4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9.00</w:t>
            </w:r>
          </w:p>
        </w:tc>
        <w:tc>
          <w:tcPr>
            <w:tcW w:w="60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B3F7A4" w14:textId="3EE72F22" w:rsidR="007464A4" w:rsidRPr="007464A4" w:rsidRDefault="007464A4" w:rsidP="007464A4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11-12</w:t>
            </w:r>
          </w:p>
        </w:tc>
        <w:tc>
          <w:tcPr>
            <w:tcW w:w="60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304019" w14:textId="0B27774F" w:rsidR="007464A4" w:rsidRPr="001665D0" w:rsidRDefault="007464A4" w:rsidP="007464A4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 xml:space="preserve">Юноши </w:t>
            </w:r>
          </w:p>
        </w:tc>
        <w:tc>
          <w:tcPr>
            <w:tcW w:w="33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17B9AD" w14:textId="6744F5D2" w:rsidR="007464A4" w:rsidRPr="007464A4" w:rsidRDefault="007464A4" w:rsidP="0055597E">
            <w:pPr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4</w:t>
            </w:r>
          </w:p>
        </w:tc>
        <w:tc>
          <w:tcPr>
            <w:tcW w:w="93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3AFD56" w14:textId="4570BF99" w:rsidR="007464A4" w:rsidRPr="007464A4" w:rsidRDefault="007464A4" w:rsidP="007464A4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81 СУ</w:t>
            </w:r>
          </w:p>
        </w:tc>
        <w:tc>
          <w:tcPr>
            <w:tcW w:w="87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159DC4" w14:textId="77777777" w:rsidR="007464A4" w:rsidRPr="001801E9" w:rsidRDefault="007464A4" w:rsidP="00A858EF">
            <w:pPr>
              <w:rPr>
                <w:lang w:val="bg-BG"/>
              </w:rPr>
            </w:pPr>
          </w:p>
        </w:tc>
      </w:tr>
      <w:tr w:rsidR="0055597E" w:rsidRPr="001801E9" w14:paraId="7FBB26E9" w14:textId="77777777" w:rsidTr="00A858EF">
        <w:tc>
          <w:tcPr>
            <w:tcW w:w="76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027803" w14:textId="77777777" w:rsidR="0055597E" w:rsidRDefault="0055597E" w:rsidP="007464A4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55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C2BDF8" w14:textId="2896B61B" w:rsidR="0055597E" w:rsidRPr="007464A4" w:rsidRDefault="0055597E" w:rsidP="007464A4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>22.04</w:t>
            </w:r>
          </w:p>
        </w:tc>
        <w:tc>
          <w:tcPr>
            <w:tcW w:w="33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FE9362" w14:textId="5D02BF9B" w:rsidR="0055597E" w:rsidRPr="007464A4" w:rsidRDefault="0055597E" w:rsidP="007464A4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>9.00</w:t>
            </w:r>
          </w:p>
        </w:tc>
        <w:tc>
          <w:tcPr>
            <w:tcW w:w="60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68EA98" w14:textId="2CEBA47F" w:rsidR="0055597E" w:rsidRPr="007464A4" w:rsidRDefault="0055597E" w:rsidP="007464A4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5-7</w:t>
            </w:r>
          </w:p>
        </w:tc>
        <w:tc>
          <w:tcPr>
            <w:tcW w:w="60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FCBACF" w14:textId="67126BA2" w:rsidR="0055597E" w:rsidRPr="001665D0" w:rsidRDefault="0055597E" w:rsidP="007464A4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 xml:space="preserve">Момчета </w:t>
            </w:r>
          </w:p>
        </w:tc>
        <w:tc>
          <w:tcPr>
            <w:tcW w:w="33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977F20" w14:textId="48B81B57" w:rsidR="0055597E" w:rsidRPr="007464A4" w:rsidRDefault="0055597E" w:rsidP="0055597E">
            <w:pPr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4</w:t>
            </w:r>
          </w:p>
        </w:tc>
        <w:tc>
          <w:tcPr>
            <w:tcW w:w="93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F4C5FD" w14:textId="739F9D80" w:rsidR="0055597E" w:rsidRDefault="0055597E" w:rsidP="007464A4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81 СУ</w:t>
            </w:r>
          </w:p>
        </w:tc>
        <w:tc>
          <w:tcPr>
            <w:tcW w:w="87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5C732C" w14:textId="77777777" w:rsidR="0055597E" w:rsidRPr="001801E9" w:rsidRDefault="0055597E" w:rsidP="00A858EF">
            <w:pPr>
              <w:rPr>
                <w:lang w:val="bg-BG"/>
              </w:rPr>
            </w:pPr>
          </w:p>
        </w:tc>
      </w:tr>
      <w:tr w:rsidR="0055597E" w:rsidRPr="001801E9" w14:paraId="2A7B836F" w14:textId="77777777" w:rsidTr="00A858EF">
        <w:tc>
          <w:tcPr>
            <w:tcW w:w="76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D867D2" w14:textId="77777777" w:rsidR="0055597E" w:rsidRDefault="0055597E" w:rsidP="007464A4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55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13AB5F" w14:textId="4D7D9558" w:rsidR="0055597E" w:rsidRDefault="0055597E" w:rsidP="007464A4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>23.04</w:t>
            </w:r>
          </w:p>
        </w:tc>
        <w:tc>
          <w:tcPr>
            <w:tcW w:w="33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A22B50" w14:textId="0A80D9A7" w:rsidR="0055597E" w:rsidRDefault="0055597E" w:rsidP="007464A4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>9.00</w:t>
            </w:r>
          </w:p>
        </w:tc>
        <w:tc>
          <w:tcPr>
            <w:tcW w:w="60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6460B2" w14:textId="7248A039" w:rsidR="0055597E" w:rsidRDefault="0055597E" w:rsidP="007464A4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 xml:space="preserve">5-7 </w:t>
            </w:r>
          </w:p>
        </w:tc>
        <w:tc>
          <w:tcPr>
            <w:tcW w:w="60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DE7530" w14:textId="67378EA9" w:rsidR="0055597E" w:rsidRDefault="0055597E" w:rsidP="007464A4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 xml:space="preserve">Момичета </w:t>
            </w:r>
          </w:p>
        </w:tc>
        <w:tc>
          <w:tcPr>
            <w:tcW w:w="33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429B43" w14:textId="5968CF12" w:rsidR="0055597E" w:rsidRDefault="0055597E" w:rsidP="0055597E">
            <w:pPr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4</w:t>
            </w:r>
          </w:p>
        </w:tc>
        <w:tc>
          <w:tcPr>
            <w:tcW w:w="93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4B37AC" w14:textId="24DCD20A" w:rsidR="0055597E" w:rsidRDefault="0055597E" w:rsidP="007464A4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81 СУ</w:t>
            </w:r>
          </w:p>
        </w:tc>
        <w:tc>
          <w:tcPr>
            <w:tcW w:w="87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A3B5A0" w14:textId="77777777" w:rsidR="0055597E" w:rsidRPr="001801E9" w:rsidRDefault="0055597E" w:rsidP="00A858EF">
            <w:pPr>
              <w:rPr>
                <w:lang w:val="bg-BG"/>
              </w:rPr>
            </w:pPr>
          </w:p>
        </w:tc>
      </w:tr>
      <w:tr w:rsidR="0055597E" w:rsidRPr="001801E9" w14:paraId="01CCB16A" w14:textId="77777777" w:rsidTr="00A858E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430ABD" w14:textId="77777777" w:rsidR="0055597E" w:rsidRPr="001801E9" w:rsidRDefault="0055597E" w:rsidP="007464A4">
            <w:pPr>
              <w:tabs>
                <w:tab w:val="right" w:leader="dot" w:pos="9830"/>
              </w:tabs>
              <w:spacing w:after="0"/>
              <w:rPr>
                <w:szCs w:val="24"/>
                <w:lang w:val="bg-BG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FFAECE" w14:textId="0C2A8110" w:rsidR="0055597E" w:rsidRPr="007464A4" w:rsidRDefault="0055597E" w:rsidP="007464A4">
            <w:pPr>
              <w:tabs>
                <w:tab w:val="right" w:leader="dot" w:pos="9830"/>
              </w:tabs>
              <w:spacing w:after="0"/>
              <w:rPr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       25.04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E1ECE0" w14:textId="55A5E86D" w:rsidR="0055597E" w:rsidRPr="001801E9" w:rsidRDefault="0055597E" w:rsidP="00A858EF">
            <w:pPr>
              <w:rPr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  9.00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4937A0" w14:textId="584F0ACF" w:rsidR="0055597E" w:rsidRPr="007464A4" w:rsidRDefault="0055597E" w:rsidP="007464A4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>8-10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E7BE55" w14:textId="1895D63D" w:rsidR="0055597E" w:rsidRPr="007464A4" w:rsidRDefault="0055597E" w:rsidP="007464A4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lang w:val="bg-BG"/>
              </w:rPr>
            </w:pPr>
            <w:r w:rsidRPr="001665D0">
              <w:rPr>
                <w:rFonts w:ascii="Calibri" w:eastAsia="Calibri" w:hAnsi="Calibri" w:cs="Calibri"/>
                <w:sz w:val="22"/>
                <w:lang w:val="bg-BG"/>
              </w:rPr>
              <w:t>Д</w:t>
            </w:r>
            <w:r w:rsidR="00240415" w:rsidRPr="001665D0">
              <w:rPr>
                <w:rFonts w:ascii="Calibri" w:eastAsia="Calibri" w:hAnsi="Calibri" w:cs="Calibri"/>
                <w:sz w:val="22"/>
                <w:lang w:val="bg-BG"/>
              </w:rPr>
              <w:t>евойки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5A4931" w14:textId="3FACE589" w:rsidR="0055597E" w:rsidRPr="001801E9" w:rsidRDefault="0055597E" w:rsidP="0055597E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4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7D881E" w14:textId="40C84E6A" w:rsidR="0055597E" w:rsidRPr="001665D0" w:rsidRDefault="0055597E" w:rsidP="007464A4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>81 СУ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DB9415" w14:textId="05D309CC" w:rsidR="0055597E" w:rsidRPr="001801E9" w:rsidRDefault="0055597E" w:rsidP="00A858EF">
            <w:pPr>
              <w:rPr>
                <w:lang w:val="bg-BG"/>
              </w:rPr>
            </w:pPr>
          </w:p>
        </w:tc>
      </w:tr>
      <w:tr w:rsidR="0055597E" w:rsidRPr="001801E9" w14:paraId="3EBAB3D6" w14:textId="77777777" w:rsidTr="00A858E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135251" w14:textId="77777777" w:rsidR="0055597E" w:rsidRPr="001801E9" w:rsidRDefault="0055597E" w:rsidP="007464A4">
            <w:pPr>
              <w:tabs>
                <w:tab w:val="right" w:leader="dot" w:pos="9830"/>
              </w:tabs>
              <w:spacing w:after="0"/>
              <w:rPr>
                <w:szCs w:val="24"/>
                <w:lang w:val="bg-BG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49D9EC" w14:textId="58D27E7B" w:rsidR="0055597E" w:rsidRPr="007464A4" w:rsidRDefault="0055597E" w:rsidP="007464A4">
            <w:pPr>
              <w:tabs>
                <w:tab w:val="right" w:leader="dot" w:pos="9830"/>
              </w:tabs>
              <w:spacing w:after="0"/>
              <w:rPr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       24.04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3A0D2D" w14:textId="1E4B0935" w:rsidR="0055597E" w:rsidRPr="001801E9" w:rsidRDefault="0055597E" w:rsidP="00A858EF">
            <w:pPr>
              <w:rPr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  9.00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18340A" w14:textId="36A44EDF" w:rsidR="0055597E" w:rsidRPr="007464A4" w:rsidRDefault="0055597E" w:rsidP="007464A4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8-10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91426C" w14:textId="587297DA" w:rsidR="0055597E" w:rsidRPr="001665D0" w:rsidRDefault="0055597E" w:rsidP="007464A4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Юноши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ADD418" w14:textId="66EE83D8" w:rsidR="0055597E" w:rsidRPr="001801E9" w:rsidRDefault="0055597E" w:rsidP="0055597E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4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AE72A9" w14:textId="7326E822" w:rsidR="0055597E" w:rsidRPr="007464A4" w:rsidRDefault="0055597E" w:rsidP="007464A4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81 СУ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71A458" w14:textId="77777777" w:rsidR="0055597E" w:rsidRPr="001801E9" w:rsidRDefault="0055597E" w:rsidP="00A858EF">
            <w:pPr>
              <w:rPr>
                <w:lang w:val="bg-BG"/>
              </w:rPr>
            </w:pPr>
          </w:p>
        </w:tc>
      </w:tr>
      <w:tr w:rsidR="0055597E" w:rsidRPr="001801E9" w14:paraId="1B05724E" w14:textId="77777777" w:rsidTr="00A15D49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513D38B2" w14:textId="77777777" w:rsidR="0055597E" w:rsidRPr="001801E9" w:rsidRDefault="0055597E" w:rsidP="007464A4">
            <w:pPr>
              <w:tabs>
                <w:tab w:val="right" w:leader="dot" w:pos="9830"/>
              </w:tabs>
              <w:spacing w:after="0"/>
              <w:rPr>
                <w:szCs w:val="24"/>
                <w:lang w:val="bg-BG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34B4E865" w14:textId="77777777" w:rsidR="0055597E" w:rsidRPr="007464A4" w:rsidRDefault="0055597E" w:rsidP="007464A4">
            <w:pPr>
              <w:tabs>
                <w:tab w:val="right" w:leader="dot" w:pos="9830"/>
              </w:tabs>
              <w:spacing w:after="0"/>
              <w:rPr>
                <w:lang w:val="bg-BG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1B443B77" w14:textId="77777777" w:rsidR="0055597E" w:rsidRPr="001801E9" w:rsidRDefault="0055597E" w:rsidP="00A858EF">
            <w:pPr>
              <w:rPr>
                <w:lang w:val="bg-BG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23AA16BB" w14:textId="77777777" w:rsidR="0055597E" w:rsidRDefault="0055597E" w:rsidP="007464A4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4F36B6E2" w14:textId="77777777" w:rsidR="0055597E" w:rsidRDefault="0055597E" w:rsidP="007464A4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0112E9BA" w14:textId="77777777" w:rsidR="0055597E" w:rsidRPr="001801E9" w:rsidRDefault="0055597E" w:rsidP="007464A4">
            <w:pPr>
              <w:jc w:val="center"/>
              <w:rPr>
                <w:lang w:val="bg-BG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4D9D2E15" w14:textId="77777777" w:rsidR="0055597E" w:rsidRDefault="0055597E" w:rsidP="007464A4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21FDA73C" w14:textId="77777777" w:rsidR="0055597E" w:rsidRPr="001801E9" w:rsidRDefault="0055597E" w:rsidP="00A858EF">
            <w:pPr>
              <w:rPr>
                <w:lang w:val="bg-BG"/>
              </w:rPr>
            </w:pPr>
          </w:p>
        </w:tc>
      </w:tr>
      <w:tr w:rsidR="0055597E" w:rsidRPr="001801E9" w14:paraId="37F12A2C" w14:textId="77777777" w:rsidTr="00A858E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BEE36F" w14:textId="6B504EC2" w:rsidR="0055597E" w:rsidRPr="00A15D49" w:rsidRDefault="0055597E" w:rsidP="00A15D49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>БАСКЕТБОЛ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27EE72" w14:textId="51582E13" w:rsidR="0055597E" w:rsidRPr="00A15D49" w:rsidRDefault="0055597E" w:rsidP="00A15D49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lang w:val="bg-BG"/>
              </w:rPr>
            </w:pPr>
            <w:r w:rsidRPr="00D863E9">
              <w:rPr>
                <w:rFonts w:ascii="Calibri" w:eastAsia="Calibri" w:hAnsi="Calibri" w:cs="Calibri"/>
                <w:sz w:val="22"/>
                <w:lang w:val="bg-BG"/>
              </w:rPr>
              <w:t>10.04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F36314" w14:textId="57040C49" w:rsidR="0055597E" w:rsidRPr="00A15D49" w:rsidRDefault="0055597E" w:rsidP="00A15D49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lang w:val="bg-BG"/>
              </w:rPr>
            </w:pPr>
            <w:r w:rsidRPr="00D863E9">
              <w:rPr>
                <w:rFonts w:ascii="Calibri" w:eastAsia="Calibri" w:hAnsi="Calibri" w:cs="Calibri"/>
                <w:sz w:val="22"/>
                <w:lang w:val="bg-BG"/>
              </w:rPr>
              <w:t>14:00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2CE40A" w14:textId="350D3702" w:rsidR="0055597E" w:rsidRPr="00A15D49" w:rsidRDefault="0055597E" w:rsidP="00A15D49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lang w:val="bg-BG"/>
              </w:rPr>
            </w:pPr>
            <w:r w:rsidRPr="00D863E9">
              <w:rPr>
                <w:rFonts w:ascii="Calibri" w:eastAsia="Calibri" w:hAnsi="Calibri" w:cs="Calibri"/>
                <w:sz w:val="22"/>
                <w:lang w:val="bg-BG"/>
              </w:rPr>
              <w:t>11-12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350B27" w14:textId="74C49822" w:rsidR="0055597E" w:rsidRPr="00A15D49" w:rsidRDefault="0055597E" w:rsidP="00A15D49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lang w:val="bg-BG"/>
              </w:rPr>
            </w:pPr>
            <w:r w:rsidRPr="001665D0">
              <w:rPr>
                <w:rFonts w:ascii="Calibri" w:eastAsia="Calibri" w:hAnsi="Calibri" w:cs="Calibri"/>
                <w:sz w:val="22"/>
                <w:lang w:val="bg-BG"/>
              </w:rPr>
              <w:t>ЮНОШИ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218586" w14:textId="434A134C" w:rsidR="0055597E" w:rsidRPr="001801E9" w:rsidRDefault="0055597E" w:rsidP="00A858EF">
            <w:pPr>
              <w:rPr>
                <w:lang w:val="bg-BG"/>
              </w:rPr>
            </w:pPr>
            <w:r w:rsidRPr="00D863E9">
              <w:rPr>
                <w:rFonts w:ascii="Calibri" w:eastAsia="Calibri" w:hAnsi="Calibri" w:cs="Calibri"/>
                <w:sz w:val="22"/>
                <w:lang w:val="bg-BG"/>
              </w:rPr>
              <w:t>4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F9C7DB" w14:textId="02EA622A" w:rsidR="0055597E" w:rsidRPr="00A15D49" w:rsidRDefault="0055597E" w:rsidP="00A15D49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lang w:val="bg-BG"/>
              </w:rPr>
            </w:pPr>
            <w:r w:rsidRPr="00D863E9">
              <w:rPr>
                <w:rFonts w:ascii="Calibri" w:eastAsia="Calibri" w:hAnsi="Calibri" w:cs="Calibri"/>
                <w:sz w:val="22"/>
                <w:lang w:val="bg-BG"/>
              </w:rPr>
              <w:t>НСА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7523F4" w14:textId="7E39A51C" w:rsidR="0055597E" w:rsidRPr="001801E9" w:rsidRDefault="0055597E" w:rsidP="00A858EF">
            <w:pPr>
              <w:rPr>
                <w:lang w:val="bg-BG"/>
              </w:rPr>
            </w:pPr>
          </w:p>
        </w:tc>
      </w:tr>
      <w:tr w:rsidR="0055597E" w:rsidRPr="001801E9" w14:paraId="7FB251A8" w14:textId="77777777" w:rsidTr="00A858E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CCB488" w14:textId="77777777" w:rsidR="0055597E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36B87F" w14:textId="3AFED515" w:rsidR="0055597E" w:rsidRPr="00D863E9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16.04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50B9FB" w14:textId="5D4149B0" w:rsidR="0055597E" w:rsidRPr="00D863E9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10.00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FB7D7E" w14:textId="2CB4D495" w:rsidR="0055597E" w:rsidRPr="00D863E9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11-12 кл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0A242A" w14:textId="3C84987E" w:rsidR="0055597E" w:rsidRPr="001665D0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 xml:space="preserve">Девойки 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1A2D7C" w14:textId="50A3C78F" w:rsidR="0055597E" w:rsidRPr="00D863E9" w:rsidRDefault="0055597E" w:rsidP="00A858EF">
            <w:pPr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4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4FB9CC" w14:textId="7B4DA4E0" w:rsidR="0055597E" w:rsidRPr="00D863E9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Аз буки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97B973" w14:textId="77777777" w:rsidR="0055597E" w:rsidRPr="001801E9" w:rsidRDefault="0055597E" w:rsidP="00A858EF">
            <w:pPr>
              <w:rPr>
                <w:lang w:val="bg-BG"/>
              </w:rPr>
            </w:pPr>
          </w:p>
        </w:tc>
      </w:tr>
      <w:tr w:rsidR="0055597E" w:rsidRPr="00A15D49" w14:paraId="4D5F34DC" w14:textId="77777777" w:rsidTr="00A858E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CA2737" w14:textId="77777777" w:rsidR="0055597E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4F430C" w14:textId="2343C0EA" w:rsidR="0055597E" w:rsidRPr="00D863E9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>15.04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CBE392" w14:textId="0C998023" w:rsidR="0055597E" w:rsidRPr="00D863E9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>9.00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E64B6F" w14:textId="546D7DBF" w:rsidR="0055597E" w:rsidRPr="00D863E9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5-7 кл. 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E895C6" w14:textId="424C039F" w:rsidR="0055597E" w:rsidRPr="001665D0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 xml:space="preserve">Момчета 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C6AC77" w14:textId="362BA17A" w:rsidR="0055597E" w:rsidRPr="00D863E9" w:rsidRDefault="0055597E" w:rsidP="00A858EF">
            <w:pPr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4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D31B69" w14:textId="7933AFB1" w:rsidR="0055597E" w:rsidRPr="00D863E9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81 СУ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CF5E3E" w14:textId="77777777" w:rsidR="0055597E" w:rsidRPr="001801E9" w:rsidRDefault="0055597E" w:rsidP="00A858EF">
            <w:pPr>
              <w:rPr>
                <w:lang w:val="bg-BG"/>
              </w:rPr>
            </w:pPr>
          </w:p>
        </w:tc>
      </w:tr>
      <w:tr w:rsidR="0055597E" w:rsidRPr="00A15D49" w14:paraId="0BDDE08E" w14:textId="77777777" w:rsidTr="00A858E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9D6A70" w14:textId="77777777" w:rsidR="0055597E" w:rsidRPr="00A15D49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0913E4" w14:textId="030660A0" w:rsidR="0055597E" w:rsidRPr="00D863E9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>16.04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4CFD6D" w14:textId="1F3C90A8" w:rsidR="0055597E" w:rsidRPr="00D863E9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>9.00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A31225" w14:textId="43EB9DCE" w:rsidR="0055597E" w:rsidRPr="00D863E9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5-7 кл. 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FBDD39" w14:textId="6D2F74E1" w:rsidR="0055597E" w:rsidRPr="001665D0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Момичета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62AE00" w14:textId="42DE87B5" w:rsidR="0055597E" w:rsidRPr="00D863E9" w:rsidRDefault="0055597E" w:rsidP="00A858EF">
            <w:pPr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4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B9E4C1" w14:textId="6E09020B" w:rsidR="0055597E" w:rsidRPr="00D863E9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81 СУ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89A725" w14:textId="77777777" w:rsidR="0055597E" w:rsidRPr="001801E9" w:rsidRDefault="0055597E" w:rsidP="00A858EF">
            <w:pPr>
              <w:rPr>
                <w:lang w:val="bg-BG"/>
              </w:rPr>
            </w:pPr>
          </w:p>
        </w:tc>
      </w:tr>
      <w:tr w:rsidR="0055597E" w:rsidRPr="00A15D49" w14:paraId="0A633D00" w14:textId="77777777" w:rsidTr="00A858E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FC5E35" w14:textId="77777777" w:rsidR="0055597E" w:rsidRPr="00A15D49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B7010E" w14:textId="5FC46C97" w:rsidR="0055597E" w:rsidRPr="00D863E9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>17.04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B03BD9" w14:textId="0512D138" w:rsidR="0055597E" w:rsidRPr="00D863E9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>9.00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F4AB6E" w14:textId="60E2CE83" w:rsidR="0055597E" w:rsidRPr="00D863E9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>8-10</w:t>
            </w:r>
            <w:r>
              <w:rPr>
                <w:rFonts w:ascii="Calibri" w:eastAsia="Calibri" w:hAnsi="Calibri" w:cs="Calibri"/>
                <w:lang w:val="bg-BG"/>
              </w:rPr>
              <w:t xml:space="preserve"> кл.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616C43" w14:textId="68A6814D" w:rsidR="0055597E" w:rsidRPr="001665D0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 xml:space="preserve">Девойки 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82FCE3" w14:textId="56BB4AB3" w:rsidR="0055597E" w:rsidRPr="00D863E9" w:rsidRDefault="0055597E" w:rsidP="00A858EF">
            <w:pPr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4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2C734C" w14:textId="6A2DAC29" w:rsidR="0055597E" w:rsidRPr="00D863E9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81 СУ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4FF47E" w14:textId="77777777" w:rsidR="0055597E" w:rsidRPr="001801E9" w:rsidRDefault="0055597E" w:rsidP="00A858EF">
            <w:pPr>
              <w:rPr>
                <w:lang w:val="bg-BG"/>
              </w:rPr>
            </w:pPr>
          </w:p>
        </w:tc>
      </w:tr>
      <w:tr w:rsidR="0055597E" w:rsidRPr="00A15D49" w14:paraId="23DDCC01" w14:textId="77777777" w:rsidTr="00A858E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F034F7" w14:textId="77777777" w:rsidR="0055597E" w:rsidRPr="00A15D49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2C8F4C" w14:textId="029449C0" w:rsidR="0055597E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>17.04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82067E" w14:textId="1AA22F66" w:rsidR="0055597E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>9.00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3FC5DE" w14:textId="55CE62C5" w:rsidR="0055597E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>8-10 кл-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96DB65" w14:textId="794F2259" w:rsidR="0055597E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 xml:space="preserve">Юноши 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6B9FC3" w14:textId="6BE5AA8A" w:rsidR="0055597E" w:rsidRDefault="0055597E" w:rsidP="00A858EF">
            <w:pPr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4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DCCF29" w14:textId="64CC53DC" w:rsidR="0055597E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81 СУ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043123" w14:textId="77777777" w:rsidR="0055597E" w:rsidRPr="001801E9" w:rsidRDefault="0055597E" w:rsidP="00A858EF">
            <w:pPr>
              <w:rPr>
                <w:lang w:val="bg-BG"/>
              </w:rPr>
            </w:pPr>
          </w:p>
        </w:tc>
      </w:tr>
      <w:tr w:rsidR="0055597E" w:rsidRPr="00A15D49" w14:paraId="77FA1585" w14:textId="77777777" w:rsidTr="00A15D49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1BFC9FCE" w14:textId="77777777" w:rsidR="0055597E" w:rsidRPr="00A15D49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458B6D24" w14:textId="77777777" w:rsidR="0055597E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10E6C69D" w14:textId="77777777" w:rsidR="0055597E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005E21EC" w14:textId="77777777" w:rsidR="0055597E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364806A5" w14:textId="77777777" w:rsidR="0055597E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0433AC5B" w14:textId="77777777" w:rsidR="0055597E" w:rsidRDefault="0055597E" w:rsidP="00A858EF">
            <w:pPr>
              <w:rPr>
                <w:rFonts w:ascii="Calibri" w:eastAsia="Calibri" w:hAnsi="Calibri" w:cs="Calibri"/>
                <w:sz w:val="22"/>
                <w:lang w:val="bg-BG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4D67DAB3" w14:textId="77777777" w:rsidR="0055597E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243DF559" w14:textId="77777777" w:rsidR="0055597E" w:rsidRPr="001801E9" w:rsidRDefault="0055597E" w:rsidP="00A858EF">
            <w:pPr>
              <w:rPr>
                <w:lang w:val="bg-BG"/>
              </w:rPr>
            </w:pPr>
          </w:p>
        </w:tc>
      </w:tr>
      <w:tr w:rsidR="0055597E" w:rsidRPr="00A15D49" w14:paraId="23CBBB54" w14:textId="77777777" w:rsidTr="00A858E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EBAE5B" w14:textId="65454654" w:rsidR="0055597E" w:rsidRPr="005C1092" w:rsidRDefault="0055597E" w:rsidP="005C1092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lang w:val="bg-BG"/>
              </w:rPr>
            </w:pPr>
            <w:r w:rsidRPr="00A15D49">
              <w:rPr>
                <w:rFonts w:ascii="Calibri" w:eastAsia="Calibri" w:hAnsi="Calibri" w:cs="Calibri"/>
                <w:sz w:val="22"/>
                <w:lang w:val="bg-BG"/>
              </w:rPr>
              <w:t>ХАНДБАЛ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8CA0C4" w14:textId="468FEAC5" w:rsidR="0055597E" w:rsidRPr="00BD2742" w:rsidRDefault="0055597E" w:rsidP="00BD2742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lang w:val="bg-BG"/>
              </w:rPr>
            </w:pPr>
            <w:r w:rsidRPr="00A15D49">
              <w:rPr>
                <w:rFonts w:ascii="Calibri" w:eastAsia="Calibri" w:hAnsi="Calibri" w:cs="Calibri"/>
                <w:sz w:val="22"/>
                <w:lang w:val="bg-BG"/>
              </w:rPr>
              <w:t>12.04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005286" w14:textId="00F9BD58" w:rsidR="0055597E" w:rsidRPr="00BD2742" w:rsidRDefault="0055597E" w:rsidP="00BD2742">
            <w:pPr>
              <w:tabs>
                <w:tab w:val="right" w:leader="dot" w:pos="9830"/>
              </w:tabs>
              <w:spacing w:after="0"/>
              <w:rPr>
                <w:rFonts w:ascii="Calibri" w:eastAsia="Calibri" w:hAnsi="Calibri" w:cs="Calibri"/>
                <w:lang w:val="bg-BG"/>
              </w:rPr>
            </w:pPr>
            <w:r>
              <w:rPr>
                <w:rFonts w:ascii="Calibri" w:eastAsia="Calibri" w:hAnsi="Calibri" w:cs="Calibri"/>
                <w:lang w:val="bg-BG"/>
              </w:rPr>
              <w:t>12.00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6AB7EB" w14:textId="5AB823E1" w:rsidR="0055597E" w:rsidRPr="005C1092" w:rsidRDefault="0055597E" w:rsidP="005C1092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lang w:val="bg-BG"/>
              </w:rPr>
            </w:pPr>
            <w:r w:rsidRPr="00A15D49">
              <w:rPr>
                <w:rFonts w:ascii="Calibri" w:eastAsia="Calibri" w:hAnsi="Calibri" w:cs="Calibri"/>
                <w:sz w:val="22"/>
                <w:lang w:val="bg-BG"/>
              </w:rPr>
              <w:t>11-12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1E9907" w14:textId="475C377B" w:rsidR="0055597E" w:rsidRPr="005C1092" w:rsidRDefault="0055597E" w:rsidP="005C1092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lang w:val="bg-BG"/>
              </w:rPr>
            </w:pPr>
            <w:r w:rsidRPr="00A15D49">
              <w:rPr>
                <w:rFonts w:ascii="Calibri" w:eastAsia="Calibri" w:hAnsi="Calibri" w:cs="Calibri"/>
                <w:sz w:val="22"/>
                <w:lang w:val="bg-BG"/>
              </w:rPr>
              <w:t>Д</w:t>
            </w:r>
            <w:r w:rsidR="00240415" w:rsidRPr="00A15D49">
              <w:rPr>
                <w:rFonts w:ascii="Calibri" w:eastAsia="Calibri" w:hAnsi="Calibri" w:cs="Calibri"/>
                <w:sz w:val="22"/>
                <w:lang w:val="bg-BG"/>
              </w:rPr>
              <w:t>евойки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041F93" w14:textId="3FB3C6BD" w:rsidR="0055597E" w:rsidRPr="001801E9" w:rsidRDefault="0055597E" w:rsidP="00A858EF">
            <w:pPr>
              <w:rPr>
                <w:lang w:val="bg-BG"/>
              </w:rPr>
            </w:pPr>
            <w:r w:rsidRPr="00A15D49">
              <w:rPr>
                <w:rFonts w:ascii="Calibri" w:eastAsia="Calibri" w:hAnsi="Calibri" w:cs="Calibri"/>
                <w:sz w:val="22"/>
                <w:lang w:val="bg-BG"/>
              </w:rPr>
              <w:t>4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E14F2D" w14:textId="15208C99" w:rsidR="0055597E" w:rsidRPr="00BD2742" w:rsidRDefault="0055597E" w:rsidP="00BD2742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lang w:val="bg-BG"/>
              </w:rPr>
            </w:pPr>
            <w:r w:rsidRPr="00A15D49">
              <w:rPr>
                <w:rFonts w:ascii="Calibri" w:eastAsia="Calibri" w:hAnsi="Calibri" w:cs="Calibri"/>
                <w:sz w:val="22"/>
                <w:lang w:val="bg-BG"/>
              </w:rPr>
              <w:t>НСА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A73C93" w14:textId="3FCC0ECC" w:rsidR="0055597E" w:rsidRPr="001801E9" w:rsidRDefault="0055597E" w:rsidP="00A858EF">
            <w:pPr>
              <w:rPr>
                <w:lang w:val="bg-BG"/>
              </w:rPr>
            </w:pPr>
          </w:p>
        </w:tc>
      </w:tr>
      <w:tr w:rsidR="0055597E" w:rsidRPr="00A15D49" w14:paraId="7852FD25" w14:textId="77777777" w:rsidTr="00A858E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30E5B9" w14:textId="77777777" w:rsidR="0055597E" w:rsidRPr="00A15D49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E9A519" w14:textId="7536420C" w:rsidR="0055597E" w:rsidRPr="00484881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11.04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6FA771" w14:textId="3D90B5C7" w:rsidR="0055597E" w:rsidRPr="00304705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12.00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778174" w14:textId="755F8201" w:rsidR="0055597E" w:rsidRPr="00304705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11-12 кл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AE0C17" w14:textId="4A060FFB" w:rsidR="0055597E" w:rsidRPr="00304705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 xml:space="preserve">Юноши 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12BD1A" w14:textId="5124E070" w:rsidR="0055597E" w:rsidRPr="0082631B" w:rsidRDefault="0055597E" w:rsidP="00A858EF">
            <w:pPr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4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ED53C0" w14:textId="4DB58B27" w:rsidR="0055597E" w:rsidRPr="00BD2742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НСА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B2EDA0" w14:textId="77777777" w:rsidR="0055597E" w:rsidRPr="001801E9" w:rsidRDefault="0055597E" w:rsidP="00A858EF">
            <w:pPr>
              <w:rPr>
                <w:lang w:val="bg-BG"/>
              </w:rPr>
            </w:pPr>
          </w:p>
        </w:tc>
      </w:tr>
      <w:tr w:rsidR="0055597E" w:rsidRPr="001C419D" w14:paraId="5BBD0582" w14:textId="77777777" w:rsidTr="00A858E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2AA7F5" w14:textId="77777777" w:rsidR="0055597E" w:rsidRPr="00A15D49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7A388C" w14:textId="73009228" w:rsidR="0055597E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12.04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D824D4" w14:textId="67D4C7E8" w:rsidR="0055597E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14.00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09CE47" w14:textId="77F4079B" w:rsidR="0055597E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 w:rsidRPr="00EB0841">
              <w:rPr>
                <w:rFonts w:ascii="Calibri" w:eastAsia="Calibri" w:hAnsi="Calibri" w:cs="Calibri"/>
                <w:sz w:val="22"/>
                <w:highlight w:val="yellow"/>
                <w:lang w:val="bg-BG"/>
              </w:rPr>
              <w:t>11-12 финал</w:t>
            </w:r>
            <w:r>
              <w:rPr>
                <w:rFonts w:ascii="Calibri" w:eastAsia="Calibri" w:hAnsi="Calibri" w:cs="Calibri"/>
                <w:sz w:val="22"/>
                <w:lang w:val="bg-BG"/>
              </w:rPr>
              <w:t xml:space="preserve"> 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3B5DE6" w14:textId="69060032" w:rsidR="0055597E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 xml:space="preserve">Юноши 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8E0DCE" w14:textId="2642741A" w:rsidR="0055597E" w:rsidRDefault="0055597E" w:rsidP="00A858EF">
            <w:pPr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4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B47C17" w14:textId="5E6CDF89" w:rsidR="0055597E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НСА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09598C" w14:textId="675D261C" w:rsidR="0055597E" w:rsidRPr="001801E9" w:rsidRDefault="0055597E" w:rsidP="00A858EF">
            <w:pPr>
              <w:rPr>
                <w:lang w:val="bg-BG"/>
              </w:rPr>
            </w:pPr>
            <w:r>
              <w:rPr>
                <w:lang w:val="bg-BG"/>
              </w:rPr>
              <w:t>Играе победителят от група А срещу победителят от Б</w:t>
            </w:r>
          </w:p>
        </w:tc>
      </w:tr>
      <w:tr w:rsidR="0055597E" w:rsidRPr="001801E9" w14:paraId="6B5CC4EF" w14:textId="77777777" w:rsidTr="00A858E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0CCAC4" w14:textId="77777777" w:rsidR="0055597E" w:rsidRPr="00EB0841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CB9C9F" w14:textId="601B5E3A" w:rsidR="0055597E" w:rsidRPr="000E2F79" w:rsidRDefault="0055597E" w:rsidP="000E2F79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>19.04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4423F4" w14:textId="709B29BA" w:rsidR="0055597E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>12:00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241737" w14:textId="0DF7C57A" w:rsidR="0055597E" w:rsidRPr="00304705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5-7 кл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9B7A92" w14:textId="57094095" w:rsidR="0055597E" w:rsidRPr="00304705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 xml:space="preserve">Момчета 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BA369D" w14:textId="0EC2FBB6" w:rsidR="0055597E" w:rsidRPr="0082631B" w:rsidRDefault="0055597E" w:rsidP="00A858EF">
            <w:pPr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4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CDFD60" w14:textId="48A82EFC" w:rsidR="0055597E" w:rsidRPr="00BD2742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НСА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7E2BA3" w14:textId="77777777" w:rsidR="0055597E" w:rsidRPr="001801E9" w:rsidRDefault="0055597E" w:rsidP="00A858EF">
            <w:pPr>
              <w:rPr>
                <w:lang w:val="bg-BG"/>
              </w:rPr>
            </w:pPr>
          </w:p>
        </w:tc>
      </w:tr>
      <w:tr w:rsidR="0055597E" w:rsidRPr="001801E9" w14:paraId="457EA59E" w14:textId="77777777" w:rsidTr="00A858E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ADEF74" w14:textId="77777777" w:rsidR="0055597E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C823CE" w14:textId="1749FC49" w:rsidR="0055597E" w:rsidRPr="000E2F79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>19.04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12A0E7" w14:textId="60FE7CBB" w:rsidR="0055597E" w:rsidRPr="000E2F79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>9.00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B39C8E" w14:textId="011AF6A5" w:rsidR="0055597E" w:rsidRPr="00304705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5-7 кл.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89B6DF" w14:textId="0274D131" w:rsidR="0055597E" w:rsidRPr="00304705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 xml:space="preserve">Момичета 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396733" w14:textId="5689EF96" w:rsidR="0055597E" w:rsidRPr="0082631B" w:rsidRDefault="0055597E" w:rsidP="00A858EF">
            <w:pPr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4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38CF5E" w14:textId="04B927F8" w:rsidR="0055597E" w:rsidRPr="00BD2742" w:rsidRDefault="0055597E" w:rsidP="00F57500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НСА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7819B3" w14:textId="77777777" w:rsidR="0055597E" w:rsidRPr="001801E9" w:rsidRDefault="0055597E" w:rsidP="00A858EF">
            <w:pPr>
              <w:rPr>
                <w:lang w:val="bg-BG"/>
              </w:rPr>
            </w:pPr>
          </w:p>
        </w:tc>
      </w:tr>
      <w:tr w:rsidR="0055597E" w:rsidRPr="001801E9" w14:paraId="3A78AED8" w14:textId="77777777" w:rsidTr="00A858E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A48414" w14:textId="77777777" w:rsidR="0055597E" w:rsidRDefault="0055597E" w:rsidP="000E2F79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6BB967" w14:textId="1872F15A" w:rsidR="0055597E" w:rsidRPr="000E2F79" w:rsidRDefault="0055597E" w:rsidP="000E2F79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>18.04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B4587F" w14:textId="3794C81C" w:rsidR="0055597E" w:rsidRPr="000E2F79" w:rsidRDefault="0055597E" w:rsidP="000E2F79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>10.00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B3BCD5" w14:textId="5792F7CA" w:rsidR="0055597E" w:rsidRDefault="0055597E" w:rsidP="000E2F79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8-10 кл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5FEFCD" w14:textId="560C1B54" w:rsidR="0055597E" w:rsidRDefault="0055597E" w:rsidP="000E2F79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 xml:space="preserve">Юноши 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7F5CB2" w14:textId="6EBEEFDB" w:rsidR="0055597E" w:rsidRDefault="0055597E" w:rsidP="000E2F79">
            <w:pPr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4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13EE9C" w14:textId="2E0496D3" w:rsidR="0055597E" w:rsidRDefault="0055597E" w:rsidP="000E2F79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НСА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B59742" w14:textId="77777777" w:rsidR="0055597E" w:rsidRPr="001801E9" w:rsidRDefault="0055597E" w:rsidP="000E2F79">
            <w:pPr>
              <w:rPr>
                <w:lang w:val="bg-BG"/>
              </w:rPr>
            </w:pPr>
          </w:p>
        </w:tc>
      </w:tr>
      <w:tr w:rsidR="0055597E" w:rsidRPr="001801E9" w14:paraId="4E9E996F" w14:textId="77777777" w:rsidTr="00A858E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D97666" w14:textId="77777777" w:rsidR="0055597E" w:rsidRDefault="0055597E" w:rsidP="000E2F79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9FF14F" w14:textId="2977602C" w:rsidR="0055597E" w:rsidRDefault="0055597E" w:rsidP="000E2F79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>18.04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F93DC4" w14:textId="215862F6" w:rsidR="0055597E" w:rsidRDefault="0055597E" w:rsidP="000E2F79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>9.00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C3486B" w14:textId="62031ECD" w:rsidR="0055597E" w:rsidRDefault="0055597E" w:rsidP="000E2F79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 xml:space="preserve">8-10 кл 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BDFDE7" w14:textId="66435478" w:rsidR="0055597E" w:rsidRDefault="0055597E" w:rsidP="000E2F79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Девойки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C246E8" w14:textId="6D2D9E2E" w:rsidR="0055597E" w:rsidRDefault="0055597E" w:rsidP="000E2F79">
            <w:pPr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4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2710C4" w14:textId="539DF0D9" w:rsidR="0055597E" w:rsidRDefault="0055597E" w:rsidP="000E2F79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НСА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BB0AEB" w14:textId="77777777" w:rsidR="0055597E" w:rsidRPr="001801E9" w:rsidRDefault="0055597E" w:rsidP="000E2F79">
            <w:pPr>
              <w:rPr>
                <w:lang w:val="bg-BG"/>
              </w:rPr>
            </w:pPr>
          </w:p>
        </w:tc>
      </w:tr>
      <w:tr w:rsidR="0055597E" w:rsidRPr="001801E9" w14:paraId="72884E1E" w14:textId="77777777" w:rsidTr="005766F7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2310498F" w14:textId="77777777" w:rsidR="0055597E" w:rsidRDefault="0055597E" w:rsidP="000E2F79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42E2B064" w14:textId="77777777" w:rsidR="0055597E" w:rsidRDefault="0055597E" w:rsidP="000E2F79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0D95C413" w14:textId="77777777" w:rsidR="0055597E" w:rsidRDefault="0055597E" w:rsidP="000E2F79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458FB4EA" w14:textId="77777777" w:rsidR="0055597E" w:rsidRDefault="0055597E" w:rsidP="000E2F79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351C4EB3" w14:textId="77777777" w:rsidR="0055597E" w:rsidRDefault="0055597E" w:rsidP="000E2F79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1A03ECC4" w14:textId="77777777" w:rsidR="0055597E" w:rsidRDefault="0055597E" w:rsidP="000E2F79">
            <w:pPr>
              <w:rPr>
                <w:rFonts w:ascii="Calibri" w:eastAsia="Calibri" w:hAnsi="Calibri" w:cs="Calibri"/>
                <w:sz w:val="22"/>
                <w:lang w:val="bg-BG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239ED679" w14:textId="77777777" w:rsidR="0055597E" w:rsidRDefault="0055597E" w:rsidP="000E2F79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1F96AD6F" w14:textId="77777777" w:rsidR="0055597E" w:rsidRPr="001801E9" w:rsidRDefault="0055597E" w:rsidP="000E2F79">
            <w:pPr>
              <w:rPr>
                <w:lang w:val="bg-BG"/>
              </w:rPr>
            </w:pPr>
          </w:p>
        </w:tc>
      </w:tr>
      <w:tr w:rsidR="0055597E" w:rsidRPr="001801E9" w14:paraId="6C15CA68" w14:textId="77777777" w:rsidTr="00A858E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DE5CE1" w14:textId="54411BD0" w:rsidR="0055597E" w:rsidRPr="00482075" w:rsidRDefault="0055597E" w:rsidP="00482075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>БАДМИНТОН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9E1C00" w14:textId="2191E0AA" w:rsidR="0055597E" w:rsidRPr="001801E9" w:rsidRDefault="00E4233D" w:rsidP="000E2F79">
            <w:pPr>
              <w:rPr>
                <w:lang w:val="bg-BG"/>
              </w:rPr>
            </w:pPr>
            <w:r>
              <w:rPr>
                <w:lang w:val="bg-BG"/>
              </w:rPr>
              <w:t>17</w:t>
            </w:r>
            <w:r w:rsidR="0055597E">
              <w:rPr>
                <w:lang w:val="bg-BG"/>
              </w:rPr>
              <w:t>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A4F3EE" w14:textId="70C7F70F" w:rsidR="0055597E" w:rsidRPr="001801E9" w:rsidRDefault="0055597E" w:rsidP="000E2F79">
            <w:pPr>
              <w:rPr>
                <w:lang w:val="bg-BG"/>
              </w:rPr>
            </w:pPr>
            <w:r>
              <w:rPr>
                <w:lang w:val="bg-BG"/>
              </w:rPr>
              <w:t>10.00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2ED9B0" w14:textId="188363BB" w:rsidR="0055597E" w:rsidRPr="001801E9" w:rsidRDefault="0055597E" w:rsidP="000E2F79">
            <w:pPr>
              <w:rPr>
                <w:lang w:val="bg-BG"/>
              </w:rPr>
            </w:pPr>
            <w:r>
              <w:rPr>
                <w:lang w:val="bg-BG"/>
              </w:rPr>
              <w:t>11-12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6201D0" w14:textId="2C23B448" w:rsidR="0055597E" w:rsidRPr="001801E9" w:rsidRDefault="0055597E" w:rsidP="000E2F79">
            <w:pPr>
              <w:rPr>
                <w:lang w:val="bg-BG"/>
              </w:rPr>
            </w:pPr>
            <w:r>
              <w:rPr>
                <w:lang w:val="bg-BG"/>
              </w:rPr>
              <w:t xml:space="preserve">Девойки 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305CBD" w14:textId="5C361C9B" w:rsidR="0055597E" w:rsidRPr="001801E9" w:rsidRDefault="0055597E" w:rsidP="000E2F79">
            <w:pPr>
              <w:rPr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>4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EC7056" w14:textId="61707B89" w:rsidR="0055597E" w:rsidRPr="00551F0E" w:rsidRDefault="00E4233D" w:rsidP="00482075">
            <w:pPr>
              <w:jc w:val="center"/>
              <w:rPr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27 СУ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9E8309" w14:textId="1DA21F37" w:rsidR="0055597E" w:rsidRPr="001801E9" w:rsidRDefault="0055597E" w:rsidP="000E2F79">
            <w:pPr>
              <w:rPr>
                <w:lang w:val="bg-BG"/>
              </w:rPr>
            </w:pPr>
          </w:p>
        </w:tc>
      </w:tr>
      <w:tr w:rsidR="00240415" w:rsidRPr="001801E9" w14:paraId="7B1D8DD3" w14:textId="77777777" w:rsidTr="00A858E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8A66FB" w14:textId="77777777" w:rsidR="00240415" w:rsidRDefault="00240415" w:rsidP="00240415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12B8B7" w14:textId="77777777" w:rsidR="00240415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18.04</w:t>
            </w:r>
          </w:p>
          <w:p w14:paraId="3B9D92BC" w14:textId="0A450718" w:rsidR="00240415" w:rsidRDefault="00240415" w:rsidP="00240415">
            <w:pPr>
              <w:rPr>
                <w:lang w:val="bg-BG"/>
              </w:rPr>
            </w:pPr>
            <w:r w:rsidRPr="00240415">
              <w:rPr>
                <w:highlight w:val="yellow"/>
                <w:lang w:val="bg-BG"/>
              </w:rPr>
              <w:t>Финал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131130" w14:textId="640D283C" w:rsidR="00240415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10.00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871E94" w14:textId="67CD73CA" w:rsidR="00240415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11-12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ACD9D3" w14:textId="4FDFFF19" w:rsidR="00240415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 xml:space="preserve">Девойки 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2D4720" w14:textId="5F4A3F71" w:rsidR="00240415" w:rsidRDefault="00240415" w:rsidP="00240415">
            <w:pPr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>4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0E5770" w14:textId="3E70B854" w:rsidR="00240415" w:rsidRDefault="00240415" w:rsidP="00240415">
            <w:pPr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27 СУ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3D4219" w14:textId="77777777" w:rsidR="00240415" w:rsidRPr="001801E9" w:rsidRDefault="00240415" w:rsidP="00240415">
            <w:pPr>
              <w:rPr>
                <w:lang w:val="bg-BG"/>
              </w:rPr>
            </w:pPr>
          </w:p>
        </w:tc>
      </w:tr>
      <w:tr w:rsidR="00240415" w:rsidRPr="001801E9" w14:paraId="1AA06C59" w14:textId="77777777" w:rsidTr="007D694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31C76B" w14:textId="77777777" w:rsidR="00240415" w:rsidRDefault="00240415" w:rsidP="00240415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BC4A08" w14:textId="0598F9BC" w:rsidR="00240415" w:rsidRPr="001801E9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10.04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70FFE8" w14:textId="425DF089" w:rsidR="00240415" w:rsidRPr="001801E9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10.00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162972" w14:textId="17694357" w:rsidR="00240415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11-12</w:t>
            </w:r>
          </w:p>
        </w:tc>
        <w:tc>
          <w:tcPr>
            <w:tcW w:w="604" w:type="pct"/>
            <w:vMerge w:val="restart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</w:tcPr>
          <w:p w14:paraId="7F5F2B4F" w14:textId="77777777" w:rsidR="00240415" w:rsidRDefault="00240415" w:rsidP="00240415">
            <w:pPr>
              <w:rPr>
                <w:lang w:val="bg-BG"/>
              </w:rPr>
            </w:pPr>
          </w:p>
          <w:p w14:paraId="6A40BCCC" w14:textId="264973B6" w:rsidR="00240415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Юноши</w:t>
            </w:r>
          </w:p>
        </w:tc>
        <w:tc>
          <w:tcPr>
            <w:tcW w:w="330" w:type="pct"/>
            <w:vMerge w:val="restart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</w:tcPr>
          <w:p w14:paraId="68481C60" w14:textId="77777777" w:rsidR="00240415" w:rsidRDefault="00240415" w:rsidP="00240415">
            <w:pPr>
              <w:rPr>
                <w:rFonts w:ascii="Calibri" w:eastAsia="Calibri" w:hAnsi="Calibri" w:cs="Calibri"/>
                <w:sz w:val="22"/>
                <w:lang w:val="bg-BG"/>
              </w:rPr>
            </w:pPr>
          </w:p>
          <w:p w14:paraId="5C7620AD" w14:textId="77777777" w:rsidR="00240415" w:rsidRDefault="00240415" w:rsidP="00240415">
            <w:pPr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4</w:t>
            </w:r>
          </w:p>
          <w:p w14:paraId="5097DBC3" w14:textId="07F1A5E6" w:rsidR="00240415" w:rsidRPr="00495F95" w:rsidRDefault="00240415" w:rsidP="00240415">
            <w:pPr>
              <w:rPr>
                <w:rFonts w:ascii="Calibri" w:eastAsia="Calibri" w:hAnsi="Calibri" w:cs="Calibri"/>
                <w:sz w:val="22"/>
                <w:lang w:val="bg-BG"/>
              </w:rPr>
            </w:pPr>
          </w:p>
        </w:tc>
        <w:tc>
          <w:tcPr>
            <w:tcW w:w="935" w:type="pct"/>
            <w:vMerge w:val="restart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</w:tcPr>
          <w:p w14:paraId="1C4820EA" w14:textId="77777777" w:rsidR="00240415" w:rsidRDefault="00240415" w:rsidP="00240415">
            <w:pPr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</w:p>
          <w:p w14:paraId="6CD6B921" w14:textId="35641EC0" w:rsidR="00240415" w:rsidRPr="00551F0E" w:rsidRDefault="00240415" w:rsidP="00240415">
            <w:pPr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27 СУ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891968" w14:textId="77777777" w:rsidR="00240415" w:rsidRPr="001801E9" w:rsidRDefault="00240415" w:rsidP="00240415">
            <w:pPr>
              <w:rPr>
                <w:lang w:val="bg-BG"/>
              </w:rPr>
            </w:pPr>
          </w:p>
        </w:tc>
      </w:tr>
      <w:tr w:rsidR="00240415" w:rsidRPr="001801E9" w14:paraId="5830B291" w14:textId="77777777" w:rsidTr="007D694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95A332" w14:textId="3AD0688F" w:rsidR="00240415" w:rsidRDefault="00240415" w:rsidP="00240415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C02A28" w14:textId="77777777" w:rsidR="00240415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11.04</w:t>
            </w:r>
          </w:p>
          <w:p w14:paraId="2FA29B98" w14:textId="4A1E0D2F" w:rsidR="00240415" w:rsidRDefault="00240415" w:rsidP="00240415">
            <w:pPr>
              <w:rPr>
                <w:lang w:val="bg-BG"/>
              </w:rPr>
            </w:pPr>
            <w:r w:rsidRPr="001445EE">
              <w:rPr>
                <w:highlight w:val="yellow"/>
                <w:lang w:val="bg-BG"/>
              </w:rPr>
              <w:t>ФИНАЛ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37D550" w14:textId="4ED30C41" w:rsidR="00240415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11.30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FF0F4A" w14:textId="1189F2C8" w:rsidR="00240415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11-12</w:t>
            </w:r>
          </w:p>
        </w:tc>
        <w:tc>
          <w:tcPr>
            <w:tcW w:w="604" w:type="pct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FA70AF" w14:textId="15CB22C3" w:rsidR="00240415" w:rsidRDefault="00240415" w:rsidP="00240415">
            <w:pPr>
              <w:rPr>
                <w:lang w:val="bg-BG"/>
              </w:rPr>
            </w:pPr>
          </w:p>
        </w:tc>
        <w:tc>
          <w:tcPr>
            <w:tcW w:w="330" w:type="pct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C1CB82" w14:textId="05479C3E" w:rsidR="00240415" w:rsidRDefault="00240415" w:rsidP="00240415">
            <w:pPr>
              <w:rPr>
                <w:rFonts w:ascii="Calibri" w:eastAsia="Calibri" w:hAnsi="Calibri" w:cs="Calibri"/>
                <w:sz w:val="22"/>
                <w:lang w:val="bg-BG"/>
              </w:rPr>
            </w:pPr>
          </w:p>
        </w:tc>
        <w:tc>
          <w:tcPr>
            <w:tcW w:w="935" w:type="pct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A8FD36" w14:textId="5CB34537" w:rsidR="00240415" w:rsidRDefault="00240415" w:rsidP="00240415">
            <w:pPr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06E94B" w14:textId="77777777" w:rsidR="00240415" w:rsidRPr="001801E9" w:rsidRDefault="00240415" w:rsidP="00240415">
            <w:pPr>
              <w:rPr>
                <w:lang w:val="bg-BG"/>
              </w:rPr>
            </w:pPr>
          </w:p>
        </w:tc>
      </w:tr>
      <w:tr w:rsidR="00240415" w:rsidRPr="001801E9" w14:paraId="6B9EEE52" w14:textId="77777777" w:rsidTr="00A858E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446EA9" w14:textId="77777777" w:rsidR="00240415" w:rsidRDefault="00240415" w:rsidP="00240415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561914" w14:textId="77FAC1E9" w:rsidR="00240415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23.04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0D0807" w14:textId="6A261338" w:rsidR="00240415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11.00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F9E6BD" w14:textId="51BC403B" w:rsidR="00240415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8-10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158D3E" w14:textId="6C40C6B7" w:rsidR="00240415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 xml:space="preserve">Юноши 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D86049" w14:textId="53008876" w:rsidR="00240415" w:rsidRDefault="00240415" w:rsidP="00240415">
            <w:pPr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4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F2A569" w14:textId="47B89739" w:rsidR="00240415" w:rsidRPr="00551F0E" w:rsidRDefault="00240415" w:rsidP="00240415">
            <w:pPr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НСА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C0A5A2" w14:textId="77777777" w:rsidR="00240415" w:rsidRPr="001801E9" w:rsidRDefault="00240415" w:rsidP="00240415">
            <w:pPr>
              <w:rPr>
                <w:lang w:val="bg-BG"/>
              </w:rPr>
            </w:pPr>
          </w:p>
        </w:tc>
      </w:tr>
      <w:tr w:rsidR="00240415" w:rsidRPr="001801E9" w14:paraId="5D2A5B2A" w14:textId="77777777" w:rsidTr="00A858E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9CEDC0" w14:textId="77777777" w:rsidR="00240415" w:rsidRDefault="00240415" w:rsidP="00240415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59E373" w14:textId="69EDFD94" w:rsidR="00240415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23.04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7780A2" w14:textId="0C144748" w:rsidR="00240415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11.00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8E6FC2" w14:textId="00FF3EBF" w:rsidR="00240415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8-10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626C6C" w14:textId="0E14E777" w:rsidR="00240415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 xml:space="preserve">Девойки 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E64A51" w14:textId="567FF49A" w:rsidR="00240415" w:rsidRDefault="00240415" w:rsidP="00240415">
            <w:pPr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4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BDF285" w14:textId="0F8E51AF" w:rsidR="00240415" w:rsidRPr="00551F0E" w:rsidRDefault="00240415" w:rsidP="00240415">
            <w:pPr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НСА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0DC423" w14:textId="77777777" w:rsidR="00240415" w:rsidRPr="001801E9" w:rsidRDefault="00240415" w:rsidP="00240415">
            <w:pPr>
              <w:rPr>
                <w:lang w:val="bg-BG"/>
              </w:rPr>
            </w:pPr>
          </w:p>
        </w:tc>
      </w:tr>
      <w:tr w:rsidR="00240415" w:rsidRPr="001801E9" w14:paraId="4D96F244" w14:textId="77777777" w:rsidTr="00A858E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AEDDC6" w14:textId="77777777" w:rsidR="00240415" w:rsidRDefault="00240415" w:rsidP="00240415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7EE866" w14:textId="38943352" w:rsidR="00240415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24.04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A64102" w14:textId="109E5E1F" w:rsidR="00240415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10.00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18CD27" w14:textId="1EC23922" w:rsidR="00240415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5-7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8352CB" w14:textId="3603D889" w:rsidR="00240415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 xml:space="preserve">Момичета 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0C18BA" w14:textId="34DEEB2D" w:rsidR="00240415" w:rsidRDefault="00240415" w:rsidP="00240415">
            <w:pPr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4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1D6F63" w14:textId="61E0503C" w:rsidR="00240415" w:rsidRPr="00551F0E" w:rsidRDefault="00240415" w:rsidP="00240415">
            <w:pPr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НСА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46FE4F" w14:textId="77777777" w:rsidR="00240415" w:rsidRPr="001801E9" w:rsidRDefault="00240415" w:rsidP="00240415">
            <w:pPr>
              <w:rPr>
                <w:lang w:val="bg-BG"/>
              </w:rPr>
            </w:pPr>
          </w:p>
        </w:tc>
      </w:tr>
      <w:tr w:rsidR="00240415" w:rsidRPr="001801E9" w14:paraId="71D3420E" w14:textId="77777777" w:rsidTr="00A858E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B41EF5" w14:textId="77777777" w:rsidR="00240415" w:rsidRDefault="00240415" w:rsidP="00240415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149616" w14:textId="2881A4DC" w:rsidR="00240415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24.04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CEB836" w14:textId="268D88B4" w:rsidR="00240415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10.00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7DD0E0" w14:textId="1C169BBB" w:rsidR="00240415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5-7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C2F260" w14:textId="3A85AA31" w:rsidR="00240415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 xml:space="preserve">Момчета 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D90DE9" w14:textId="66F0DADD" w:rsidR="00240415" w:rsidRDefault="00240415" w:rsidP="00240415">
            <w:pPr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4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F796F6" w14:textId="7572E755" w:rsidR="00240415" w:rsidRPr="00551F0E" w:rsidRDefault="00240415" w:rsidP="00240415">
            <w:pPr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НСА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6723BF" w14:textId="77777777" w:rsidR="00240415" w:rsidRPr="001801E9" w:rsidRDefault="00240415" w:rsidP="00240415">
            <w:pPr>
              <w:rPr>
                <w:lang w:val="bg-BG"/>
              </w:rPr>
            </w:pPr>
          </w:p>
        </w:tc>
      </w:tr>
      <w:tr w:rsidR="00240415" w:rsidRPr="001801E9" w14:paraId="15970CE9" w14:textId="77777777" w:rsidTr="005766F7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3FEE85A6" w14:textId="77777777" w:rsidR="00240415" w:rsidRDefault="00240415" w:rsidP="00240415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3C8A1569" w14:textId="77777777" w:rsidR="00240415" w:rsidRDefault="00240415" w:rsidP="00240415">
            <w:pPr>
              <w:rPr>
                <w:lang w:val="bg-BG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18642A66" w14:textId="77777777" w:rsidR="00240415" w:rsidRDefault="00240415" w:rsidP="00240415">
            <w:pPr>
              <w:rPr>
                <w:lang w:val="bg-BG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55BB48F2" w14:textId="77777777" w:rsidR="00240415" w:rsidRDefault="00240415" w:rsidP="00240415">
            <w:pPr>
              <w:rPr>
                <w:lang w:val="bg-BG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0CEA471B" w14:textId="77777777" w:rsidR="00240415" w:rsidRDefault="00240415" w:rsidP="00240415">
            <w:pPr>
              <w:rPr>
                <w:lang w:val="bg-BG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12B68C76" w14:textId="77777777" w:rsidR="00240415" w:rsidRDefault="00240415" w:rsidP="00240415">
            <w:pPr>
              <w:rPr>
                <w:rFonts w:ascii="Calibri" w:eastAsia="Calibri" w:hAnsi="Calibri" w:cs="Calibri"/>
                <w:sz w:val="22"/>
                <w:lang w:val="bg-BG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00374072" w14:textId="77777777" w:rsidR="00240415" w:rsidRDefault="00240415" w:rsidP="00240415">
            <w:pPr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62B00405" w14:textId="77777777" w:rsidR="00240415" w:rsidRPr="001801E9" w:rsidRDefault="00240415" w:rsidP="00240415">
            <w:pPr>
              <w:rPr>
                <w:lang w:val="bg-BG"/>
              </w:rPr>
            </w:pPr>
          </w:p>
        </w:tc>
      </w:tr>
      <w:tr w:rsidR="00240415" w:rsidRPr="00016271" w14:paraId="4CEBE7BC" w14:textId="77777777" w:rsidTr="00A858E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02E554" w14:textId="1233621D" w:rsidR="00240415" w:rsidRPr="001801E9" w:rsidRDefault="00240415" w:rsidP="00240415">
            <w:pPr>
              <w:rPr>
                <w:szCs w:val="24"/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>ТЕНИС НА МАСА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D63167" w14:textId="77777777" w:rsidR="00240415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10.04</w:t>
            </w:r>
          </w:p>
          <w:p w14:paraId="59249092" w14:textId="6C14BACA" w:rsidR="00240415" w:rsidRPr="001801E9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Отборно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CB0EB2" w14:textId="72626FCA" w:rsidR="00240415" w:rsidRPr="0055597E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10.00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FFC4D1" w14:textId="456504EC" w:rsidR="00240415" w:rsidRPr="001801E9" w:rsidRDefault="00240415" w:rsidP="00240415">
            <w:pPr>
              <w:rPr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>11-12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7AAE0C" w14:textId="300B1E9F" w:rsidR="00240415" w:rsidRDefault="00240415" w:rsidP="00240415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</w:rPr>
              <w:t>Девойки</w:t>
            </w:r>
          </w:p>
          <w:p w14:paraId="112E4D09" w14:textId="642A47FC" w:rsidR="00240415" w:rsidRPr="001801E9" w:rsidRDefault="00240415" w:rsidP="00240415">
            <w:pPr>
              <w:rPr>
                <w:lang w:val="bg-BG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DCDD03" w14:textId="669170AF" w:rsidR="00240415" w:rsidRPr="001801E9" w:rsidRDefault="00240415" w:rsidP="00240415">
            <w:pPr>
              <w:rPr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>4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4E1435" w14:textId="749CC429" w:rsidR="00240415" w:rsidRPr="001801E9" w:rsidRDefault="00240415" w:rsidP="00240415">
            <w:pPr>
              <w:rPr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>ул."ГУРГУЛЯТ"1, НСА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6A091A" w14:textId="75711DD0" w:rsidR="00240415" w:rsidRPr="001801E9" w:rsidRDefault="00240415" w:rsidP="00240415">
            <w:pPr>
              <w:rPr>
                <w:lang w:val="bg-BG"/>
              </w:rPr>
            </w:pPr>
            <w:r w:rsidRPr="00016271">
              <w:rPr>
                <w:lang w:val="bg-BG"/>
              </w:rPr>
              <w:t>Групите се явяват в 9.20</w:t>
            </w:r>
          </w:p>
        </w:tc>
      </w:tr>
      <w:tr w:rsidR="00240415" w:rsidRPr="001801E9" w14:paraId="74A44BAA" w14:textId="77777777" w:rsidTr="00A858E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3F045B" w14:textId="77777777" w:rsidR="00240415" w:rsidRPr="00016271" w:rsidRDefault="00240415" w:rsidP="00240415">
            <w:pPr>
              <w:rPr>
                <w:rFonts w:ascii="Calibri" w:eastAsia="Calibri" w:hAnsi="Calibri" w:cs="Calibri"/>
                <w:sz w:val="22"/>
                <w:lang w:val="bg-BG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1AFB1E" w14:textId="77777777" w:rsidR="00240415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11.04</w:t>
            </w:r>
          </w:p>
          <w:p w14:paraId="19970CEC" w14:textId="54166532" w:rsidR="00240415" w:rsidRPr="0055597E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Индивидуално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D788EF" w14:textId="5B451280" w:rsidR="00240415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10.00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AD1271" w14:textId="03E3AAC5" w:rsidR="00240415" w:rsidRPr="0055597E" w:rsidRDefault="00240415" w:rsidP="00240415">
            <w:pPr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11-12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A935D1" w14:textId="66BB0C5A" w:rsidR="00240415" w:rsidRPr="0097729E" w:rsidRDefault="00240415" w:rsidP="00240415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 xml:space="preserve">Девойки 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8278AE" w14:textId="30D5CE42" w:rsidR="00240415" w:rsidRPr="0055597E" w:rsidRDefault="00240415" w:rsidP="00240415">
            <w:pPr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4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5C7850" w14:textId="5553142C" w:rsidR="00240415" w:rsidRDefault="00240415" w:rsidP="00240415">
            <w:pPr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>ул."ГУРГУЛЯТ"1, НСА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806B61" w14:textId="6F39AD6E" w:rsidR="00240415" w:rsidRPr="001801E9" w:rsidRDefault="00240415" w:rsidP="00240415">
            <w:pPr>
              <w:rPr>
                <w:lang w:val="bg-BG"/>
              </w:rPr>
            </w:pPr>
            <w:r w:rsidRPr="00016271">
              <w:rPr>
                <w:lang w:val="bg-BG"/>
              </w:rPr>
              <w:t>Групите се явяват в 9.20</w:t>
            </w:r>
          </w:p>
        </w:tc>
      </w:tr>
      <w:tr w:rsidR="00240415" w:rsidRPr="001801E9" w14:paraId="7A70038A" w14:textId="77777777" w:rsidTr="00A858E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123ECF" w14:textId="77777777" w:rsidR="00240415" w:rsidRPr="00016271" w:rsidRDefault="00240415" w:rsidP="00240415">
            <w:pPr>
              <w:rPr>
                <w:rFonts w:ascii="Calibri" w:eastAsia="Calibri" w:hAnsi="Calibri" w:cs="Calibri"/>
                <w:sz w:val="22"/>
                <w:lang w:val="bg-BG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DBB7CE" w14:textId="77777777" w:rsidR="00240415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9.04</w:t>
            </w:r>
          </w:p>
          <w:p w14:paraId="1D00766D" w14:textId="2A32F99E" w:rsidR="00240415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Отборно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CBE460" w14:textId="5E8FD97B" w:rsidR="00240415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10.00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051A3A" w14:textId="4F9719A0" w:rsidR="00240415" w:rsidRDefault="00240415" w:rsidP="00240415">
            <w:pPr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11-12 кл.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CC1DBA" w14:textId="72BEF613" w:rsidR="00240415" w:rsidRDefault="00240415" w:rsidP="00240415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>Юноши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9D4FAD" w14:textId="22F326C6" w:rsidR="00240415" w:rsidRDefault="00240415" w:rsidP="00240415">
            <w:pPr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4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0650ED" w14:textId="652334BF" w:rsidR="00240415" w:rsidRDefault="00240415" w:rsidP="00240415">
            <w:pPr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>ул."ГУРГУЛЯТ"1, НСА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5B6CF7" w14:textId="12AB73C8" w:rsidR="00240415" w:rsidRPr="001801E9" w:rsidRDefault="00240415" w:rsidP="00240415">
            <w:pPr>
              <w:rPr>
                <w:lang w:val="bg-BG"/>
              </w:rPr>
            </w:pPr>
            <w:r w:rsidRPr="00016271">
              <w:rPr>
                <w:lang w:val="bg-BG"/>
              </w:rPr>
              <w:t>Групите се явяват в 9.20</w:t>
            </w:r>
          </w:p>
        </w:tc>
      </w:tr>
      <w:tr w:rsidR="00240415" w:rsidRPr="001801E9" w14:paraId="27262E3D" w14:textId="77777777" w:rsidTr="00A858E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066470" w14:textId="77777777" w:rsidR="00240415" w:rsidRPr="00016271" w:rsidRDefault="00240415" w:rsidP="00240415">
            <w:pPr>
              <w:rPr>
                <w:rFonts w:ascii="Calibri" w:eastAsia="Calibri" w:hAnsi="Calibri" w:cs="Calibri"/>
                <w:sz w:val="22"/>
                <w:lang w:val="bg-BG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351570" w14:textId="77777777" w:rsidR="00240415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11.04</w:t>
            </w:r>
          </w:p>
          <w:p w14:paraId="3B47D2B6" w14:textId="289E5E3D" w:rsidR="00240415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Индивид.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6B6888" w14:textId="3125ABCA" w:rsidR="00240415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10.00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961022" w14:textId="0D3C409F" w:rsidR="00240415" w:rsidRDefault="00240415" w:rsidP="00240415">
            <w:pPr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11-12 кл.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F5C351" w14:textId="5B87DE3D" w:rsidR="00240415" w:rsidRDefault="00240415" w:rsidP="00240415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>Юноши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52C188" w14:textId="0665B922" w:rsidR="00240415" w:rsidRDefault="00240415" w:rsidP="00240415">
            <w:pPr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4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D766B5" w14:textId="077C0135" w:rsidR="00240415" w:rsidRDefault="00240415" w:rsidP="00240415">
            <w:pPr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>ул."ГУРГУЛЯТ"1, НСА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8C0199" w14:textId="3B46F60B" w:rsidR="00240415" w:rsidRPr="001801E9" w:rsidRDefault="00240415" w:rsidP="00240415">
            <w:pPr>
              <w:rPr>
                <w:lang w:val="bg-BG"/>
              </w:rPr>
            </w:pPr>
            <w:r w:rsidRPr="00016271">
              <w:rPr>
                <w:lang w:val="bg-BG"/>
              </w:rPr>
              <w:t>Групите се явяват в 9.20</w:t>
            </w:r>
          </w:p>
        </w:tc>
      </w:tr>
      <w:tr w:rsidR="00240415" w:rsidRPr="001801E9" w14:paraId="085B7BDF" w14:textId="77777777" w:rsidTr="00A858E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E1925E" w14:textId="77777777" w:rsidR="00240415" w:rsidRPr="00016271" w:rsidRDefault="00240415" w:rsidP="00240415">
            <w:pPr>
              <w:rPr>
                <w:rFonts w:ascii="Calibri" w:eastAsia="Calibri" w:hAnsi="Calibri" w:cs="Calibri"/>
                <w:sz w:val="22"/>
                <w:lang w:val="bg-BG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B90B13" w14:textId="04DA9A6D" w:rsidR="00240415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25.04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EA9318" w14:textId="51AAA0CA" w:rsidR="00240415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10.00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19EC97" w14:textId="57A5551C" w:rsidR="00240415" w:rsidRDefault="00240415" w:rsidP="00240415">
            <w:pPr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lang w:val="bg-BG"/>
              </w:rPr>
              <w:t>8-10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9633D8" w14:textId="7CBEEF7B" w:rsidR="00240415" w:rsidRDefault="00240415" w:rsidP="00240415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</w:rPr>
            </w:pPr>
            <w:r>
              <w:rPr>
                <w:lang w:val="bg-BG"/>
              </w:rPr>
              <w:t xml:space="preserve">Юноши 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4FE13F" w14:textId="43F6397E" w:rsidR="00240415" w:rsidRDefault="00240415" w:rsidP="00240415">
            <w:pPr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4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8130C9" w14:textId="2C8FDEE2" w:rsidR="00240415" w:rsidRDefault="00240415" w:rsidP="00240415">
            <w:pPr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>ул."ГУРГУЛЯТ"1, НСА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397573" w14:textId="34258219" w:rsidR="00240415" w:rsidRPr="001801E9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Групите се явяват в 9.30</w:t>
            </w:r>
          </w:p>
        </w:tc>
      </w:tr>
      <w:tr w:rsidR="00240415" w:rsidRPr="001801E9" w14:paraId="72FED9BC" w14:textId="77777777" w:rsidTr="00A858E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ABCB3E" w14:textId="77777777" w:rsidR="00240415" w:rsidRPr="00016271" w:rsidRDefault="00240415" w:rsidP="00240415">
            <w:pPr>
              <w:rPr>
                <w:rFonts w:ascii="Calibri" w:eastAsia="Calibri" w:hAnsi="Calibri" w:cs="Calibri"/>
                <w:sz w:val="22"/>
                <w:lang w:val="bg-BG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A0C9F7" w14:textId="41607DF9" w:rsidR="00240415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25.04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70C44D" w14:textId="5806B8A7" w:rsidR="00240415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10.00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2780F6" w14:textId="580881B2" w:rsidR="00240415" w:rsidRDefault="00240415" w:rsidP="00240415">
            <w:pPr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lang w:val="bg-BG"/>
              </w:rPr>
              <w:t>8-10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8B1FAE" w14:textId="59646B38" w:rsidR="00240415" w:rsidRDefault="00240415" w:rsidP="00240415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</w:rPr>
            </w:pPr>
            <w:r>
              <w:rPr>
                <w:lang w:val="bg-BG"/>
              </w:rPr>
              <w:t xml:space="preserve">Девойки 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4B3208" w14:textId="7C723036" w:rsidR="00240415" w:rsidRDefault="00240415" w:rsidP="00240415">
            <w:pPr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4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CB4A01" w14:textId="35501919" w:rsidR="00240415" w:rsidRDefault="00240415" w:rsidP="00240415">
            <w:pPr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>ул."ГУРГУЛЯТ"1, НСА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E2CDD3" w14:textId="0C95C0BD" w:rsidR="00240415" w:rsidRPr="001801E9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Групите се явяват в 9.3</w:t>
            </w:r>
            <w:r w:rsidRPr="00016271">
              <w:rPr>
                <w:lang w:val="bg-BG"/>
              </w:rPr>
              <w:t>0</w:t>
            </w:r>
          </w:p>
        </w:tc>
      </w:tr>
      <w:tr w:rsidR="00240415" w:rsidRPr="001801E9" w14:paraId="6A3CE6DF" w14:textId="77777777" w:rsidTr="00A858E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CA896B" w14:textId="77777777" w:rsidR="00240415" w:rsidRPr="00016271" w:rsidRDefault="00240415" w:rsidP="00240415">
            <w:pPr>
              <w:rPr>
                <w:rFonts w:ascii="Calibri" w:eastAsia="Calibri" w:hAnsi="Calibri" w:cs="Calibri"/>
                <w:sz w:val="22"/>
                <w:lang w:val="bg-BG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06A05F" w14:textId="1DFCD120" w:rsidR="00240415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24.04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430F76" w14:textId="29054484" w:rsidR="00240415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10.00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B50F7D" w14:textId="43B084E6" w:rsidR="00240415" w:rsidRDefault="00240415" w:rsidP="00240415">
            <w:pPr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lang w:val="bg-BG"/>
              </w:rPr>
              <w:t>5-7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1FFE49" w14:textId="65E73A01" w:rsidR="00240415" w:rsidRDefault="00240415" w:rsidP="00240415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</w:rPr>
            </w:pPr>
            <w:r>
              <w:rPr>
                <w:lang w:val="bg-BG"/>
              </w:rPr>
              <w:t xml:space="preserve">Момичета 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6B0220" w14:textId="72A91905" w:rsidR="00240415" w:rsidRDefault="00240415" w:rsidP="00240415">
            <w:pPr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4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3D43AB" w14:textId="0AEF561E" w:rsidR="00240415" w:rsidRDefault="00240415" w:rsidP="00240415">
            <w:pPr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>ул."ГУРГУЛЯТ"1, НСА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59B9E3" w14:textId="3A0276C8" w:rsidR="00240415" w:rsidRPr="001801E9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Групите се явяват в 9.3</w:t>
            </w:r>
            <w:r w:rsidRPr="00016271">
              <w:rPr>
                <w:lang w:val="bg-BG"/>
              </w:rPr>
              <w:t>0</w:t>
            </w:r>
          </w:p>
        </w:tc>
      </w:tr>
      <w:tr w:rsidR="00240415" w:rsidRPr="001801E9" w14:paraId="4A7AC527" w14:textId="77777777" w:rsidTr="00A858E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71D5B3" w14:textId="77777777" w:rsidR="00240415" w:rsidRPr="00016271" w:rsidRDefault="00240415" w:rsidP="00240415">
            <w:pPr>
              <w:rPr>
                <w:rFonts w:ascii="Calibri" w:eastAsia="Calibri" w:hAnsi="Calibri" w:cs="Calibri"/>
                <w:sz w:val="22"/>
                <w:lang w:val="bg-BG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200D6A" w14:textId="06EF7C84" w:rsidR="00240415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24.04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AF9019" w14:textId="4A2243BC" w:rsidR="00240415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10.00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37DAD5" w14:textId="5C31BACB" w:rsidR="00240415" w:rsidRDefault="00240415" w:rsidP="00240415">
            <w:pPr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lang w:val="bg-BG"/>
              </w:rPr>
              <w:t>5-7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D30FB8" w14:textId="7AD7DFD3" w:rsidR="00240415" w:rsidRDefault="00240415" w:rsidP="00240415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</w:rPr>
            </w:pPr>
            <w:r>
              <w:rPr>
                <w:lang w:val="bg-BG"/>
              </w:rPr>
              <w:t xml:space="preserve">Момчета 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0EE6BA" w14:textId="46B298F0" w:rsidR="00240415" w:rsidRDefault="00240415" w:rsidP="00240415">
            <w:pPr>
              <w:rPr>
                <w:rFonts w:ascii="Calibri" w:eastAsia="Calibri" w:hAnsi="Calibri" w:cs="Calibri"/>
                <w:sz w:val="22"/>
                <w:lang w:val="bg-BG"/>
              </w:rPr>
            </w:pPr>
            <w:r>
              <w:rPr>
                <w:rFonts w:ascii="Calibri" w:eastAsia="Calibri" w:hAnsi="Calibri" w:cs="Calibri"/>
                <w:sz w:val="22"/>
                <w:lang w:val="bg-BG"/>
              </w:rPr>
              <w:t>4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B64216" w14:textId="7256CBB7" w:rsidR="00240415" w:rsidRDefault="00240415" w:rsidP="00240415">
            <w:pPr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>ул."ГУРГУЛЯТ"1, НСА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124200" w14:textId="1ABE15CF" w:rsidR="00240415" w:rsidRPr="001801E9" w:rsidRDefault="00240415" w:rsidP="00240415">
            <w:pPr>
              <w:rPr>
                <w:lang w:val="bg-BG"/>
              </w:rPr>
            </w:pPr>
            <w:r>
              <w:rPr>
                <w:lang w:val="bg-BG"/>
              </w:rPr>
              <w:t>Групите се явяват в 9.3</w:t>
            </w:r>
            <w:r w:rsidRPr="00016271">
              <w:rPr>
                <w:lang w:val="bg-BG"/>
              </w:rPr>
              <w:t>0</w:t>
            </w:r>
          </w:p>
        </w:tc>
      </w:tr>
      <w:tr w:rsidR="00240415" w:rsidRPr="001801E9" w14:paraId="080D1CF4" w14:textId="77777777" w:rsidTr="005766F7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0AEDD361" w14:textId="77777777" w:rsidR="00240415" w:rsidRDefault="00240415" w:rsidP="00240415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60D2EAC1" w14:textId="77777777" w:rsidR="00240415" w:rsidRDefault="00240415" w:rsidP="00240415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1684E900" w14:textId="77777777" w:rsidR="00240415" w:rsidRDefault="00240415" w:rsidP="00240415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03EB5449" w14:textId="77777777" w:rsidR="00240415" w:rsidRDefault="00240415" w:rsidP="00240415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760D193B" w14:textId="77777777" w:rsidR="00240415" w:rsidRDefault="00240415" w:rsidP="00240415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6F8DECC8" w14:textId="77777777" w:rsidR="00240415" w:rsidRDefault="00240415" w:rsidP="00240415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32C1BAB4" w14:textId="77777777" w:rsidR="00240415" w:rsidRDefault="00240415" w:rsidP="00240415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4D246395" w14:textId="77777777" w:rsidR="00240415" w:rsidRPr="001801E9" w:rsidRDefault="00240415" w:rsidP="00240415">
            <w:pPr>
              <w:rPr>
                <w:lang w:val="bg-BG"/>
              </w:rPr>
            </w:pPr>
          </w:p>
        </w:tc>
      </w:tr>
      <w:tr w:rsidR="00240415" w:rsidRPr="001801E9" w14:paraId="0AD6E4BC" w14:textId="77777777" w:rsidTr="00A858E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1E49E3" w14:textId="77777777" w:rsidR="00240415" w:rsidRDefault="00240415" w:rsidP="00240415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</w:rPr>
              <w:t>ШАХ МАТ</w:t>
            </w:r>
          </w:p>
          <w:p w14:paraId="11260778" w14:textId="77777777" w:rsidR="00240415" w:rsidRPr="001801E9" w:rsidRDefault="00240415" w:rsidP="00240415">
            <w:pPr>
              <w:rPr>
                <w:szCs w:val="24"/>
                <w:lang w:val="bg-BG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F936D8" w14:textId="4E056002" w:rsidR="00240415" w:rsidRPr="001801E9" w:rsidRDefault="00240415" w:rsidP="00240415">
            <w:pPr>
              <w:rPr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>15.04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B9FBC6" w14:textId="3F40FEB3" w:rsidR="00240415" w:rsidRPr="001801E9" w:rsidRDefault="00240415" w:rsidP="00240415">
            <w:pPr>
              <w:rPr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>09:00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77E7ED" w14:textId="77777777" w:rsidR="00240415" w:rsidRDefault="00240415" w:rsidP="00240415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</w:rPr>
              <w:t>5-7</w:t>
            </w:r>
          </w:p>
          <w:p w14:paraId="02095335" w14:textId="77777777" w:rsidR="00240415" w:rsidRDefault="00240415" w:rsidP="00240415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</w:rPr>
              <w:t>8-10</w:t>
            </w:r>
          </w:p>
          <w:p w14:paraId="0AFCA5C9" w14:textId="3AC9BF24" w:rsidR="00240415" w:rsidRPr="001801E9" w:rsidRDefault="00240415" w:rsidP="00240415">
            <w:pPr>
              <w:rPr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>11-12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B6AC55" w14:textId="77777777" w:rsidR="00240415" w:rsidRDefault="00240415" w:rsidP="00240415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</w:rPr>
              <w:t>МОМЧЕТА</w:t>
            </w:r>
          </w:p>
          <w:p w14:paraId="42FE2B12" w14:textId="77777777" w:rsidR="00240415" w:rsidRDefault="00240415" w:rsidP="00240415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</w:rPr>
              <w:t>МОМИЧЕТА</w:t>
            </w:r>
          </w:p>
          <w:p w14:paraId="2BC7247C" w14:textId="77777777" w:rsidR="00240415" w:rsidRDefault="00240415" w:rsidP="00240415">
            <w:pPr>
              <w:tabs>
                <w:tab w:val="right" w:leader="dot" w:pos="9830"/>
              </w:tabs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</w:rPr>
              <w:t>ДЕВОЙКИ</w:t>
            </w:r>
          </w:p>
          <w:p w14:paraId="1970D51B" w14:textId="11CF85D0" w:rsidR="00240415" w:rsidRPr="001801E9" w:rsidRDefault="00240415" w:rsidP="00240415">
            <w:pPr>
              <w:rPr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>ЮНОШИ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5800C2" w14:textId="614D2B17" w:rsidR="00240415" w:rsidRPr="001801E9" w:rsidRDefault="00240415" w:rsidP="00240415">
            <w:pPr>
              <w:rPr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>4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AC326B" w14:textId="687B09D7" w:rsidR="00240415" w:rsidRPr="001801E9" w:rsidRDefault="00240415" w:rsidP="00240415">
            <w:pPr>
              <w:rPr>
                <w:lang w:val="bg-BG"/>
              </w:rPr>
            </w:pPr>
            <w:r>
              <w:rPr>
                <w:rFonts w:ascii="Calibri" w:eastAsia="Calibri" w:hAnsi="Calibri" w:cs="Calibri"/>
                <w:sz w:val="22"/>
              </w:rPr>
              <w:t>ул."ВИНИЦА"19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1702E6" w14:textId="0DCD993A" w:rsidR="00240415" w:rsidRPr="001801E9" w:rsidRDefault="00240415" w:rsidP="00240415">
            <w:pPr>
              <w:rPr>
                <w:lang w:val="bg-BG"/>
              </w:rPr>
            </w:pPr>
          </w:p>
        </w:tc>
      </w:tr>
      <w:tr w:rsidR="00240415" w:rsidRPr="00495F95" w14:paraId="3DA773F6" w14:textId="77777777" w:rsidTr="00A858E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DBB81"/>
          </w:tcPr>
          <w:p w14:paraId="06E391CE" w14:textId="5C187A16" w:rsidR="00240415" w:rsidRPr="001801E9" w:rsidRDefault="00240415" w:rsidP="00240415">
            <w:pPr>
              <w:rPr>
                <w:szCs w:val="24"/>
                <w:lang w:val="bg-BG"/>
              </w:rPr>
            </w:pPr>
            <w:r w:rsidRPr="00F51069">
              <w:rPr>
                <w:u w:val="single"/>
                <w:lang w:val="bg-BG"/>
              </w:rPr>
              <w:t>Важно:</w:t>
            </w:r>
          </w:p>
        </w:tc>
        <w:tc>
          <w:tcPr>
            <w:tcW w:w="4232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1A1515" w14:textId="2DB09C9D" w:rsidR="00240415" w:rsidRPr="001801E9" w:rsidRDefault="00240415" w:rsidP="00240415">
            <w:pPr>
              <w:rPr>
                <w:lang w:val="bg-BG"/>
              </w:rPr>
            </w:pPr>
          </w:p>
        </w:tc>
      </w:tr>
    </w:tbl>
    <w:p w14:paraId="024D3B69" w14:textId="6B3D5C54" w:rsidR="00806FF3" w:rsidRPr="00BF7029" w:rsidRDefault="00A858EF" w:rsidP="009259E6">
      <w:pPr>
        <w:spacing w:before="0" w:after="0"/>
        <w:rPr>
          <w:sz w:val="12"/>
          <w:lang w:val="bg-BG"/>
        </w:rPr>
      </w:pPr>
      <w:r w:rsidRPr="00BF7029">
        <w:rPr>
          <w:sz w:val="12"/>
          <w:lang w:val="bg-BG"/>
        </w:rPr>
        <w:br w:type="textWrapping" w:clear="all"/>
      </w:r>
    </w:p>
    <w:p w14:paraId="67ECDED8" w14:textId="2E3EBBFF" w:rsidR="00BF72E1" w:rsidRDefault="00BF72E1" w:rsidP="00F51069">
      <w:pPr>
        <w:tabs>
          <w:tab w:val="left" w:pos="2730"/>
          <w:tab w:val="left" w:pos="4220"/>
        </w:tabs>
        <w:rPr>
          <w:sz w:val="12"/>
          <w:lang w:val="bg-BG"/>
        </w:rPr>
      </w:pPr>
    </w:p>
    <w:p w14:paraId="33C8AD4D" w14:textId="77777777" w:rsidR="00396591" w:rsidRDefault="00396591" w:rsidP="00F51069">
      <w:pPr>
        <w:tabs>
          <w:tab w:val="left" w:pos="2730"/>
          <w:tab w:val="left" w:pos="4220"/>
        </w:tabs>
        <w:rPr>
          <w:sz w:val="12"/>
          <w:lang w:val="bg-BG"/>
        </w:rPr>
      </w:pPr>
    </w:p>
    <w:p w14:paraId="34AD2164" w14:textId="77777777" w:rsidR="00396591" w:rsidRDefault="00396591" w:rsidP="00F51069">
      <w:pPr>
        <w:tabs>
          <w:tab w:val="left" w:pos="2730"/>
          <w:tab w:val="left" w:pos="4220"/>
        </w:tabs>
        <w:rPr>
          <w:sz w:val="12"/>
          <w:lang w:val="bg-BG"/>
        </w:rPr>
      </w:pPr>
    </w:p>
    <w:p w14:paraId="70E6B891" w14:textId="77777777" w:rsidR="00396591" w:rsidRDefault="00396591" w:rsidP="00F51069">
      <w:pPr>
        <w:tabs>
          <w:tab w:val="left" w:pos="2730"/>
          <w:tab w:val="left" w:pos="4220"/>
        </w:tabs>
        <w:rPr>
          <w:sz w:val="12"/>
          <w:lang w:val="bg-BG"/>
        </w:rPr>
      </w:pPr>
    </w:p>
    <w:p w14:paraId="5E437834" w14:textId="77777777" w:rsidR="00396591" w:rsidRDefault="00396591" w:rsidP="00F51069">
      <w:pPr>
        <w:tabs>
          <w:tab w:val="left" w:pos="2730"/>
          <w:tab w:val="left" w:pos="4220"/>
        </w:tabs>
        <w:rPr>
          <w:sz w:val="12"/>
          <w:lang w:val="bg-BG"/>
        </w:rPr>
      </w:pPr>
    </w:p>
    <w:p w14:paraId="1B3E1539" w14:textId="77777777" w:rsidR="00396591" w:rsidRDefault="00396591" w:rsidP="00396591">
      <w:pPr>
        <w:spacing w:before="0" w:after="160" w:line="259" w:lineRule="auto"/>
        <w:rPr>
          <w:rFonts w:ascii="Calibri" w:eastAsia="Calibri" w:hAnsi="Calibri" w:cs="Times New Roman"/>
          <w:sz w:val="28"/>
          <w:lang w:val="bg-BG"/>
        </w:rPr>
      </w:pPr>
      <w:r w:rsidRPr="00396591">
        <w:rPr>
          <w:rFonts w:ascii="Calibri" w:eastAsia="Calibri" w:hAnsi="Calibri" w:cs="Times New Roman"/>
          <w:b/>
          <w:sz w:val="28"/>
          <w:lang w:val="bg-BG"/>
        </w:rPr>
        <w:t xml:space="preserve">ФУТБОЛ        </w:t>
      </w:r>
      <w:r w:rsidRPr="00396591">
        <w:rPr>
          <w:rFonts w:ascii="Calibri" w:eastAsia="Calibri" w:hAnsi="Calibri" w:cs="Times New Roman"/>
          <w:sz w:val="28"/>
          <w:lang w:val="bg-BG"/>
        </w:rPr>
        <w:t xml:space="preserve">                      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color w:val="FF0000"/>
          <w:sz w:val="28"/>
          <w:lang w:val="bg-BG"/>
        </w:rPr>
        <w:t>5-7кл     10.04 /сряда/     НСА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b/>
          <w:sz w:val="28"/>
          <w:lang w:val="bg-BG"/>
        </w:rPr>
        <w:t>13.30ч</w:t>
      </w:r>
      <w:r w:rsidRPr="00396591">
        <w:rPr>
          <w:rFonts w:ascii="Calibri" w:eastAsia="Calibri" w:hAnsi="Calibri" w:cs="Times New Roman"/>
          <w:sz w:val="28"/>
          <w:lang w:val="bg-BG"/>
        </w:rPr>
        <w:t xml:space="preserve">   131 СУ – 119 СУ</w:t>
      </w:r>
      <w:r w:rsidRPr="00396591">
        <w:rPr>
          <w:rFonts w:ascii="Calibri" w:eastAsia="Calibri" w:hAnsi="Calibri" w:cs="Times New Roman"/>
          <w:sz w:val="28"/>
          <w:lang w:val="bg-BG"/>
        </w:rPr>
        <w:br/>
        <w:t xml:space="preserve">                4 ОУ – 38 СУ</w:t>
      </w:r>
      <w:r w:rsidRPr="00396591">
        <w:rPr>
          <w:rFonts w:ascii="Calibri" w:eastAsia="Calibri" w:hAnsi="Calibri" w:cs="Times New Roman"/>
          <w:sz w:val="28"/>
          <w:lang w:val="bg-BG"/>
        </w:rPr>
        <w:br/>
        <w:t xml:space="preserve">                Загубил 1 – загубил 2 /3 – 4 място/</w:t>
      </w:r>
      <w:r w:rsidRPr="00396591">
        <w:rPr>
          <w:rFonts w:ascii="Calibri" w:eastAsia="Calibri" w:hAnsi="Calibri" w:cs="Times New Roman"/>
          <w:sz w:val="28"/>
          <w:lang w:val="bg-BG"/>
        </w:rPr>
        <w:br/>
        <w:t xml:space="preserve">                победител 1-победител 2 /1 – 2 място/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color w:val="FF0000"/>
          <w:sz w:val="28"/>
          <w:lang w:val="bg-BG"/>
        </w:rPr>
        <w:t xml:space="preserve">8-10кл    16.04/вторник/       НСА  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b/>
          <w:sz w:val="28"/>
          <w:lang w:val="bg-BG"/>
        </w:rPr>
        <w:t>9.00ч</w:t>
      </w:r>
      <w:r w:rsidRPr="00396591">
        <w:rPr>
          <w:rFonts w:ascii="Calibri" w:eastAsia="Calibri" w:hAnsi="Calibri" w:cs="Times New Roman"/>
          <w:sz w:val="28"/>
          <w:lang w:val="bg-BG"/>
        </w:rPr>
        <w:t xml:space="preserve">     108 СУ – 9 ФЕГ</w:t>
      </w:r>
      <w:r w:rsidRPr="00396591">
        <w:rPr>
          <w:rFonts w:ascii="Calibri" w:eastAsia="Calibri" w:hAnsi="Calibri" w:cs="Times New Roman"/>
          <w:sz w:val="28"/>
          <w:lang w:val="bg-BG"/>
        </w:rPr>
        <w:br/>
        <w:t xml:space="preserve">                  81 СУ-СПГЕ</w:t>
      </w:r>
      <w:r w:rsidRPr="00396591">
        <w:rPr>
          <w:rFonts w:ascii="Calibri" w:eastAsia="Calibri" w:hAnsi="Calibri" w:cs="Times New Roman"/>
          <w:sz w:val="28"/>
          <w:lang w:val="bg-BG"/>
        </w:rPr>
        <w:br/>
        <w:t xml:space="preserve">                  загубил 1-загубил 2 /3 – 4 място/</w:t>
      </w:r>
      <w:r w:rsidRPr="00396591">
        <w:rPr>
          <w:rFonts w:ascii="Calibri" w:eastAsia="Calibri" w:hAnsi="Calibri" w:cs="Times New Roman"/>
          <w:sz w:val="28"/>
          <w:lang w:val="bg-BG"/>
        </w:rPr>
        <w:br/>
        <w:t xml:space="preserve">                 победител 1-победител 2 /1 – 2 място/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color w:val="FF0000"/>
          <w:sz w:val="28"/>
          <w:lang w:val="bg-BG"/>
        </w:rPr>
        <w:t>11-12кл    9.04/вторник/      НСА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b/>
          <w:sz w:val="28"/>
          <w:lang w:val="bg-BG"/>
        </w:rPr>
        <w:t>9.00ч</w:t>
      </w:r>
      <w:r w:rsidRPr="00396591">
        <w:rPr>
          <w:rFonts w:ascii="Calibri" w:eastAsia="Calibri" w:hAnsi="Calibri" w:cs="Times New Roman"/>
          <w:sz w:val="28"/>
          <w:lang w:val="bg-BG"/>
        </w:rPr>
        <w:t xml:space="preserve">        81 СУ-133 СУ</w:t>
      </w:r>
      <w:r w:rsidRPr="00396591">
        <w:rPr>
          <w:rFonts w:ascii="Calibri" w:eastAsia="Calibri" w:hAnsi="Calibri" w:cs="Times New Roman"/>
          <w:sz w:val="28"/>
          <w:lang w:val="bg-BG"/>
        </w:rPr>
        <w:br/>
        <w:t xml:space="preserve">                    108 СУ – СПГЕ</w:t>
      </w:r>
      <w:r w:rsidRPr="00396591">
        <w:rPr>
          <w:rFonts w:ascii="Calibri" w:eastAsia="Calibri" w:hAnsi="Calibri" w:cs="Times New Roman"/>
          <w:sz w:val="28"/>
          <w:lang w:val="bg-BG"/>
        </w:rPr>
        <w:br/>
        <w:t xml:space="preserve">                    загубили 1- загубили 2 /3 – 4 място/</w:t>
      </w:r>
      <w:r w:rsidRPr="00396591">
        <w:rPr>
          <w:rFonts w:ascii="Calibri" w:eastAsia="Calibri" w:hAnsi="Calibri" w:cs="Times New Roman"/>
          <w:sz w:val="28"/>
          <w:lang w:val="bg-BG"/>
        </w:rPr>
        <w:br/>
        <w:t xml:space="preserve">                    победител 1- победител 2 /1 – 2 място/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sz w:val="28"/>
          <w:lang w:val="bg-BG"/>
        </w:rPr>
        <w:br/>
        <w:t xml:space="preserve">                                          </w:t>
      </w:r>
    </w:p>
    <w:p w14:paraId="7EC00E6A" w14:textId="77777777" w:rsidR="00396591" w:rsidRDefault="00396591" w:rsidP="00396591">
      <w:pPr>
        <w:spacing w:before="0" w:after="160" w:line="259" w:lineRule="auto"/>
        <w:rPr>
          <w:rFonts w:ascii="Calibri" w:eastAsia="Calibri" w:hAnsi="Calibri" w:cs="Times New Roman"/>
          <w:sz w:val="28"/>
          <w:lang w:val="bg-BG"/>
        </w:rPr>
      </w:pPr>
    </w:p>
    <w:p w14:paraId="5D499B54" w14:textId="37C0E939" w:rsidR="00396591" w:rsidRPr="00396591" w:rsidRDefault="00396591" w:rsidP="00396591">
      <w:pPr>
        <w:spacing w:before="0" w:after="160" w:line="259" w:lineRule="auto"/>
        <w:rPr>
          <w:rFonts w:ascii="Calibri" w:eastAsia="Calibri" w:hAnsi="Calibri" w:cs="Times New Roman"/>
          <w:sz w:val="28"/>
          <w:lang w:val="bg-BG"/>
        </w:rPr>
      </w:pPr>
      <w:r w:rsidRPr="00396591">
        <w:rPr>
          <w:rFonts w:ascii="Calibri" w:eastAsia="Calibri" w:hAnsi="Calibri" w:cs="Times New Roman"/>
          <w:sz w:val="28"/>
          <w:lang w:val="bg-BG"/>
        </w:rPr>
        <w:lastRenderedPageBreak/>
        <w:t xml:space="preserve"> </w:t>
      </w:r>
      <w:r w:rsidRPr="00396591">
        <w:rPr>
          <w:rFonts w:ascii="Calibri" w:eastAsia="Calibri" w:hAnsi="Calibri" w:cs="Times New Roman"/>
          <w:b/>
          <w:sz w:val="28"/>
          <w:lang w:val="bg-BG"/>
        </w:rPr>
        <w:t xml:space="preserve">ВОЛЕЙБОЛ </w:t>
      </w:r>
      <w:r w:rsidRPr="00396591">
        <w:rPr>
          <w:rFonts w:ascii="Calibri" w:eastAsia="Calibri" w:hAnsi="Calibri" w:cs="Times New Roman"/>
          <w:sz w:val="28"/>
          <w:lang w:val="bg-BG"/>
        </w:rPr>
        <w:t xml:space="preserve">              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color w:val="FF0000"/>
          <w:sz w:val="28"/>
          <w:lang w:val="bg-BG"/>
        </w:rPr>
        <w:t>5-7кл    момчета              22.04/понеделник/            81 СУ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b/>
          <w:sz w:val="28"/>
          <w:lang w:val="bg-BG"/>
        </w:rPr>
        <w:t>9.00ч</w:t>
      </w:r>
      <w:r w:rsidRPr="00396591">
        <w:rPr>
          <w:rFonts w:ascii="Calibri" w:eastAsia="Calibri" w:hAnsi="Calibri" w:cs="Times New Roman"/>
          <w:sz w:val="28"/>
          <w:lang w:val="bg-BG"/>
        </w:rPr>
        <w:t xml:space="preserve">    133 СУ-119 СУ</w:t>
      </w:r>
      <w:r w:rsidRPr="00396591">
        <w:rPr>
          <w:rFonts w:ascii="Calibri" w:eastAsia="Calibri" w:hAnsi="Calibri" w:cs="Times New Roman"/>
          <w:sz w:val="28"/>
          <w:lang w:val="bg-BG"/>
        </w:rPr>
        <w:br/>
        <w:t xml:space="preserve">               118 СУ-4 ОУ</w:t>
      </w:r>
      <w:r w:rsidRPr="00396591">
        <w:rPr>
          <w:rFonts w:ascii="Calibri" w:eastAsia="Calibri" w:hAnsi="Calibri" w:cs="Times New Roman"/>
          <w:sz w:val="28"/>
          <w:lang w:val="bg-BG"/>
        </w:rPr>
        <w:br/>
        <w:t xml:space="preserve">              загубил 1- загубил 2 /3 – 4 място/</w:t>
      </w:r>
      <w:r w:rsidRPr="00396591">
        <w:rPr>
          <w:rFonts w:ascii="Calibri" w:eastAsia="Calibri" w:hAnsi="Calibri" w:cs="Times New Roman"/>
          <w:sz w:val="28"/>
          <w:lang w:val="bg-BG"/>
        </w:rPr>
        <w:br/>
        <w:t xml:space="preserve">              победител 1 – победител 2 /1 – 2място/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sz w:val="28"/>
          <w:lang w:val="bg-BG"/>
        </w:rPr>
        <w:br/>
      </w:r>
    </w:p>
    <w:p w14:paraId="6BD8C3B3" w14:textId="77777777" w:rsidR="00396591" w:rsidRPr="00396591" w:rsidRDefault="00396591" w:rsidP="00396591">
      <w:pPr>
        <w:spacing w:before="0" w:after="160" w:line="259" w:lineRule="auto"/>
        <w:rPr>
          <w:rFonts w:ascii="Calibri" w:eastAsia="Calibri" w:hAnsi="Calibri" w:cs="Times New Roman"/>
          <w:sz w:val="28"/>
          <w:lang w:val="bg-BG"/>
        </w:rPr>
      </w:pPr>
      <w:r w:rsidRPr="00396591">
        <w:rPr>
          <w:rFonts w:ascii="Calibri" w:eastAsia="Calibri" w:hAnsi="Calibri" w:cs="Times New Roman"/>
          <w:color w:val="FF0000"/>
          <w:sz w:val="28"/>
          <w:lang w:val="bg-BG"/>
        </w:rPr>
        <w:t>5-7 кл момичета           23.04/вторник/        81 СУ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b/>
          <w:sz w:val="28"/>
          <w:lang w:val="bg-BG"/>
        </w:rPr>
        <w:t>9.00ч</w:t>
      </w:r>
      <w:r w:rsidRPr="00396591">
        <w:rPr>
          <w:rFonts w:ascii="Calibri" w:eastAsia="Calibri" w:hAnsi="Calibri" w:cs="Times New Roman"/>
          <w:sz w:val="28"/>
          <w:lang w:val="bg-BG"/>
        </w:rPr>
        <w:t xml:space="preserve">      81 СУ- 4 ОУ</w:t>
      </w:r>
      <w:r w:rsidRPr="00396591">
        <w:rPr>
          <w:rFonts w:ascii="Calibri" w:eastAsia="Calibri" w:hAnsi="Calibri" w:cs="Times New Roman"/>
          <w:sz w:val="28"/>
          <w:lang w:val="bg-BG"/>
        </w:rPr>
        <w:br/>
        <w:t xml:space="preserve">                133 СУ-119 СУ</w:t>
      </w:r>
      <w:r w:rsidRPr="00396591">
        <w:rPr>
          <w:rFonts w:ascii="Calibri" w:eastAsia="Calibri" w:hAnsi="Calibri" w:cs="Times New Roman"/>
          <w:sz w:val="28"/>
          <w:lang w:val="bg-BG"/>
        </w:rPr>
        <w:br/>
        <w:t xml:space="preserve">                Загубил 1-загубил 2 / 3 – 4 място/</w:t>
      </w:r>
      <w:r w:rsidRPr="00396591">
        <w:rPr>
          <w:rFonts w:ascii="Calibri" w:eastAsia="Calibri" w:hAnsi="Calibri" w:cs="Times New Roman"/>
          <w:sz w:val="28"/>
          <w:lang w:val="bg-BG"/>
        </w:rPr>
        <w:br/>
        <w:t xml:space="preserve">                победител 1-победител 2 /1 – 2 място/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color w:val="FF0000"/>
          <w:sz w:val="28"/>
          <w:lang w:val="bg-BG"/>
        </w:rPr>
        <w:t>8-10 кл  юноши         24.04/сряда/          81 СУ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b/>
          <w:sz w:val="28"/>
          <w:lang w:val="bg-BG"/>
        </w:rPr>
        <w:t>9.00ч</w:t>
      </w:r>
      <w:r w:rsidRPr="00396591">
        <w:rPr>
          <w:rFonts w:ascii="Calibri" w:eastAsia="Calibri" w:hAnsi="Calibri" w:cs="Times New Roman"/>
          <w:sz w:val="28"/>
          <w:lang w:val="bg-BG"/>
        </w:rPr>
        <w:t xml:space="preserve">     ТУЕС-СПГЕ</w:t>
      </w:r>
      <w:r w:rsidRPr="00396591">
        <w:rPr>
          <w:rFonts w:ascii="Calibri" w:eastAsia="Calibri" w:hAnsi="Calibri" w:cs="Times New Roman"/>
          <w:sz w:val="28"/>
          <w:lang w:val="bg-BG"/>
        </w:rPr>
        <w:br/>
        <w:t xml:space="preserve">               68 СУ-9 ФЕГ</w:t>
      </w:r>
      <w:r w:rsidRPr="00396591">
        <w:rPr>
          <w:rFonts w:ascii="Calibri" w:eastAsia="Calibri" w:hAnsi="Calibri" w:cs="Times New Roman"/>
          <w:sz w:val="28"/>
          <w:lang w:val="bg-BG"/>
        </w:rPr>
        <w:br/>
        <w:t xml:space="preserve">               загубил 1-загубил 2 /3 – 4 място/</w:t>
      </w:r>
      <w:r w:rsidRPr="00396591">
        <w:rPr>
          <w:rFonts w:ascii="Calibri" w:eastAsia="Calibri" w:hAnsi="Calibri" w:cs="Times New Roman"/>
          <w:sz w:val="28"/>
          <w:lang w:val="bg-BG"/>
        </w:rPr>
        <w:br/>
        <w:t xml:space="preserve">               победител 1-победител 2 /1 – 2 място/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color w:val="FF0000"/>
          <w:sz w:val="28"/>
          <w:lang w:val="bg-BG"/>
        </w:rPr>
        <w:t>8-10 кл   девойки       25.04/четвъртък/      81 СУ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b/>
          <w:sz w:val="28"/>
          <w:lang w:val="bg-BG"/>
        </w:rPr>
        <w:t>9.00ч</w:t>
      </w:r>
      <w:r w:rsidRPr="00396591">
        <w:rPr>
          <w:rFonts w:ascii="Calibri" w:eastAsia="Calibri" w:hAnsi="Calibri" w:cs="Times New Roman"/>
          <w:sz w:val="28"/>
          <w:lang w:val="bg-BG"/>
        </w:rPr>
        <w:t xml:space="preserve">       ПГТ -12 СУ</w:t>
      </w:r>
      <w:r w:rsidRPr="00396591">
        <w:rPr>
          <w:rFonts w:ascii="Calibri" w:eastAsia="Calibri" w:hAnsi="Calibri" w:cs="Times New Roman"/>
          <w:sz w:val="28"/>
          <w:lang w:val="bg-BG"/>
        </w:rPr>
        <w:br/>
        <w:t xml:space="preserve">                 81 СУ- СПГ „Кн.Евдокия“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sz w:val="28"/>
          <w:lang w:val="bg-BG"/>
        </w:rPr>
        <w:lastRenderedPageBreak/>
        <w:t xml:space="preserve">                 загубил 1-загубил 2 /3 – 4 място/</w:t>
      </w:r>
      <w:r w:rsidRPr="00396591">
        <w:rPr>
          <w:rFonts w:ascii="Calibri" w:eastAsia="Calibri" w:hAnsi="Calibri" w:cs="Times New Roman"/>
          <w:sz w:val="28"/>
          <w:lang w:val="bg-BG"/>
        </w:rPr>
        <w:br/>
        <w:t xml:space="preserve">                 победител 1-победител 2 /1 – 2 място/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color w:val="FF0000"/>
          <w:sz w:val="28"/>
          <w:lang w:val="bg-BG"/>
        </w:rPr>
        <w:t>11-12кл   юноши     10.04   81 СУ</w:t>
      </w:r>
    </w:p>
    <w:p w14:paraId="75D8903A" w14:textId="77777777" w:rsidR="00396591" w:rsidRPr="00396591" w:rsidRDefault="00396591" w:rsidP="00396591">
      <w:pPr>
        <w:spacing w:before="0" w:after="160" w:line="259" w:lineRule="auto"/>
        <w:rPr>
          <w:rFonts w:ascii="Calibri" w:eastAsia="Calibri" w:hAnsi="Calibri" w:cs="Times New Roman"/>
          <w:sz w:val="28"/>
          <w:lang w:val="bg-BG"/>
        </w:rPr>
      </w:pPr>
      <w:r w:rsidRPr="00396591">
        <w:rPr>
          <w:rFonts w:ascii="Calibri" w:eastAsia="Calibri" w:hAnsi="Calibri" w:cs="Times New Roman"/>
          <w:b/>
          <w:sz w:val="28"/>
          <w:lang w:val="bg-BG"/>
        </w:rPr>
        <w:t>9:00ч</w:t>
      </w:r>
      <w:r w:rsidRPr="00396591">
        <w:rPr>
          <w:rFonts w:ascii="Calibri" w:eastAsia="Calibri" w:hAnsi="Calibri" w:cs="Times New Roman"/>
          <w:sz w:val="28"/>
          <w:lang w:val="bg-BG"/>
        </w:rPr>
        <w:t xml:space="preserve">      ТУЕС- 68 СУ</w:t>
      </w:r>
      <w:r w:rsidRPr="00396591">
        <w:rPr>
          <w:rFonts w:ascii="Calibri" w:eastAsia="Calibri" w:hAnsi="Calibri" w:cs="Times New Roman"/>
          <w:sz w:val="28"/>
          <w:lang w:val="bg-BG"/>
        </w:rPr>
        <w:br/>
        <w:t xml:space="preserve">                 9 ФЕГ – 119 СУ</w:t>
      </w:r>
      <w:r w:rsidRPr="00396591">
        <w:rPr>
          <w:rFonts w:ascii="Calibri" w:eastAsia="Calibri" w:hAnsi="Calibri" w:cs="Times New Roman"/>
          <w:sz w:val="28"/>
          <w:lang w:val="bg-BG"/>
        </w:rPr>
        <w:br/>
        <w:t xml:space="preserve">                загубил 1-загубил 2 / 3 – 4 място/</w:t>
      </w:r>
      <w:r w:rsidRPr="00396591">
        <w:rPr>
          <w:rFonts w:ascii="Calibri" w:eastAsia="Calibri" w:hAnsi="Calibri" w:cs="Times New Roman"/>
          <w:sz w:val="28"/>
          <w:lang w:val="bg-BG"/>
        </w:rPr>
        <w:br/>
        <w:t xml:space="preserve">                победител 1- победител 2 /1 – 2 място/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color w:val="FF0000"/>
          <w:sz w:val="28"/>
          <w:lang w:val="bg-BG"/>
        </w:rPr>
        <w:t>11 – 12 кл   девойки   9.04     81 СУ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b/>
          <w:sz w:val="28"/>
          <w:lang w:val="bg-BG"/>
        </w:rPr>
        <w:t>9:00ч</w:t>
      </w:r>
      <w:r w:rsidRPr="00396591">
        <w:rPr>
          <w:rFonts w:ascii="Calibri" w:eastAsia="Calibri" w:hAnsi="Calibri" w:cs="Times New Roman"/>
          <w:sz w:val="28"/>
          <w:lang w:val="bg-BG"/>
        </w:rPr>
        <w:t xml:space="preserve">      81 СУ – 127 СУ</w:t>
      </w:r>
      <w:r w:rsidRPr="00396591">
        <w:rPr>
          <w:rFonts w:ascii="Calibri" w:eastAsia="Calibri" w:hAnsi="Calibri" w:cs="Times New Roman"/>
          <w:sz w:val="28"/>
          <w:lang w:val="bg-BG"/>
        </w:rPr>
        <w:br/>
        <w:t xml:space="preserve">                68 СУ – 119 СУ</w:t>
      </w:r>
      <w:r w:rsidRPr="00396591">
        <w:rPr>
          <w:rFonts w:ascii="Calibri" w:eastAsia="Calibri" w:hAnsi="Calibri" w:cs="Times New Roman"/>
          <w:sz w:val="28"/>
          <w:lang w:val="bg-BG"/>
        </w:rPr>
        <w:br/>
        <w:t xml:space="preserve">               загубил 1- загубил 2 /3 – 4 място/</w:t>
      </w:r>
      <w:r w:rsidRPr="00396591">
        <w:rPr>
          <w:rFonts w:ascii="Calibri" w:eastAsia="Calibri" w:hAnsi="Calibri" w:cs="Times New Roman"/>
          <w:sz w:val="28"/>
          <w:lang w:val="bg-BG"/>
        </w:rPr>
        <w:br/>
        <w:t xml:space="preserve">               победител 1- победител 2 / 1 – 2 място/</w:t>
      </w:r>
    </w:p>
    <w:p w14:paraId="60F75853" w14:textId="77777777" w:rsidR="00396591" w:rsidRDefault="00396591" w:rsidP="00396591">
      <w:pPr>
        <w:spacing w:before="0" w:after="160" w:line="259" w:lineRule="auto"/>
        <w:rPr>
          <w:rFonts w:ascii="Calibri" w:eastAsia="Calibri" w:hAnsi="Calibri" w:cs="Times New Roman"/>
          <w:color w:val="FF0000"/>
          <w:sz w:val="28"/>
          <w:lang w:val="bg-BG"/>
        </w:rPr>
      </w:pPr>
      <w:r w:rsidRPr="00396591">
        <w:rPr>
          <w:rFonts w:ascii="Calibri" w:eastAsia="Calibri" w:hAnsi="Calibri" w:cs="Times New Roman"/>
          <w:sz w:val="28"/>
          <w:lang w:val="bg-BG"/>
        </w:rPr>
        <w:t xml:space="preserve">                                                 </w:t>
      </w:r>
      <w:r w:rsidRPr="00396591">
        <w:rPr>
          <w:rFonts w:ascii="Calibri" w:eastAsia="Calibri" w:hAnsi="Calibri" w:cs="Times New Roman"/>
          <w:b/>
          <w:sz w:val="28"/>
          <w:lang w:val="bg-BG"/>
        </w:rPr>
        <w:t>ХАНДБАЛ</w:t>
      </w:r>
      <w:r w:rsidRPr="00396591">
        <w:rPr>
          <w:rFonts w:ascii="Calibri" w:eastAsia="Calibri" w:hAnsi="Calibri" w:cs="Times New Roman"/>
          <w:sz w:val="28"/>
          <w:lang w:val="bg-BG"/>
        </w:rPr>
        <w:t xml:space="preserve">                              </w:t>
      </w:r>
      <w:r w:rsidRPr="00396591">
        <w:rPr>
          <w:rFonts w:ascii="Calibri" w:eastAsia="Calibri" w:hAnsi="Calibri" w:cs="Times New Roman"/>
          <w:color w:val="FF0000"/>
          <w:sz w:val="28"/>
          <w:lang w:val="bg-BG"/>
        </w:rPr>
        <w:t xml:space="preserve"> НСА</w:t>
      </w:r>
      <w:r w:rsidRPr="00396591">
        <w:rPr>
          <w:rFonts w:ascii="Calibri" w:eastAsia="Calibri" w:hAnsi="Calibri" w:cs="Times New Roman"/>
          <w:color w:val="FF0000"/>
          <w:sz w:val="28"/>
          <w:lang w:val="bg-BG"/>
        </w:rPr>
        <w:br/>
        <w:t>5-7 кл   момчета         19.04/петък/      НСА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b/>
          <w:sz w:val="28"/>
          <w:lang w:val="bg-BG"/>
        </w:rPr>
        <w:t>12:00ч</w:t>
      </w:r>
      <w:r w:rsidRPr="00396591">
        <w:rPr>
          <w:rFonts w:ascii="Calibri" w:eastAsia="Calibri" w:hAnsi="Calibri" w:cs="Times New Roman"/>
          <w:sz w:val="28"/>
          <w:lang w:val="bg-BG"/>
        </w:rPr>
        <w:t xml:space="preserve">        81 СУ – 4 ОУ</w:t>
      </w:r>
      <w:r w:rsidRPr="00396591">
        <w:rPr>
          <w:rFonts w:ascii="Calibri" w:eastAsia="Calibri" w:hAnsi="Calibri" w:cs="Times New Roman"/>
          <w:sz w:val="28"/>
          <w:lang w:val="bg-BG"/>
        </w:rPr>
        <w:br/>
        <w:t xml:space="preserve">                     81 СУ – 119 СУ</w:t>
      </w:r>
      <w:r w:rsidRPr="00396591">
        <w:rPr>
          <w:rFonts w:ascii="Calibri" w:eastAsia="Calibri" w:hAnsi="Calibri" w:cs="Times New Roman"/>
          <w:sz w:val="28"/>
          <w:lang w:val="bg-BG"/>
        </w:rPr>
        <w:br/>
        <w:t xml:space="preserve">                    119 СУ – 4 ОУ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color w:val="FF0000"/>
          <w:sz w:val="28"/>
          <w:lang w:val="bg-BG"/>
        </w:rPr>
        <w:t>5 – 7 кл   момичета      19.04/петък/     НСА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b/>
          <w:sz w:val="28"/>
          <w:lang w:val="bg-BG"/>
        </w:rPr>
        <w:t>9:00ч</w:t>
      </w:r>
      <w:r w:rsidRPr="00396591">
        <w:rPr>
          <w:rFonts w:ascii="Calibri" w:eastAsia="Calibri" w:hAnsi="Calibri" w:cs="Times New Roman"/>
          <w:sz w:val="28"/>
          <w:lang w:val="bg-BG"/>
        </w:rPr>
        <w:t xml:space="preserve">         4 ОУ – 119 СУ</w:t>
      </w:r>
      <w:r w:rsidRPr="00396591">
        <w:rPr>
          <w:rFonts w:ascii="Calibri" w:eastAsia="Calibri" w:hAnsi="Calibri" w:cs="Times New Roman"/>
          <w:sz w:val="28"/>
          <w:lang w:val="bg-BG"/>
        </w:rPr>
        <w:br/>
        <w:t xml:space="preserve">                   81 СУ – 12 СУ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sz w:val="28"/>
          <w:lang w:val="bg-BG"/>
        </w:rPr>
        <w:lastRenderedPageBreak/>
        <w:t xml:space="preserve">                   загубил 1-загубил 2 /3 – 4 място/</w:t>
      </w:r>
      <w:r w:rsidRPr="00396591">
        <w:rPr>
          <w:rFonts w:ascii="Calibri" w:eastAsia="Calibri" w:hAnsi="Calibri" w:cs="Times New Roman"/>
          <w:sz w:val="28"/>
          <w:lang w:val="bg-BG"/>
        </w:rPr>
        <w:br/>
        <w:t xml:space="preserve">                  победител 1-победител 2 /1 – 2 място/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color w:val="FF0000"/>
          <w:sz w:val="28"/>
          <w:lang w:val="bg-BG"/>
        </w:rPr>
        <w:t>8-10 кл    юноши          18.04/четвъртък/      НСА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b/>
          <w:sz w:val="28"/>
          <w:lang w:val="bg-BG"/>
        </w:rPr>
        <w:t>10:00ч</w:t>
      </w:r>
      <w:r w:rsidRPr="00396591">
        <w:rPr>
          <w:rFonts w:ascii="Calibri" w:eastAsia="Calibri" w:hAnsi="Calibri" w:cs="Times New Roman"/>
          <w:sz w:val="28"/>
          <w:lang w:val="bg-BG"/>
        </w:rPr>
        <w:t xml:space="preserve">           119 СУ – 12 СУ</w:t>
      </w:r>
      <w:r w:rsidRPr="00396591">
        <w:rPr>
          <w:rFonts w:ascii="Calibri" w:eastAsia="Calibri" w:hAnsi="Calibri" w:cs="Times New Roman"/>
          <w:sz w:val="28"/>
          <w:lang w:val="bg-BG"/>
        </w:rPr>
        <w:br/>
        <w:t xml:space="preserve">                       119 СУ – 81 СУ </w:t>
      </w:r>
      <w:r w:rsidRPr="00396591">
        <w:rPr>
          <w:rFonts w:ascii="Calibri" w:eastAsia="Calibri" w:hAnsi="Calibri" w:cs="Times New Roman"/>
          <w:sz w:val="28"/>
          <w:lang w:val="bg-BG"/>
        </w:rPr>
        <w:br/>
        <w:t xml:space="preserve">                        81 СУ – 12 СУ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</w:p>
    <w:p w14:paraId="1D35FE7D" w14:textId="4411842E" w:rsidR="00396591" w:rsidRDefault="00396591" w:rsidP="00396591">
      <w:pPr>
        <w:spacing w:before="0" w:after="160" w:line="259" w:lineRule="auto"/>
        <w:rPr>
          <w:rFonts w:ascii="Calibri" w:eastAsia="Calibri" w:hAnsi="Calibri" w:cs="Times New Roman"/>
          <w:color w:val="FF0000"/>
          <w:sz w:val="28"/>
          <w:lang w:val="bg-BG"/>
        </w:rPr>
      </w:pPr>
      <w:r w:rsidRPr="00396591">
        <w:rPr>
          <w:rFonts w:ascii="Calibri" w:eastAsia="Calibri" w:hAnsi="Calibri" w:cs="Times New Roman"/>
          <w:color w:val="FF0000"/>
          <w:sz w:val="28"/>
          <w:lang w:val="bg-BG"/>
        </w:rPr>
        <w:t>8 – 10 кл    девойки       18.04/четвъртък/      НСА</w:t>
      </w:r>
      <w:r w:rsidRPr="00396591">
        <w:rPr>
          <w:rFonts w:ascii="Calibri" w:eastAsia="Calibri" w:hAnsi="Calibri" w:cs="Times New Roman"/>
          <w:color w:val="FF0000"/>
          <w:sz w:val="28"/>
          <w:lang w:val="bg-BG"/>
        </w:rPr>
        <w:br/>
      </w:r>
      <w:r w:rsidRPr="00396591">
        <w:rPr>
          <w:rFonts w:ascii="Calibri" w:eastAsia="Calibri" w:hAnsi="Calibri" w:cs="Times New Roman"/>
          <w:b/>
          <w:sz w:val="28"/>
          <w:lang w:val="bg-BG"/>
        </w:rPr>
        <w:t>9:00ч</w:t>
      </w:r>
      <w:bookmarkStart w:id="0" w:name="_GoBack"/>
      <w:bookmarkEnd w:id="0"/>
    </w:p>
    <w:p w14:paraId="1021F7FC" w14:textId="17D90AAF" w:rsidR="00396591" w:rsidRPr="00396591" w:rsidRDefault="00396591" w:rsidP="00396591">
      <w:pPr>
        <w:spacing w:before="0" w:after="160" w:line="259" w:lineRule="auto"/>
        <w:rPr>
          <w:rFonts w:ascii="Calibri" w:eastAsia="Calibri" w:hAnsi="Calibri" w:cs="Times New Roman"/>
          <w:sz w:val="28"/>
          <w:lang w:val="bg-BG"/>
        </w:rPr>
      </w:pPr>
      <w:r w:rsidRPr="00396591">
        <w:rPr>
          <w:rFonts w:ascii="Calibri" w:eastAsia="Calibri" w:hAnsi="Calibri" w:cs="Times New Roman"/>
          <w:color w:val="FF0000"/>
          <w:sz w:val="28"/>
          <w:lang w:val="bg-BG"/>
        </w:rPr>
        <w:t>11 – 12 кл   юноши             1</w:t>
      </w:r>
      <w:r>
        <w:rPr>
          <w:rFonts w:ascii="Calibri" w:eastAsia="Calibri" w:hAnsi="Calibri" w:cs="Times New Roman"/>
          <w:color w:val="FF0000"/>
          <w:sz w:val="28"/>
          <w:lang w:val="bg-BG"/>
        </w:rPr>
        <w:t>1.04/четвъртък/           НСА</w:t>
      </w:r>
      <w:r>
        <w:rPr>
          <w:rFonts w:ascii="Calibri" w:eastAsia="Calibri" w:hAnsi="Calibri" w:cs="Times New Roman"/>
          <w:color w:val="FF0000"/>
          <w:sz w:val="28"/>
          <w:lang w:val="bg-BG"/>
        </w:rPr>
        <w:br/>
        <w:t xml:space="preserve"> </w:t>
      </w:r>
      <w:r w:rsidRPr="00396591">
        <w:rPr>
          <w:rFonts w:ascii="Calibri" w:eastAsia="Calibri" w:hAnsi="Calibri" w:cs="Times New Roman"/>
          <w:color w:val="FF0000"/>
          <w:sz w:val="28"/>
          <w:lang w:val="bg-BG"/>
        </w:rPr>
        <w:t xml:space="preserve"> </w:t>
      </w:r>
      <w:r w:rsidRPr="00396591">
        <w:rPr>
          <w:rFonts w:ascii="Calibri" w:eastAsia="Calibri" w:hAnsi="Calibri" w:cs="Times New Roman"/>
          <w:b/>
          <w:color w:val="000000"/>
          <w:sz w:val="28"/>
          <w:lang w:val="bg-BG"/>
        </w:rPr>
        <w:t>12:00ч</w:t>
      </w:r>
      <w:r w:rsidRPr="00396591">
        <w:rPr>
          <w:rFonts w:ascii="Calibri" w:eastAsia="Calibri" w:hAnsi="Calibri" w:cs="Times New Roman"/>
          <w:color w:val="FF0000"/>
          <w:sz w:val="28"/>
          <w:lang w:val="bg-BG"/>
        </w:rPr>
        <w:t xml:space="preserve">                            </w:t>
      </w:r>
      <w:r>
        <w:rPr>
          <w:rFonts w:ascii="Calibri" w:eastAsia="Calibri" w:hAnsi="Calibri" w:cs="Times New Roman"/>
          <w:color w:val="FF0000"/>
          <w:sz w:val="28"/>
          <w:lang w:val="bg-BG"/>
        </w:rPr>
        <w:t xml:space="preserve">    </w:t>
      </w:r>
      <w:r w:rsidRPr="00396591">
        <w:rPr>
          <w:rFonts w:ascii="Calibri" w:eastAsia="Calibri" w:hAnsi="Calibri" w:cs="Times New Roman"/>
          <w:color w:val="FF0000"/>
          <w:sz w:val="28"/>
          <w:lang w:val="bg-BG"/>
        </w:rPr>
        <w:t>12.04/петък/  ФИНАЛ</w:t>
      </w:r>
      <w:r w:rsidRPr="00396591">
        <w:rPr>
          <w:rFonts w:ascii="Calibri" w:eastAsia="Calibri" w:hAnsi="Calibri" w:cs="Times New Roman"/>
          <w:color w:val="FF0000"/>
          <w:sz w:val="28"/>
          <w:lang w:val="bg-BG"/>
        </w:rPr>
        <w:br/>
      </w:r>
      <w:r w:rsidRPr="00396591">
        <w:rPr>
          <w:rFonts w:ascii="Calibri" w:eastAsia="Calibri" w:hAnsi="Calibri" w:cs="Times New Roman"/>
          <w:b/>
          <w:color w:val="000000"/>
          <w:sz w:val="28"/>
          <w:lang w:val="bg-BG"/>
        </w:rPr>
        <w:br/>
      </w:r>
      <w:r w:rsidRPr="00396591">
        <w:rPr>
          <w:rFonts w:ascii="Calibri" w:eastAsia="Calibri" w:hAnsi="Calibri" w:cs="Times New Roman"/>
          <w:color w:val="FF0000"/>
          <w:sz w:val="28"/>
          <w:lang w:val="bg-BG"/>
        </w:rPr>
        <w:t>11 – 12 кл девойки             12.04/петък/           НСА</w:t>
      </w:r>
      <w:r w:rsidRPr="00396591">
        <w:rPr>
          <w:rFonts w:ascii="Calibri" w:eastAsia="Calibri" w:hAnsi="Calibri" w:cs="Times New Roman"/>
          <w:color w:val="FF0000"/>
          <w:sz w:val="28"/>
          <w:lang w:val="bg-BG"/>
        </w:rPr>
        <w:br/>
      </w:r>
      <w:r w:rsidRPr="00396591">
        <w:rPr>
          <w:rFonts w:ascii="Calibri" w:eastAsia="Calibri" w:hAnsi="Calibri" w:cs="Times New Roman"/>
          <w:b/>
          <w:sz w:val="28"/>
          <w:lang w:val="bg-BG"/>
        </w:rPr>
        <w:t>12:00ч</w:t>
      </w:r>
      <w:r w:rsidRPr="00396591">
        <w:rPr>
          <w:rFonts w:ascii="Calibri" w:eastAsia="Calibri" w:hAnsi="Calibri" w:cs="Times New Roman"/>
          <w:b/>
          <w:sz w:val="28"/>
          <w:lang w:val="bg-BG"/>
        </w:rPr>
        <w:br/>
        <w:t>14:00ч     ФИНАЛ     ЮНОШИ</w:t>
      </w:r>
    </w:p>
    <w:p w14:paraId="7C7B87A1" w14:textId="77777777" w:rsidR="00396591" w:rsidRDefault="00396591" w:rsidP="00396591">
      <w:pPr>
        <w:spacing w:before="0" w:after="160" w:line="259" w:lineRule="auto"/>
        <w:rPr>
          <w:rFonts w:ascii="Calibri" w:eastAsia="Calibri" w:hAnsi="Calibri" w:cs="Times New Roman"/>
          <w:sz w:val="28"/>
          <w:lang w:val="bg-BG"/>
        </w:rPr>
      </w:pPr>
      <w:r w:rsidRPr="00396591">
        <w:rPr>
          <w:rFonts w:ascii="Calibri" w:eastAsia="Calibri" w:hAnsi="Calibri" w:cs="Times New Roman"/>
          <w:sz w:val="28"/>
          <w:lang w:val="bg-BG"/>
        </w:rPr>
        <w:t xml:space="preserve">                                               </w:t>
      </w:r>
      <w:r w:rsidRPr="00396591">
        <w:rPr>
          <w:rFonts w:ascii="Calibri" w:eastAsia="Calibri" w:hAnsi="Calibri" w:cs="Times New Roman"/>
          <w:b/>
          <w:sz w:val="28"/>
          <w:lang w:val="bg-BG"/>
        </w:rPr>
        <w:t>БАСКЕТБОЛ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color w:val="FF0000"/>
          <w:sz w:val="28"/>
          <w:lang w:val="bg-BG"/>
        </w:rPr>
        <w:t>5 -7 кл   момчета       15.04/понеделник/      81 СУ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b/>
          <w:sz w:val="28"/>
          <w:lang w:val="bg-BG"/>
        </w:rPr>
        <w:t xml:space="preserve">9:00ч          </w:t>
      </w:r>
      <w:r w:rsidRPr="00396591">
        <w:rPr>
          <w:rFonts w:ascii="Calibri" w:eastAsia="Calibri" w:hAnsi="Calibri" w:cs="Times New Roman"/>
          <w:sz w:val="28"/>
          <w:lang w:val="bg-BG"/>
        </w:rPr>
        <w:t>81 СУ – 12 СУ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b/>
          <w:sz w:val="28"/>
          <w:lang w:val="bg-BG"/>
        </w:rPr>
        <w:t>10:00ч</w:t>
      </w:r>
      <w:r w:rsidRPr="00396591">
        <w:rPr>
          <w:rFonts w:ascii="Calibri" w:eastAsia="Calibri" w:hAnsi="Calibri" w:cs="Times New Roman"/>
          <w:sz w:val="28"/>
          <w:lang w:val="bg-BG"/>
        </w:rPr>
        <w:t xml:space="preserve">         4 ОУ – 119 СУ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b/>
          <w:sz w:val="28"/>
          <w:lang w:val="bg-BG"/>
        </w:rPr>
        <w:t>11:00ч</w:t>
      </w:r>
      <w:r w:rsidRPr="00396591">
        <w:rPr>
          <w:rFonts w:ascii="Calibri" w:eastAsia="Calibri" w:hAnsi="Calibri" w:cs="Times New Roman"/>
          <w:sz w:val="28"/>
          <w:lang w:val="bg-BG"/>
        </w:rPr>
        <w:t xml:space="preserve">        загубил 1-загубил 2 /3 – 4 място/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b/>
          <w:sz w:val="28"/>
          <w:lang w:val="bg-BG"/>
        </w:rPr>
        <w:t>12:00ч</w:t>
      </w:r>
      <w:r w:rsidRPr="00396591">
        <w:rPr>
          <w:rFonts w:ascii="Calibri" w:eastAsia="Calibri" w:hAnsi="Calibri" w:cs="Times New Roman"/>
          <w:sz w:val="28"/>
          <w:lang w:val="bg-BG"/>
        </w:rPr>
        <w:t xml:space="preserve">       победител 1-победител 2 /1 – 2 място/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sz w:val="28"/>
          <w:lang w:val="bg-BG"/>
        </w:rPr>
        <w:lastRenderedPageBreak/>
        <w:br/>
      </w:r>
      <w:r w:rsidRPr="00396591">
        <w:rPr>
          <w:rFonts w:ascii="Calibri" w:eastAsia="Calibri" w:hAnsi="Calibri" w:cs="Times New Roman"/>
          <w:color w:val="FF0000"/>
          <w:sz w:val="28"/>
          <w:lang w:val="bg-BG"/>
        </w:rPr>
        <w:t>5 – 7 кл момичета      16.04/вторник/        81 СУ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b/>
          <w:sz w:val="28"/>
          <w:lang w:val="bg-BG"/>
        </w:rPr>
        <w:t>9:00ч</w:t>
      </w:r>
      <w:r w:rsidRPr="00396591">
        <w:rPr>
          <w:rFonts w:ascii="Calibri" w:eastAsia="Calibri" w:hAnsi="Calibri" w:cs="Times New Roman"/>
          <w:sz w:val="28"/>
          <w:lang w:val="bg-BG"/>
        </w:rPr>
        <w:t xml:space="preserve">         118 СУ – 105 СУ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b/>
          <w:sz w:val="28"/>
          <w:lang w:val="bg-BG"/>
        </w:rPr>
        <w:t>10:00ч</w:t>
      </w:r>
      <w:r w:rsidRPr="00396591">
        <w:rPr>
          <w:rFonts w:ascii="Calibri" w:eastAsia="Calibri" w:hAnsi="Calibri" w:cs="Times New Roman"/>
          <w:sz w:val="28"/>
          <w:lang w:val="bg-BG"/>
        </w:rPr>
        <w:t xml:space="preserve">       4 ОУ – 38 ОУ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b/>
          <w:sz w:val="28"/>
          <w:lang w:val="bg-BG"/>
        </w:rPr>
        <w:t>11:00ч</w:t>
      </w:r>
      <w:r w:rsidRPr="00396591">
        <w:rPr>
          <w:rFonts w:ascii="Calibri" w:eastAsia="Calibri" w:hAnsi="Calibri" w:cs="Times New Roman"/>
          <w:sz w:val="28"/>
          <w:lang w:val="bg-BG"/>
        </w:rPr>
        <w:t xml:space="preserve">      загубил 1-загубил 2 /3 – 4 място/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b/>
          <w:sz w:val="28"/>
          <w:lang w:val="bg-BG"/>
        </w:rPr>
        <w:t>12:00ч</w:t>
      </w:r>
      <w:r w:rsidRPr="00396591">
        <w:rPr>
          <w:rFonts w:ascii="Calibri" w:eastAsia="Calibri" w:hAnsi="Calibri" w:cs="Times New Roman"/>
          <w:sz w:val="28"/>
          <w:lang w:val="bg-BG"/>
        </w:rPr>
        <w:t xml:space="preserve">     победител 1-победител 2 /1 – 2 място/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color w:val="FF0000"/>
          <w:sz w:val="28"/>
          <w:lang w:val="bg-BG"/>
        </w:rPr>
        <w:t>8 – 10 кл   юноши      17.04/сряда/      81 СУ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b/>
          <w:sz w:val="28"/>
          <w:lang w:val="bg-BG"/>
        </w:rPr>
        <w:t>10:00ч</w:t>
      </w:r>
      <w:r w:rsidRPr="00396591">
        <w:rPr>
          <w:rFonts w:ascii="Calibri" w:eastAsia="Calibri" w:hAnsi="Calibri" w:cs="Times New Roman"/>
          <w:sz w:val="28"/>
          <w:lang w:val="bg-BG"/>
        </w:rPr>
        <w:t xml:space="preserve">          9 ФЕГ – 105 СУ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b/>
          <w:sz w:val="28"/>
          <w:lang w:val="bg-BG"/>
        </w:rPr>
        <w:t xml:space="preserve">11:00ч </w:t>
      </w:r>
      <w:r w:rsidRPr="00396591">
        <w:rPr>
          <w:rFonts w:ascii="Calibri" w:eastAsia="Calibri" w:hAnsi="Calibri" w:cs="Times New Roman"/>
          <w:sz w:val="28"/>
          <w:lang w:val="bg-BG"/>
        </w:rPr>
        <w:t xml:space="preserve">        81 СУ – 68 СУ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b/>
          <w:sz w:val="28"/>
          <w:lang w:val="bg-BG"/>
        </w:rPr>
        <w:t>12:00ч</w:t>
      </w:r>
      <w:r w:rsidRPr="00396591">
        <w:rPr>
          <w:rFonts w:ascii="Calibri" w:eastAsia="Calibri" w:hAnsi="Calibri" w:cs="Times New Roman"/>
          <w:sz w:val="28"/>
          <w:lang w:val="bg-BG"/>
        </w:rPr>
        <w:t xml:space="preserve">         загубил 1-загубил 2  /3-4 място/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b/>
          <w:sz w:val="28"/>
          <w:lang w:val="bg-BG"/>
        </w:rPr>
        <w:t>13:00ч</w:t>
      </w:r>
      <w:r w:rsidRPr="00396591">
        <w:rPr>
          <w:rFonts w:ascii="Calibri" w:eastAsia="Calibri" w:hAnsi="Calibri" w:cs="Times New Roman"/>
          <w:sz w:val="28"/>
          <w:lang w:val="bg-BG"/>
        </w:rPr>
        <w:t xml:space="preserve">        победител 1-победител 2  /1-2 място/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color w:val="FF0000"/>
          <w:sz w:val="28"/>
          <w:lang w:val="bg-BG"/>
        </w:rPr>
        <w:t>8 – 10 кл    девойки   17.04/сряда/      81 СУ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b/>
          <w:sz w:val="28"/>
          <w:lang w:val="bg-BG"/>
        </w:rPr>
        <w:t xml:space="preserve"> 9:00ч</w:t>
      </w:r>
      <w:r w:rsidRPr="00396591">
        <w:rPr>
          <w:rFonts w:ascii="Calibri" w:eastAsia="Calibri" w:hAnsi="Calibri" w:cs="Times New Roman"/>
          <w:sz w:val="28"/>
          <w:lang w:val="bg-BG"/>
        </w:rPr>
        <w:t xml:space="preserve">       81 СУ – 12 СУ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color w:val="FF0000"/>
          <w:sz w:val="28"/>
          <w:lang w:val="bg-BG"/>
        </w:rPr>
        <w:t>11 – 12 кл  юноши                       10.04     НСА</w:t>
      </w:r>
      <w:r w:rsidRPr="00396591">
        <w:rPr>
          <w:rFonts w:ascii="Calibri" w:eastAsia="Calibri" w:hAnsi="Calibri" w:cs="Times New Roman"/>
          <w:color w:val="FF0000"/>
          <w:sz w:val="28"/>
          <w:lang w:val="bg-BG"/>
        </w:rPr>
        <w:br/>
      </w:r>
      <w:r w:rsidRPr="00396591">
        <w:rPr>
          <w:rFonts w:ascii="Calibri" w:eastAsia="Calibri" w:hAnsi="Calibri" w:cs="Times New Roman"/>
          <w:b/>
          <w:sz w:val="28"/>
          <w:lang w:val="bg-BG"/>
        </w:rPr>
        <w:t>14:00ч</w:t>
      </w:r>
      <w:r w:rsidRPr="00396591">
        <w:rPr>
          <w:rFonts w:ascii="Calibri" w:eastAsia="Calibri" w:hAnsi="Calibri" w:cs="Times New Roman"/>
          <w:sz w:val="28"/>
          <w:lang w:val="bg-BG"/>
        </w:rPr>
        <w:t xml:space="preserve">        125 СУ – 7 СУ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b/>
          <w:sz w:val="28"/>
          <w:lang w:val="bg-BG"/>
        </w:rPr>
        <w:t>15:00ч</w:t>
      </w:r>
      <w:r w:rsidRPr="00396591">
        <w:rPr>
          <w:rFonts w:ascii="Calibri" w:eastAsia="Calibri" w:hAnsi="Calibri" w:cs="Times New Roman"/>
          <w:sz w:val="28"/>
          <w:lang w:val="bg-BG"/>
        </w:rPr>
        <w:t xml:space="preserve">        108 СУ – 105 СУ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b/>
          <w:sz w:val="28"/>
          <w:lang w:val="bg-BG"/>
        </w:rPr>
        <w:t>16:00ч</w:t>
      </w:r>
      <w:r w:rsidRPr="00396591">
        <w:rPr>
          <w:rFonts w:ascii="Calibri" w:eastAsia="Calibri" w:hAnsi="Calibri" w:cs="Times New Roman"/>
          <w:sz w:val="28"/>
          <w:lang w:val="bg-BG"/>
        </w:rPr>
        <w:t xml:space="preserve">        загубил 1-загубил 2 /3-4място/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b/>
          <w:sz w:val="28"/>
          <w:lang w:val="bg-BG"/>
        </w:rPr>
        <w:t>17:00ч</w:t>
      </w:r>
      <w:r w:rsidRPr="00396591">
        <w:rPr>
          <w:rFonts w:ascii="Calibri" w:eastAsia="Calibri" w:hAnsi="Calibri" w:cs="Times New Roman"/>
          <w:sz w:val="28"/>
          <w:lang w:val="bg-BG"/>
        </w:rPr>
        <w:t xml:space="preserve">        победител 1-победител 2  /1-2 място/</w:t>
      </w:r>
    </w:p>
    <w:p w14:paraId="0299D044" w14:textId="43899136" w:rsidR="00396591" w:rsidRPr="00396591" w:rsidRDefault="00396591" w:rsidP="00396591">
      <w:pPr>
        <w:spacing w:before="0" w:after="160" w:line="259" w:lineRule="auto"/>
        <w:rPr>
          <w:rFonts w:ascii="Calibri" w:eastAsia="Calibri" w:hAnsi="Calibri" w:cs="Times New Roman"/>
          <w:sz w:val="28"/>
          <w:lang w:val="bg-BG"/>
        </w:rPr>
      </w:pPr>
    </w:p>
    <w:p w14:paraId="61D782B7" w14:textId="03E1E29A" w:rsidR="00396591" w:rsidRPr="00396591" w:rsidRDefault="00396591" w:rsidP="00396591">
      <w:pPr>
        <w:spacing w:before="0" w:after="160" w:line="259" w:lineRule="auto"/>
        <w:rPr>
          <w:rFonts w:ascii="Calibri" w:eastAsia="Calibri" w:hAnsi="Calibri" w:cs="Times New Roman"/>
          <w:sz w:val="28"/>
          <w:lang w:val="bg-BG"/>
        </w:rPr>
      </w:pPr>
      <w:r w:rsidRPr="00396591">
        <w:rPr>
          <w:rFonts w:ascii="Calibri" w:eastAsia="Calibri" w:hAnsi="Calibri" w:cs="Times New Roman"/>
          <w:sz w:val="28"/>
          <w:lang w:val="bg-BG"/>
        </w:rPr>
        <w:lastRenderedPageBreak/>
        <w:t xml:space="preserve">                                            </w:t>
      </w:r>
      <w:r w:rsidRPr="00396591">
        <w:rPr>
          <w:rFonts w:ascii="Calibri" w:eastAsia="Calibri" w:hAnsi="Calibri" w:cs="Times New Roman"/>
          <w:b/>
          <w:sz w:val="28"/>
          <w:lang w:val="bg-BG"/>
        </w:rPr>
        <w:t>БАДМИНТОН</w:t>
      </w:r>
      <w:r w:rsidRPr="00396591">
        <w:rPr>
          <w:rFonts w:ascii="Calibri" w:eastAsia="Calibri" w:hAnsi="Calibri" w:cs="Times New Roman"/>
          <w:sz w:val="28"/>
          <w:lang w:val="bg-BG"/>
        </w:rPr>
        <w:t xml:space="preserve">                       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color w:val="FF0000"/>
          <w:sz w:val="28"/>
          <w:lang w:val="bg-BG"/>
        </w:rPr>
        <w:t>5 – 7 кл  момчета          24.04/сряда/         НСА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b/>
          <w:sz w:val="28"/>
          <w:lang w:val="bg-BG"/>
        </w:rPr>
        <w:t xml:space="preserve">10:00ч         </w:t>
      </w:r>
      <w:r w:rsidRPr="00396591">
        <w:rPr>
          <w:rFonts w:ascii="Calibri" w:eastAsia="Calibri" w:hAnsi="Calibri" w:cs="Times New Roman"/>
          <w:sz w:val="28"/>
          <w:lang w:val="bg-BG"/>
        </w:rPr>
        <w:t>144 СУ – 69 ОУ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color w:val="FF0000"/>
          <w:sz w:val="28"/>
          <w:lang w:val="bg-BG"/>
        </w:rPr>
        <w:t>5 -7 кл момичета          24.04/сряда/         НСА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b/>
          <w:sz w:val="28"/>
          <w:lang w:val="bg-BG"/>
        </w:rPr>
        <w:t xml:space="preserve">10:00ч          </w:t>
      </w:r>
      <w:r w:rsidRPr="00396591">
        <w:rPr>
          <w:rFonts w:ascii="Calibri" w:eastAsia="Calibri" w:hAnsi="Calibri" w:cs="Times New Roman"/>
          <w:sz w:val="28"/>
          <w:lang w:val="bg-BG"/>
        </w:rPr>
        <w:t>12 СУ – 4 ОУ</w:t>
      </w:r>
      <w:r w:rsidRPr="00396591">
        <w:rPr>
          <w:rFonts w:ascii="Calibri" w:eastAsia="Calibri" w:hAnsi="Calibri" w:cs="Times New Roman"/>
          <w:sz w:val="28"/>
          <w:lang w:val="bg-BG"/>
        </w:rPr>
        <w:br/>
        <w:t xml:space="preserve">                      12 СУ – 125 СУ</w:t>
      </w:r>
      <w:r w:rsidRPr="00396591">
        <w:rPr>
          <w:rFonts w:ascii="Calibri" w:eastAsia="Calibri" w:hAnsi="Calibri" w:cs="Times New Roman"/>
          <w:sz w:val="28"/>
          <w:lang w:val="bg-BG"/>
        </w:rPr>
        <w:br/>
        <w:t xml:space="preserve">     </w:t>
      </w:r>
      <w:r w:rsidR="00854FA6">
        <w:rPr>
          <w:rFonts w:ascii="Calibri" w:eastAsia="Calibri" w:hAnsi="Calibri" w:cs="Times New Roman"/>
          <w:sz w:val="28"/>
          <w:lang w:val="bg-BG"/>
        </w:rPr>
        <w:t xml:space="preserve">                 125 СУ – 4 ОУ</w:t>
      </w:r>
    </w:p>
    <w:p w14:paraId="23BE984B" w14:textId="655468FF" w:rsidR="00396591" w:rsidRPr="00396591" w:rsidRDefault="00396591" w:rsidP="00396591">
      <w:pPr>
        <w:spacing w:before="0" w:after="160" w:line="259" w:lineRule="auto"/>
        <w:rPr>
          <w:rFonts w:ascii="Calibri" w:eastAsia="Calibri" w:hAnsi="Calibri" w:cs="Times New Roman"/>
          <w:sz w:val="28"/>
          <w:lang w:val="bg-BG"/>
        </w:rPr>
      </w:pPr>
      <w:r w:rsidRPr="00396591">
        <w:rPr>
          <w:rFonts w:ascii="Calibri" w:eastAsia="Calibri" w:hAnsi="Calibri" w:cs="Times New Roman"/>
          <w:color w:val="FF0000"/>
          <w:sz w:val="28"/>
          <w:lang w:val="bg-BG"/>
        </w:rPr>
        <w:t>8 – 10 кл   юноши         23.04/вторник/       НСА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b/>
          <w:sz w:val="28"/>
          <w:lang w:val="bg-BG"/>
        </w:rPr>
        <w:t xml:space="preserve">10:00ч        </w:t>
      </w:r>
      <w:r w:rsidRPr="00396591">
        <w:rPr>
          <w:rFonts w:ascii="Calibri" w:eastAsia="Calibri" w:hAnsi="Calibri" w:cs="Times New Roman"/>
          <w:sz w:val="28"/>
          <w:lang w:val="bg-BG"/>
        </w:rPr>
        <w:t>144 СУ – 12 СУ</w:t>
      </w:r>
      <w:r w:rsidRPr="00396591">
        <w:rPr>
          <w:rFonts w:ascii="Calibri" w:eastAsia="Calibri" w:hAnsi="Calibri" w:cs="Times New Roman"/>
          <w:sz w:val="28"/>
          <w:lang w:val="bg-BG"/>
        </w:rPr>
        <w:br/>
        <w:t xml:space="preserve">                    144 СУ – 108 СУ</w:t>
      </w:r>
      <w:r w:rsidRPr="00396591">
        <w:rPr>
          <w:rFonts w:ascii="Calibri" w:eastAsia="Calibri" w:hAnsi="Calibri" w:cs="Times New Roman"/>
          <w:sz w:val="28"/>
          <w:lang w:val="bg-BG"/>
        </w:rPr>
        <w:br/>
        <w:t xml:space="preserve">   </w:t>
      </w:r>
      <w:r w:rsidR="00854FA6">
        <w:rPr>
          <w:rFonts w:ascii="Calibri" w:eastAsia="Calibri" w:hAnsi="Calibri" w:cs="Times New Roman"/>
          <w:sz w:val="28"/>
          <w:lang w:val="bg-BG"/>
        </w:rPr>
        <w:t xml:space="preserve">                 108 СУ – 12 СУ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color w:val="FF0000"/>
          <w:sz w:val="28"/>
          <w:lang w:val="bg-BG"/>
        </w:rPr>
        <w:t>8 - 10 кл   девойки        23.04/вторник/    НСА</w:t>
      </w:r>
      <w:r w:rsidRPr="00396591">
        <w:rPr>
          <w:rFonts w:ascii="Calibri" w:eastAsia="Calibri" w:hAnsi="Calibri" w:cs="Times New Roman"/>
          <w:sz w:val="28"/>
          <w:lang w:val="bg-BG"/>
        </w:rPr>
        <w:br/>
      </w:r>
      <w:r w:rsidRPr="00396591">
        <w:rPr>
          <w:rFonts w:ascii="Calibri" w:eastAsia="Calibri" w:hAnsi="Calibri" w:cs="Times New Roman"/>
          <w:b/>
          <w:sz w:val="28"/>
          <w:lang w:val="bg-BG"/>
        </w:rPr>
        <w:t xml:space="preserve">10:00ч        </w:t>
      </w:r>
      <w:r w:rsidRPr="00396591">
        <w:rPr>
          <w:rFonts w:ascii="Calibri" w:eastAsia="Calibri" w:hAnsi="Calibri" w:cs="Times New Roman"/>
          <w:sz w:val="28"/>
          <w:lang w:val="bg-BG"/>
        </w:rPr>
        <w:t>108 СУ – 144 СУ</w:t>
      </w:r>
      <w:r w:rsidRPr="00396591">
        <w:rPr>
          <w:rFonts w:ascii="Calibri" w:eastAsia="Calibri" w:hAnsi="Calibri" w:cs="Times New Roman"/>
          <w:sz w:val="28"/>
          <w:lang w:val="bg-BG"/>
        </w:rPr>
        <w:br/>
        <w:t xml:space="preserve">                    108 СУ – 12 СУ</w:t>
      </w:r>
      <w:r w:rsidRPr="00396591">
        <w:rPr>
          <w:rFonts w:ascii="Calibri" w:eastAsia="Calibri" w:hAnsi="Calibri" w:cs="Times New Roman"/>
          <w:sz w:val="28"/>
          <w:lang w:val="bg-BG"/>
        </w:rPr>
        <w:br/>
        <w:t xml:space="preserve">   </w:t>
      </w:r>
      <w:r w:rsidR="00854FA6">
        <w:rPr>
          <w:rFonts w:ascii="Calibri" w:eastAsia="Calibri" w:hAnsi="Calibri" w:cs="Times New Roman"/>
          <w:sz w:val="28"/>
          <w:lang w:val="bg-BG"/>
        </w:rPr>
        <w:t xml:space="preserve">                 12 СУ – 144 СУ</w:t>
      </w:r>
    </w:p>
    <w:p w14:paraId="41FFF619" w14:textId="77777777" w:rsidR="00854FA6" w:rsidRDefault="00854FA6" w:rsidP="00396591">
      <w:pPr>
        <w:tabs>
          <w:tab w:val="left" w:pos="2730"/>
          <w:tab w:val="left" w:pos="4220"/>
        </w:tabs>
        <w:rPr>
          <w:rFonts w:ascii="Calibri" w:eastAsia="Calibri" w:hAnsi="Calibri" w:cs="Times New Roman"/>
          <w:b/>
          <w:sz w:val="28"/>
          <w:lang w:val="bg-BG"/>
        </w:rPr>
      </w:pPr>
      <w:r w:rsidRPr="00396591">
        <w:rPr>
          <w:rFonts w:ascii="Calibri" w:eastAsia="Calibri" w:hAnsi="Calibri" w:cs="Times New Roman"/>
          <w:b/>
          <w:sz w:val="28"/>
          <w:lang w:val="bg-BG"/>
        </w:rPr>
        <w:t>10:00ч</w:t>
      </w:r>
    </w:p>
    <w:p w14:paraId="5D674186" w14:textId="054F86C2" w:rsidR="00396591" w:rsidRPr="00396591" w:rsidRDefault="00854FA6" w:rsidP="00396591">
      <w:pPr>
        <w:tabs>
          <w:tab w:val="left" w:pos="2730"/>
          <w:tab w:val="left" w:pos="4220"/>
        </w:tabs>
        <w:rPr>
          <w:sz w:val="28"/>
          <w:lang w:val="bg-BG"/>
        </w:rPr>
      </w:pPr>
      <w:r w:rsidRPr="00396591">
        <w:rPr>
          <w:rFonts w:ascii="Calibri" w:eastAsia="Calibri" w:hAnsi="Calibri" w:cs="Times New Roman"/>
          <w:color w:val="FF0000"/>
          <w:sz w:val="28"/>
          <w:lang w:val="bg-BG"/>
        </w:rPr>
        <w:t xml:space="preserve"> </w:t>
      </w:r>
      <w:r w:rsidR="00396591" w:rsidRPr="00396591">
        <w:rPr>
          <w:rFonts w:ascii="Calibri" w:eastAsia="Calibri" w:hAnsi="Calibri" w:cs="Times New Roman"/>
          <w:color w:val="FF0000"/>
          <w:sz w:val="28"/>
          <w:lang w:val="bg-BG"/>
        </w:rPr>
        <w:t>11 – 12 кл   юноши      10.04</w:t>
      </w:r>
      <w:r w:rsidR="004C103C">
        <w:rPr>
          <w:rFonts w:ascii="Calibri" w:eastAsia="Calibri" w:hAnsi="Calibri" w:cs="Times New Roman"/>
          <w:color w:val="FF0000"/>
          <w:sz w:val="28"/>
          <w:lang w:val="bg-BG"/>
        </w:rPr>
        <w:t xml:space="preserve"> – 11.04 </w:t>
      </w:r>
      <w:r w:rsidR="00396591" w:rsidRPr="00396591">
        <w:rPr>
          <w:rFonts w:ascii="Calibri" w:eastAsia="Calibri" w:hAnsi="Calibri" w:cs="Times New Roman"/>
          <w:color w:val="FF0000"/>
          <w:sz w:val="28"/>
          <w:lang w:val="bg-BG"/>
        </w:rPr>
        <w:t>/сряда</w:t>
      </w:r>
      <w:r w:rsidR="004C103C">
        <w:rPr>
          <w:rFonts w:ascii="Calibri" w:eastAsia="Calibri" w:hAnsi="Calibri" w:cs="Times New Roman"/>
          <w:color w:val="FF0000"/>
          <w:sz w:val="28"/>
          <w:lang w:val="bg-BG"/>
        </w:rPr>
        <w:t xml:space="preserve"> и четвъртък</w:t>
      </w:r>
      <w:r w:rsidR="00396591" w:rsidRPr="00396591">
        <w:rPr>
          <w:rFonts w:ascii="Calibri" w:eastAsia="Calibri" w:hAnsi="Calibri" w:cs="Times New Roman"/>
          <w:color w:val="FF0000"/>
          <w:sz w:val="28"/>
          <w:lang w:val="bg-BG"/>
        </w:rPr>
        <w:t xml:space="preserve">/      </w:t>
      </w:r>
      <w:r w:rsidR="004C103C">
        <w:rPr>
          <w:rFonts w:ascii="Calibri" w:eastAsia="Calibri" w:hAnsi="Calibri" w:cs="Times New Roman"/>
          <w:color w:val="FF0000"/>
          <w:sz w:val="28"/>
          <w:lang w:val="bg-BG"/>
        </w:rPr>
        <w:t>27 СУ - Зони</w:t>
      </w:r>
      <w:r w:rsidR="00396591" w:rsidRPr="00396591">
        <w:rPr>
          <w:rFonts w:ascii="Calibri" w:eastAsia="Calibri" w:hAnsi="Calibri" w:cs="Times New Roman"/>
          <w:color w:val="FF0000"/>
          <w:sz w:val="28"/>
          <w:lang w:val="bg-BG"/>
        </w:rPr>
        <w:br/>
      </w:r>
      <w:r w:rsidR="00396591" w:rsidRPr="00396591">
        <w:rPr>
          <w:rFonts w:ascii="Calibri" w:eastAsia="Calibri" w:hAnsi="Calibri" w:cs="Times New Roman"/>
          <w:b/>
          <w:sz w:val="28"/>
          <w:lang w:val="bg-BG"/>
        </w:rPr>
        <w:t>10:00ч</w:t>
      </w:r>
      <w:r w:rsidR="00396591" w:rsidRPr="00396591">
        <w:rPr>
          <w:rFonts w:ascii="Calibri" w:eastAsia="Calibri" w:hAnsi="Calibri" w:cs="Times New Roman"/>
          <w:sz w:val="28"/>
          <w:lang w:val="bg-BG"/>
        </w:rPr>
        <w:br/>
      </w:r>
      <w:r w:rsidR="004C103C">
        <w:rPr>
          <w:rFonts w:ascii="Calibri" w:eastAsia="Calibri" w:hAnsi="Calibri" w:cs="Times New Roman"/>
          <w:color w:val="FF0000"/>
          <w:sz w:val="28"/>
          <w:lang w:val="bg-BG"/>
        </w:rPr>
        <w:t>11 – 12 кл    девойки     17</w:t>
      </w:r>
      <w:r w:rsidR="00396591" w:rsidRPr="00396591">
        <w:rPr>
          <w:rFonts w:ascii="Calibri" w:eastAsia="Calibri" w:hAnsi="Calibri" w:cs="Times New Roman"/>
          <w:color w:val="FF0000"/>
          <w:sz w:val="28"/>
          <w:lang w:val="bg-BG"/>
        </w:rPr>
        <w:t>.04</w:t>
      </w:r>
      <w:r w:rsidR="004C103C">
        <w:rPr>
          <w:rFonts w:ascii="Calibri" w:eastAsia="Calibri" w:hAnsi="Calibri" w:cs="Times New Roman"/>
          <w:color w:val="FF0000"/>
          <w:sz w:val="28"/>
          <w:lang w:val="bg-BG"/>
        </w:rPr>
        <w:t xml:space="preserve"> – 18.04 </w:t>
      </w:r>
      <w:r w:rsidR="00396591" w:rsidRPr="00396591">
        <w:rPr>
          <w:rFonts w:ascii="Calibri" w:eastAsia="Calibri" w:hAnsi="Calibri" w:cs="Times New Roman"/>
          <w:color w:val="FF0000"/>
          <w:sz w:val="28"/>
          <w:lang w:val="bg-BG"/>
        </w:rPr>
        <w:t xml:space="preserve">/сряда/    </w:t>
      </w:r>
      <w:r>
        <w:rPr>
          <w:rFonts w:ascii="Calibri" w:eastAsia="Calibri" w:hAnsi="Calibri" w:cs="Times New Roman"/>
          <w:color w:val="FF0000"/>
          <w:sz w:val="28"/>
          <w:lang w:val="bg-BG"/>
        </w:rPr>
        <w:t>27 СУ  Зон</w:t>
      </w:r>
      <w:r w:rsidR="00396591" w:rsidRPr="00396591">
        <w:rPr>
          <w:rFonts w:ascii="Calibri" w:eastAsia="Calibri" w:hAnsi="Calibri" w:cs="Times New Roman"/>
          <w:sz w:val="28"/>
          <w:lang w:val="bg-BG"/>
        </w:rPr>
        <w:br/>
      </w:r>
    </w:p>
    <w:sectPr w:rsidR="00396591" w:rsidRPr="00396591" w:rsidSect="00562601">
      <w:headerReference w:type="default" r:id="rId8"/>
      <w:footerReference w:type="default" r:id="rId9"/>
      <w:pgSz w:w="15840" w:h="12240" w:orient="landscape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6DA945" w14:textId="77777777" w:rsidR="00F268C7" w:rsidRDefault="00F268C7" w:rsidP="00650259">
      <w:pPr>
        <w:spacing w:line="240" w:lineRule="auto"/>
      </w:pPr>
      <w:r>
        <w:separator/>
      </w:r>
    </w:p>
  </w:endnote>
  <w:endnote w:type="continuationSeparator" w:id="0">
    <w:p w14:paraId="2EF78C5E" w14:textId="77777777" w:rsidR="00F268C7" w:rsidRDefault="00F268C7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68CBE534-3E0C-417D-8620-689FB4BD0B01}"/>
    <w:embedBold r:id="rId2" w:fontKey="{B8C7116E-B1B2-4B63-BF07-6D06C5A4937D}"/>
    <w:embedBoldItalic r:id="rId3" w:fontKey="{9FC6B9E3-F032-481C-B782-4AF75E0B408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4" w:fontKey="{C37944C6-3AE9-424E-A844-E72639C9FA06}"/>
    <w:embedBold r:id="rId5" w:fontKey="{430C9675-4CAA-4396-AD82-9F079909DA19}"/>
    <w:embedItalic r:id="rId6" w:fontKey="{DEC7A423-65BF-422D-A3CB-4ADF218BBDBD}"/>
    <w:embedBoldItalic r:id="rId7" w:fontKey="{523B2A3C-005C-4B43-A175-057CC35E5D73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8" w:fontKey="{DDFD2EB5-FA2E-4D26-A5AC-250A6EEDFE0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C4127E5E-2126-41E8-AA40-5831B010527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6092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202D8E" w14:textId="682918BA" w:rsidR="00253349" w:rsidRDefault="00253349">
        <w:pPr>
          <w:pStyle w:val="Footer"/>
          <w:jc w:val="right"/>
        </w:pPr>
        <w:r>
          <w:rPr>
            <w:noProof/>
            <w:lang w:val="bg-BG" w:eastAsia="bg-BG"/>
          </w:rPr>
          <w:drawing>
            <wp:anchor distT="0" distB="0" distL="114300" distR="114300" simplePos="0" relativeHeight="251658240" behindDoc="0" locked="0" layoutInCell="1" allowOverlap="1" wp14:anchorId="343D67DB" wp14:editId="32C6187F">
              <wp:simplePos x="0" y="0"/>
              <wp:positionH relativeFrom="margin">
                <wp:align>left</wp:align>
              </wp:positionH>
              <wp:positionV relativeFrom="paragraph">
                <wp:posOffset>25400</wp:posOffset>
              </wp:positionV>
              <wp:extent cx="1460500" cy="292100"/>
              <wp:effectExtent l="0" t="0" r="6350" b="0"/>
              <wp:wrapSquare wrapText="bothSides"/>
              <wp:docPr id="3" name="Picture 3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>
                        <a:hlinkClick r:id="rId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60500" cy="2921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5498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1080A703" w14:textId="77777777" w:rsidR="00562601" w:rsidRDefault="00562601" w:rsidP="00253349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C50DCA" w14:textId="77777777" w:rsidR="00F268C7" w:rsidRDefault="00F268C7" w:rsidP="00650259">
      <w:pPr>
        <w:spacing w:line="240" w:lineRule="auto"/>
      </w:pPr>
      <w:r>
        <w:separator/>
      </w:r>
    </w:p>
  </w:footnote>
  <w:footnote w:type="continuationSeparator" w:id="0">
    <w:p w14:paraId="7678F693" w14:textId="77777777" w:rsidR="00F268C7" w:rsidRDefault="00F268C7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188"/>
      <w:gridCol w:w="11988"/>
    </w:tblGrid>
    <w:tr w:rsidR="00562601" w:rsidRPr="00E24686" w14:paraId="161524DC" w14:textId="77777777" w:rsidTr="00982FFF">
      <w:trPr>
        <w:trHeight w:val="990"/>
      </w:trPr>
      <w:tc>
        <w:tcPr>
          <w:tcW w:w="451" w:type="pct"/>
          <w:shd w:val="clear" w:color="auto" w:fill="0DBB81"/>
          <w:vAlign w:val="center"/>
        </w:tcPr>
        <w:p w14:paraId="720A0708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val="bg-BG" w:eastAsia="bg-BG"/>
            </w:rPr>
            <w:drawing>
              <wp:inline distT="0" distB="0" distL="0" distR="0" wp14:anchorId="13170429" wp14:editId="75074DB7">
                <wp:extent cx="457200" cy="457200"/>
                <wp:effectExtent l="0" t="0" r="0" b="0"/>
                <wp:docPr id="1" name="Graphic 1" descr="Month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9A4168" w:themeFill="accent3" w:themeFillShade="BF"/>
          <w:vAlign w:val="center"/>
        </w:tcPr>
        <w:p w14:paraId="05BCC382" w14:textId="4472DBA4" w:rsidR="00562601" w:rsidRPr="00253349" w:rsidRDefault="00BF72E1" w:rsidP="002B69B4">
          <w:pPr>
            <w:pStyle w:val="Header"/>
            <w:rPr>
              <w:sz w:val="42"/>
              <w:szCs w:val="42"/>
              <w:lang w:val="bg-BG"/>
            </w:rPr>
          </w:pPr>
          <w:r w:rsidRPr="00253349">
            <w:rPr>
              <w:sz w:val="42"/>
              <w:szCs w:val="42"/>
              <w:lang w:val="bg-BG"/>
            </w:rPr>
            <w:t>Г</w:t>
          </w:r>
          <w:r w:rsidR="00982FFF" w:rsidRPr="00253349">
            <w:rPr>
              <w:sz w:val="42"/>
              <w:szCs w:val="42"/>
              <w:lang w:val="bg-BG"/>
            </w:rPr>
            <w:t xml:space="preserve">рафик </w:t>
          </w:r>
          <w:r w:rsidR="00FC5D5A">
            <w:rPr>
              <w:sz w:val="42"/>
              <w:szCs w:val="42"/>
              <w:lang w:val="bg-BG"/>
            </w:rPr>
            <w:t>н</w:t>
          </w:r>
          <w:r w:rsidRPr="00253349">
            <w:rPr>
              <w:sz w:val="42"/>
              <w:szCs w:val="42"/>
              <w:lang w:val="bg-BG"/>
            </w:rPr>
            <w:t xml:space="preserve">а </w:t>
          </w:r>
          <w:r w:rsidR="00E24686">
            <w:rPr>
              <w:i/>
              <w:iCs/>
              <w:sz w:val="42"/>
              <w:szCs w:val="42"/>
              <w:lang w:val="bg-BG"/>
            </w:rPr>
            <w:t>Ученически игри (2023/2024</w:t>
          </w:r>
          <w:r w:rsidRPr="00253349">
            <w:rPr>
              <w:i/>
              <w:iCs/>
              <w:sz w:val="42"/>
              <w:szCs w:val="42"/>
              <w:lang w:val="bg-BG"/>
            </w:rPr>
            <w:t>)</w:t>
          </w:r>
        </w:p>
        <w:p w14:paraId="35A5009C" w14:textId="200DA7D9" w:rsidR="00982FFF" w:rsidRPr="00253349" w:rsidRDefault="00E24686" w:rsidP="00854FA6">
          <w:pPr>
            <w:pStyle w:val="Header"/>
            <w:rPr>
              <w:sz w:val="38"/>
              <w:szCs w:val="38"/>
              <w:lang w:val="bg-BG"/>
            </w:rPr>
          </w:pPr>
          <w:r>
            <w:rPr>
              <w:sz w:val="38"/>
              <w:szCs w:val="38"/>
              <w:lang w:val="bg-BG"/>
            </w:rPr>
            <w:t xml:space="preserve">Втори </w:t>
          </w:r>
          <w:r w:rsidR="00854FA6">
            <w:rPr>
              <w:sz w:val="38"/>
              <w:szCs w:val="38"/>
              <w:lang w:val="bg-BG"/>
            </w:rPr>
            <w:t xml:space="preserve">областен </w:t>
          </w:r>
          <w:r>
            <w:rPr>
              <w:sz w:val="38"/>
              <w:szCs w:val="38"/>
              <w:lang w:val="bg-BG"/>
            </w:rPr>
            <w:t>етап</w:t>
          </w:r>
          <w:r w:rsidR="00BF72E1" w:rsidRPr="00253349">
            <w:rPr>
              <w:sz w:val="38"/>
              <w:szCs w:val="38"/>
              <w:lang w:val="bg-BG"/>
            </w:rPr>
            <w:t xml:space="preserve"> </w:t>
          </w:r>
          <w:r w:rsidR="00854FA6">
            <w:rPr>
              <w:sz w:val="38"/>
              <w:szCs w:val="38"/>
              <w:lang w:val="bg-BG"/>
            </w:rPr>
            <w:t>–</w:t>
          </w:r>
          <w:r w:rsidR="00BF72E1" w:rsidRPr="00253349">
            <w:rPr>
              <w:sz w:val="38"/>
              <w:szCs w:val="38"/>
              <w:lang w:val="bg-BG"/>
            </w:rPr>
            <w:t xml:space="preserve"> </w:t>
          </w:r>
          <w:r w:rsidR="00854FA6">
            <w:rPr>
              <w:sz w:val="38"/>
              <w:szCs w:val="38"/>
              <w:lang w:val="bg-BG"/>
            </w:rPr>
            <w:t>гр. София – ЧЕТВЪРТА група</w:t>
          </w:r>
        </w:p>
      </w:tc>
    </w:tr>
  </w:tbl>
  <w:p w14:paraId="4433CAA3" w14:textId="77777777" w:rsidR="00562601" w:rsidRPr="00BF72E1" w:rsidRDefault="00562601" w:rsidP="00562601">
    <w:pPr>
      <w:pStyle w:val="NoSpacing"/>
      <w:rPr>
        <w:lang w:val="bg-B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FFF"/>
    <w:rsid w:val="00003B30"/>
    <w:rsid w:val="00016271"/>
    <w:rsid w:val="00024BA0"/>
    <w:rsid w:val="00031FC2"/>
    <w:rsid w:val="00045CA6"/>
    <w:rsid w:val="00052382"/>
    <w:rsid w:val="0006568A"/>
    <w:rsid w:val="00076F0F"/>
    <w:rsid w:val="00084253"/>
    <w:rsid w:val="00085402"/>
    <w:rsid w:val="000C04F2"/>
    <w:rsid w:val="000D1F49"/>
    <w:rsid w:val="000E2F79"/>
    <w:rsid w:val="000F5C88"/>
    <w:rsid w:val="001445EE"/>
    <w:rsid w:val="0014522D"/>
    <w:rsid w:val="001665D0"/>
    <w:rsid w:val="001727CA"/>
    <w:rsid w:val="001801E9"/>
    <w:rsid w:val="001847DF"/>
    <w:rsid w:val="00192CE0"/>
    <w:rsid w:val="001A5828"/>
    <w:rsid w:val="001B0544"/>
    <w:rsid w:val="001C419D"/>
    <w:rsid w:val="001F05E0"/>
    <w:rsid w:val="00240415"/>
    <w:rsid w:val="00253349"/>
    <w:rsid w:val="002B69B4"/>
    <w:rsid w:val="002C56E6"/>
    <w:rsid w:val="002D3A9F"/>
    <w:rsid w:val="00302BA7"/>
    <w:rsid w:val="00304705"/>
    <w:rsid w:val="00354B3D"/>
    <w:rsid w:val="00361A6F"/>
    <w:rsid w:val="00361E11"/>
    <w:rsid w:val="00367B52"/>
    <w:rsid w:val="00370E9D"/>
    <w:rsid w:val="00396591"/>
    <w:rsid w:val="003B4744"/>
    <w:rsid w:val="003E6F1C"/>
    <w:rsid w:val="003F0847"/>
    <w:rsid w:val="0040090B"/>
    <w:rsid w:val="00425246"/>
    <w:rsid w:val="00431678"/>
    <w:rsid w:val="00446538"/>
    <w:rsid w:val="0046302A"/>
    <w:rsid w:val="00482075"/>
    <w:rsid w:val="00484881"/>
    <w:rsid w:val="004853B1"/>
    <w:rsid w:val="00487D2D"/>
    <w:rsid w:val="00495F95"/>
    <w:rsid w:val="004C103C"/>
    <w:rsid w:val="004D5D62"/>
    <w:rsid w:val="004F00D2"/>
    <w:rsid w:val="004F6E8A"/>
    <w:rsid w:val="005112D0"/>
    <w:rsid w:val="00522FC0"/>
    <w:rsid w:val="00531EE5"/>
    <w:rsid w:val="00551F0E"/>
    <w:rsid w:val="0055597E"/>
    <w:rsid w:val="00562601"/>
    <w:rsid w:val="0057256E"/>
    <w:rsid w:val="005766F7"/>
    <w:rsid w:val="00577E06"/>
    <w:rsid w:val="00597953"/>
    <w:rsid w:val="005A3BF7"/>
    <w:rsid w:val="005C1092"/>
    <w:rsid w:val="005F2035"/>
    <w:rsid w:val="005F60E6"/>
    <w:rsid w:val="005F7990"/>
    <w:rsid w:val="0063739C"/>
    <w:rsid w:val="00650259"/>
    <w:rsid w:val="00681DA2"/>
    <w:rsid w:val="006C0176"/>
    <w:rsid w:val="00741C80"/>
    <w:rsid w:val="007464A4"/>
    <w:rsid w:val="00770F25"/>
    <w:rsid w:val="007A35A8"/>
    <w:rsid w:val="007B0A85"/>
    <w:rsid w:val="007B46B4"/>
    <w:rsid w:val="007C6A52"/>
    <w:rsid w:val="007E4516"/>
    <w:rsid w:val="00806FF3"/>
    <w:rsid w:val="0082043E"/>
    <w:rsid w:val="0082631B"/>
    <w:rsid w:val="00854FA6"/>
    <w:rsid w:val="0088181F"/>
    <w:rsid w:val="008B1099"/>
    <w:rsid w:val="008E203A"/>
    <w:rsid w:val="00905BCD"/>
    <w:rsid w:val="0091229C"/>
    <w:rsid w:val="009259E6"/>
    <w:rsid w:val="00940E73"/>
    <w:rsid w:val="009507FF"/>
    <w:rsid w:val="0097729E"/>
    <w:rsid w:val="00982FFF"/>
    <w:rsid w:val="0098597D"/>
    <w:rsid w:val="00991B30"/>
    <w:rsid w:val="009D406B"/>
    <w:rsid w:val="009F2638"/>
    <w:rsid w:val="009F619A"/>
    <w:rsid w:val="009F6DDE"/>
    <w:rsid w:val="00A15D49"/>
    <w:rsid w:val="00A30620"/>
    <w:rsid w:val="00A370A8"/>
    <w:rsid w:val="00A60442"/>
    <w:rsid w:val="00A72CF9"/>
    <w:rsid w:val="00A858EF"/>
    <w:rsid w:val="00AC2926"/>
    <w:rsid w:val="00B03F6B"/>
    <w:rsid w:val="00B04A50"/>
    <w:rsid w:val="00B06ED6"/>
    <w:rsid w:val="00B154C3"/>
    <w:rsid w:val="00B160CA"/>
    <w:rsid w:val="00B5327E"/>
    <w:rsid w:val="00B600DB"/>
    <w:rsid w:val="00B73C6D"/>
    <w:rsid w:val="00B744F7"/>
    <w:rsid w:val="00BA0671"/>
    <w:rsid w:val="00BB1C01"/>
    <w:rsid w:val="00BD2742"/>
    <w:rsid w:val="00BD4753"/>
    <w:rsid w:val="00BD4A71"/>
    <w:rsid w:val="00BD5CB1"/>
    <w:rsid w:val="00BE62EE"/>
    <w:rsid w:val="00BF7029"/>
    <w:rsid w:val="00BF72E1"/>
    <w:rsid w:val="00C003BA"/>
    <w:rsid w:val="00C05493"/>
    <w:rsid w:val="00C46878"/>
    <w:rsid w:val="00CB4A51"/>
    <w:rsid w:val="00CD2B99"/>
    <w:rsid w:val="00CD4532"/>
    <w:rsid w:val="00CD47B0"/>
    <w:rsid w:val="00CE6104"/>
    <w:rsid w:val="00CE7918"/>
    <w:rsid w:val="00D16163"/>
    <w:rsid w:val="00D36CAF"/>
    <w:rsid w:val="00D671ED"/>
    <w:rsid w:val="00D857E4"/>
    <w:rsid w:val="00D863E9"/>
    <w:rsid w:val="00DA018B"/>
    <w:rsid w:val="00DB3FAD"/>
    <w:rsid w:val="00DD447B"/>
    <w:rsid w:val="00DF0832"/>
    <w:rsid w:val="00E24686"/>
    <w:rsid w:val="00E36DEC"/>
    <w:rsid w:val="00E4233D"/>
    <w:rsid w:val="00E61C09"/>
    <w:rsid w:val="00E677FE"/>
    <w:rsid w:val="00E73675"/>
    <w:rsid w:val="00E74850"/>
    <w:rsid w:val="00EB0841"/>
    <w:rsid w:val="00EB1FEB"/>
    <w:rsid w:val="00EB3B58"/>
    <w:rsid w:val="00EC7359"/>
    <w:rsid w:val="00EE3054"/>
    <w:rsid w:val="00EF5498"/>
    <w:rsid w:val="00F00606"/>
    <w:rsid w:val="00F01256"/>
    <w:rsid w:val="00F16973"/>
    <w:rsid w:val="00F268C7"/>
    <w:rsid w:val="00F51069"/>
    <w:rsid w:val="00F5418C"/>
    <w:rsid w:val="00F549BE"/>
    <w:rsid w:val="00FC5D5A"/>
    <w:rsid w:val="00FC7475"/>
    <w:rsid w:val="00FD1983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B305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62601"/>
    <w:pPr>
      <w:spacing w:before="120" w:after="8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62601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B69B4"/>
    <w:pPr>
      <w:tabs>
        <w:tab w:val="right" w:leader="dot" w:pos="9830"/>
      </w:tabs>
      <w:spacing w:before="0" w:after="0"/>
      <w:jc w:val="center"/>
    </w:pPr>
    <w:rPr>
      <w:rFonts w:eastAsia="Calibri" w:cstheme="minorHAnsi"/>
      <w:b/>
      <w:noProof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rsid w:val="00FC5D5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49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493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1C419D"/>
    <w:pPr>
      <w:spacing w:after="0" w:line="240" w:lineRule="auto"/>
    </w:pPr>
    <w:rPr>
      <w:sz w:val="22"/>
      <w:szCs w:val="22"/>
      <w:lang w:val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basu.bg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vor\AppData\Roaming\Microsoft\Templates\Volunteer%20shift%20schedul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569ACF-4B6F-4EA0-B4B4-16B2B77E2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shift schedule</Template>
  <TotalTime>0</TotalTime>
  <Pages>10</Pages>
  <Words>1010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2024-03-27T12:47:00Z</dcterms:created>
  <dcterms:modified xsi:type="dcterms:W3CDTF">2024-04-01T10:45:00Z</dcterms:modified>
</cp:coreProperties>
</file>