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6A7C560A" w:rsidR="00DA018B" w:rsidRDefault="00643A0C" w:rsidP="00DA018B">
            <w:r>
              <w:rPr>
                <w:lang w:val="bg-BG"/>
              </w:rPr>
              <w:t>9</w:t>
            </w:r>
            <w:r w:rsidR="00BF72E1"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4471C66C" w:rsidR="00DA018B" w:rsidRPr="007E22BB" w:rsidRDefault="007E22BB" w:rsidP="00DA018B">
            <w:pPr>
              <w:rPr>
                <w:lang w:val="bg-BG"/>
              </w:rPr>
            </w:pPr>
            <w:r>
              <w:rPr>
                <w:lang w:val="bg-BG"/>
              </w:rPr>
              <w:t xml:space="preserve">Людмил Тренев 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739DCDFE" w:rsidR="00003B30" w:rsidRPr="007E22BB" w:rsidRDefault="007E22BB" w:rsidP="00562601">
            <w:pPr>
              <w:rPr>
                <w:lang w:val="bg-BG"/>
              </w:rPr>
            </w:pPr>
            <w:r>
              <w:rPr>
                <w:lang w:val="bg-BG"/>
              </w:rPr>
              <w:t>0898976078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78D8F550" w:rsidR="00003B30" w:rsidRPr="007E22BB" w:rsidRDefault="00EF6305" w:rsidP="00562601">
            <w:hyperlink r:id="rId8" w:history="1">
              <w:r w:rsidR="007E22BB" w:rsidRPr="007E22BB">
                <w:rPr>
                  <w:rStyle w:val="Hyperlink"/>
                  <w:color w:val="auto"/>
                  <w:u w:val="none"/>
                </w:rPr>
                <w:t>trenev_nsa@abv.bg</w:t>
              </w:r>
            </w:hyperlink>
            <w:r w:rsidR="007E22BB" w:rsidRPr="007E22BB">
              <w:t xml:space="preserve"> 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497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16"/>
        <w:gridCol w:w="1445"/>
        <w:gridCol w:w="867"/>
        <w:gridCol w:w="1589"/>
        <w:gridCol w:w="1297"/>
        <w:gridCol w:w="867"/>
        <w:gridCol w:w="1731"/>
        <w:gridCol w:w="3320"/>
      </w:tblGrid>
      <w:tr w:rsidR="00A858EF" w:rsidRPr="002B69B4" w14:paraId="69FC495F" w14:textId="77777777" w:rsidTr="00E5082E">
        <w:trPr>
          <w:trHeight w:val="626"/>
        </w:trPr>
        <w:tc>
          <w:tcPr>
            <w:tcW w:w="76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126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A858EF" w:rsidRPr="001801E9" w14:paraId="15C7D4FF" w14:textId="77777777" w:rsidTr="00E5082E">
        <w:tc>
          <w:tcPr>
            <w:tcW w:w="76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7BC3F" w14:textId="66C6BE46" w:rsidR="00A858EF" w:rsidRPr="00754D33" w:rsidRDefault="002A0B73" w:rsidP="00A858EF">
            <w:pPr>
              <w:rPr>
                <w:szCs w:val="24"/>
                <w:lang w:val="bg-BG"/>
              </w:rPr>
            </w:pPr>
            <w:r w:rsidRPr="00754D33">
              <w:rPr>
                <w:b/>
                <w:bCs/>
                <w:szCs w:val="24"/>
                <w:lang w:val="bg-BG"/>
              </w:rPr>
              <w:t>ФУТБОЛ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D8497" w14:textId="5F561A7E" w:rsidR="00A858EF" w:rsidRPr="00754D33" w:rsidRDefault="00754D33" w:rsidP="00A858EF">
            <w:pPr>
              <w:rPr>
                <w:lang w:val="bg-BG"/>
              </w:rPr>
            </w:pPr>
            <w:r w:rsidRPr="00754D33">
              <w:rPr>
                <w:lang w:val="bg-BG"/>
              </w:rPr>
              <w:t>9.04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48E89" w14:textId="022A78CF" w:rsidR="00A858EF" w:rsidRPr="009507FF" w:rsidRDefault="00754D33" w:rsidP="00A858E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2A0B73">
              <w:rPr>
                <w:lang w:val="bg-BG"/>
              </w:rPr>
              <w:t>.00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1D5E" w14:textId="278E0502" w:rsidR="00A858EF" w:rsidRPr="009507FF" w:rsidRDefault="002A0B73" w:rsidP="00A858EF">
            <w:pPr>
              <w:rPr>
                <w:lang w:val="bg-BG"/>
              </w:rPr>
            </w:pPr>
            <w:r>
              <w:rPr>
                <w:lang w:val="bg-BG"/>
              </w:rPr>
              <w:t>11</w:t>
            </w:r>
            <w:r w:rsidRPr="00D62421">
              <w:rPr>
                <w:lang w:val="bg-BG"/>
              </w:rPr>
              <w:t>-1</w:t>
            </w:r>
            <w:r>
              <w:rPr>
                <w:lang w:val="bg-BG"/>
              </w:rPr>
              <w:t>2</w:t>
            </w:r>
            <w:r w:rsidRPr="00D62421">
              <w:rPr>
                <w:lang w:val="bg-BG"/>
              </w:rPr>
              <w:t xml:space="preserve"> КЛАС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CAC3C" w14:textId="61068E41" w:rsidR="00A858EF" w:rsidRPr="009507FF" w:rsidRDefault="002A0B73" w:rsidP="00A858EF">
            <w:pPr>
              <w:rPr>
                <w:lang w:val="bg-BG"/>
              </w:rPr>
            </w:pPr>
            <w:r w:rsidRPr="002A0B73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218B1" w14:textId="14A81318" w:rsidR="00A858EF" w:rsidRPr="009507FF" w:rsidRDefault="002A0B73" w:rsidP="00A858EF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587B33" w14:textId="159CB6C5" w:rsidR="00A858EF" w:rsidRPr="009507FF" w:rsidRDefault="002A0B73" w:rsidP="00A858EF">
            <w:pPr>
              <w:rPr>
                <w:lang w:val="bg-BG"/>
              </w:rPr>
            </w:pPr>
            <w:r w:rsidRPr="002A0B73">
              <w:rPr>
                <w:lang w:val="bg-BG"/>
              </w:rPr>
              <w:t>НСА</w:t>
            </w:r>
          </w:p>
        </w:tc>
        <w:tc>
          <w:tcPr>
            <w:tcW w:w="12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8199EB" w14:textId="77777777" w:rsidR="00A858EF" w:rsidRDefault="00E5082E" w:rsidP="007E22BB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1.Апостолов -91 НЕГ</w:t>
            </w:r>
          </w:p>
          <w:p w14:paraId="3E824D39" w14:textId="77777777" w:rsidR="00E5082E" w:rsidRDefault="00E5082E" w:rsidP="007E22BB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2.НТБГ- Попов</w:t>
            </w:r>
          </w:p>
          <w:p w14:paraId="258D6BB9" w14:textId="77777777" w:rsidR="00E5082E" w:rsidRDefault="00E5082E" w:rsidP="007E22BB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3-4 място заг.1- заг.2</w:t>
            </w:r>
          </w:p>
          <w:p w14:paraId="337B21AE" w14:textId="12D4FB2B" w:rsidR="00E5082E" w:rsidRPr="001801E9" w:rsidRDefault="00E5082E" w:rsidP="007E22BB">
            <w:pPr>
              <w:spacing w:before="0" w:after="0" w:line="240" w:lineRule="auto"/>
              <w:rPr>
                <w:lang w:val="bg-BG"/>
              </w:rPr>
            </w:pPr>
            <w:r>
              <w:rPr>
                <w:lang w:val="bg-BG"/>
              </w:rPr>
              <w:t>1-2 място поб.1-поб.2</w:t>
            </w:r>
          </w:p>
        </w:tc>
      </w:tr>
      <w:tr w:rsidR="00AE3C7C" w:rsidRPr="001801E9" w14:paraId="27AB0BD9" w14:textId="77777777" w:rsidTr="00E5082E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D5827B" w14:textId="44405DFC" w:rsidR="00AE3C7C" w:rsidRPr="001801E9" w:rsidRDefault="000B568F" w:rsidP="00A858EF">
            <w:pPr>
              <w:rPr>
                <w:szCs w:val="24"/>
                <w:lang w:val="bg-BG"/>
              </w:rPr>
            </w:pPr>
            <w:r w:rsidRPr="002A0B73">
              <w:rPr>
                <w:b/>
                <w:bCs/>
                <w:szCs w:val="24"/>
                <w:lang w:val="bg-BG"/>
              </w:rPr>
              <w:t>ФУТБОЛ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B9722" w14:textId="0C1CFFC8" w:rsidR="00AE3C7C" w:rsidRPr="001801E9" w:rsidRDefault="00202A03" w:rsidP="00A858EF">
            <w:pPr>
              <w:rPr>
                <w:lang w:val="bg-BG"/>
              </w:rPr>
            </w:pPr>
            <w:r>
              <w:rPr>
                <w:lang w:val="bg-BG"/>
              </w:rPr>
              <w:t>11</w:t>
            </w:r>
            <w:r w:rsidR="000B568F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E19CF1" w14:textId="3736B946" w:rsidR="00AE3C7C" w:rsidRPr="001801E9" w:rsidRDefault="00202A03" w:rsidP="00A858EF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="000B568F">
              <w:rPr>
                <w:lang w:val="bg-BG"/>
              </w:rPr>
              <w:t>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4E75C3" w14:textId="3623DEB2" w:rsidR="00AE3C7C" w:rsidRPr="001801E9" w:rsidRDefault="000B568F" w:rsidP="00A858EF">
            <w:pPr>
              <w:rPr>
                <w:lang w:val="bg-BG"/>
              </w:rPr>
            </w:pPr>
            <w:r w:rsidRPr="000B568F">
              <w:rPr>
                <w:lang w:val="bg-BG"/>
              </w:rPr>
              <w:t>5-7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088AC1" w14:textId="37E56381" w:rsidR="00AE3C7C" w:rsidRPr="001801E9" w:rsidRDefault="000B568F" w:rsidP="00A858EF">
            <w:pPr>
              <w:rPr>
                <w:lang w:val="bg-BG"/>
              </w:rPr>
            </w:pPr>
            <w:r w:rsidRPr="000B568F">
              <w:rPr>
                <w:b/>
                <w:bCs/>
                <w:lang w:val="bg-BG"/>
              </w:rPr>
              <w:t>момчета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BFDF44" w14:textId="1B5A8277" w:rsidR="00AE3C7C" w:rsidRPr="001801E9" w:rsidRDefault="00D57375" w:rsidP="00A858EF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E4DC51" w14:textId="3D1F73BB" w:rsidR="00AE3C7C" w:rsidRPr="001801E9" w:rsidRDefault="000B568F" w:rsidP="00A858EF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5C85E" w14:textId="3DEB0257" w:rsidR="00AE3C7C" w:rsidRDefault="00772424" w:rsidP="007E22BB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0"/>
              <w:rPr>
                <w:lang w:val="bg-BG"/>
              </w:rPr>
            </w:pPr>
            <w:r w:rsidRPr="009D5959">
              <w:rPr>
                <w:lang w:val="bg-BG"/>
              </w:rPr>
              <w:t>30 СУ-45 ОУ</w:t>
            </w:r>
          </w:p>
          <w:p w14:paraId="30CF34F0" w14:textId="34A621E9" w:rsidR="00772424" w:rsidRPr="009D5959" w:rsidRDefault="00772424" w:rsidP="007E22BB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0"/>
              <w:rPr>
                <w:lang w:val="bg-BG"/>
              </w:rPr>
            </w:pPr>
            <w:r w:rsidRPr="009D5959">
              <w:rPr>
                <w:lang w:val="bg-BG"/>
              </w:rPr>
              <w:t>104 ОУ</w:t>
            </w:r>
            <w:r w:rsidR="009D5959">
              <w:rPr>
                <w:lang w:val="bg-BG"/>
              </w:rPr>
              <w:t>-Азбуки</w:t>
            </w:r>
          </w:p>
          <w:p w14:paraId="6E01D72D" w14:textId="77777777" w:rsidR="009D5959" w:rsidRPr="00E5082E" w:rsidRDefault="009D5959" w:rsidP="007E22BB">
            <w:pPr>
              <w:spacing w:before="0" w:after="0" w:line="240" w:lineRule="auto"/>
              <w:rPr>
                <w:lang w:val="bg-BG"/>
              </w:rPr>
            </w:pPr>
            <w:r w:rsidRPr="00E5082E">
              <w:rPr>
                <w:lang w:val="bg-BG"/>
              </w:rPr>
              <w:t>3-4 място заг.1- заг.2</w:t>
            </w:r>
          </w:p>
          <w:p w14:paraId="2AE4D423" w14:textId="57A8BC67" w:rsidR="00772424" w:rsidRPr="001801E9" w:rsidRDefault="009D5959" w:rsidP="007E22BB">
            <w:pPr>
              <w:spacing w:before="0" w:after="0" w:line="240" w:lineRule="auto"/>
              <w:rPr>
                <w:lang w:val="bg-BG"/>
              </w:rPr>
            </w:pPr>
            <w:r w:rsidRPr="00E5082E">
              <w:rPr>
                <w:lang w:val="bg-BG"/>
              </w:rPr>
              <w:t>1-2 място поб.1-поб.2</w:t>
            </w:r>
          </w:p>
        </w:tc>
      </w:tr>
      <w:tr w:rsidR="000B568F" w:rsidRPr="001801E9" w14:paraId="2BC277FF" w14:textId="77777777" w:rsidTr="00E5082E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F24218" w14:textId="74625D3E" w:rsidR="000B568F" w:rsidRPr="001801E9" w:rsidRDefault="000B568F" w:rsidP="000B568F">
            <w:pPr>
              <w:rPr>
                <w:szCs w:val="24"/>
                <w:lang w:val="bg-BG"/>
              </w:rPr>
            </w:pPr>
            <w:r w:rsidRPr="002A0B73">
              <w:rPr>
                <w:b/>
                <w:bCs/>
                <w:szCs w:val="24"/>
                <w:lang w:val="bg-BG"/>
              </w:rPr>
              <w:t>ФУТБОЛ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E90BF" w14:textId="14C3AE33" w:rsidR="000B568F" w:rsidRPr="001801E9" w:rsidRDefault="003A76C1" w:rsidP="000B568F">
            <w:pPr>
              <w:rPr>
                <w:lang w:val="bg-BG"/>
              </w:rPr>
            </w:pPr>
            <w:r>
              <w:rPr>
                <w:lang w:val="bg-BG"/>
              </w:rPr>
              <w:t>11</w:t>
            </w:r>
            <w:r w:rsidR="000B568F" w:rsidRPr="00796D7C">
              <w:rPr>
                <w:lang w:val="bg-BG"/>
              </w:rPr>
              <w:t>.04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63DD29" w14:textId="33BFDD84" w:rsidR="000B568F" w:rsidRPr="001801E9" w:rsidRDefault="003A76C1" w:rsidP="000B568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0B568F">
              <w:rPr>
                <w:lang w:val="bg-BG"/>
              </w:rPr>
              <w:t>.00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82558" w14:textId="67E48DD0" w:rsidR="000B568F" w:rsidRPr="001801E9" w:rsidRDefault="000B568F" w:rsidP="000B568F">
            <w:pPr>
              <w:rPr>
                <w:lang w:val="bg-BG"/>
              </w:rPr>
            </w:pPr>
            <w:r w:rsidRPr="000B568F">
              <w:rPr>
                <w:lang w:val="bg-BG"/>
              </w:rPr>
              <w:t>8-10 КЛАС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D6455" w14:textId="46215E9F" w:rsidR="000B568F" w:rsidRPr="001801E9" w:rsidRDefault="000B568F" w:rsidP="000B568F">
            <w:pPr>
              <w:rPr>
                <w:lang w:val="bg-BG"/>
              </w:rPr>
            </w:pPr>
            <w:r w:rsidRPr="00820EA9">
              <w:rPr>
                <w:b/>
                <w:bCs/>
                <w:lang w:val="bg-BG"/>
              </w:rPr>
              <w:t>юноши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6ECFAB" w14:textId="7A4BD9A2" w:rsidR="000B568F" w:rsidRPr="001801E9" w:rsidRDefault="00D57375" w:rsidP="000B568F">
            <w:pPr>
              <w:rPr>
                <w:lang w:val="bg-BG"/>
              </w:rPr>
            </w:pPr>
            <w:r>
              <w:rPr>
                <w:lang w:val="bg-BG"/>
              </w:rPr>
              <w:t>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21B535" w14:textId="7AA7A2CC" w:rsidR="000B568F" w:rsidRPr="001801E9" w:rsidRDefault="000B568F" w:rsidP="000B568F">
            <w:pPr>
              <w:rPr>
                <w:lang w:val="bg-BG"/>
              </w:rPr>
            </w:pPr>
            <w:r w:rsidRPr="00E27755">
              <w:rPr>
                <w:lang w:val="bg-BG"/>
              </w:rPr>
              <w:t>НСА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8041A8" w14:textId="36DCF345" w:rsidR="00E5082E" w:rsidRPr="00E5082E" w:rsidRDefault="00E5082E" w:rsidP="007E22BB">
            <w:pPr>
              <w:spacing w:before="0" w:after="0" w:line="240" w:lineRule="auto"/>
              <w:rPr>
                <w:lang w:val="bg-BG"/>
              </w:rPr>
            </w:pPr>
            <w:r w:rsidRPr="00E5082E">
              <w:rPr>
                <w:lang w:val="bg-BG"/>
              </w:rPr>
              <w:t>1.</w:t>
            </w:r>
            <w:r>
              <w:rPr>
                <w:lang w:val="bg-BG"/>
              </w:rPr>
              <w:t>ПГТК-</w:t>
            </w:r>
            <w:r w:rsidRPr="00E5082E">
              <w:rPr>
                <w:lang w:val="bg-BG"/>
              </w:rPr>
              <w:t xml:space="preserve"> -</w:t>
            </w:r>
            <w:r>
              <w:rPr>
                <w:lang w:val="bg-BG"/>
              </w:rPr>
              <w:t>2 АЕГ</w:t>
            </w:r>
          </w:p>
          <w:p w14:paraId="1963B315" w14:textId="080D6009" w:rsidR="00E5082E" w:rsidRPr="00E5082E" w:rsidRDefault="00E5082E" w:rsidP="007E22BB">
            <w:pPr>
              <w:spacing w:before="0" w:after="0" w:line="240" w:lineRule="auto"/>
              <w:rPr>
                <w:lang w:val="bg-BG"/>
              </w:rPr>
            </w:pPr>
            <w:r w:rsidRPr="00E5082E">
              <w:rPr>
                <w:lang w:val="bg-BG"/>
              </w:rPr>
              <w:t>2.</w:t>
            </w:r>
            <w:r>
              <w:rPr>
                <w:lang w:val="bg-BG"/>
              </w:rPr>
              <w:t>Ломоносов</w:t>
            </w:r>
            <w:r w:rsidRPr="00E5082E">
              <w:rPr>
                <w:lang w:val="bg-BG"/>
              </w:rPr>
              <w:t xml:space="preserve">- </w:t>
            </w:r>
            <w:r>
              <w:rPr>
                <w:lang w:val="bg-BG"/>
              </w:rPr>
              <w:t>Хенри Форд</w:t>
            </w:r>
          </w:p>
          <w:p w14:paraId="20D9F995" w14:textId="77777777" w:rsidR="00E5082E" w:rsidRPr="00E5082E" w:rsidRDefault="00E5082E" w:rsidP="007E22BB">
            <w:pPr>
              <w:spacing w:before="0" w:after="0" w:line="240" w:lineRule="auto"/>
              <w:rPr>
                <w:lang w:val="bg-BG"/>
              </w:rPr>
            </w:pPr>
            <w:r w:rsidRPr="00E5082E">
              <w:rPr>
                <w:lang w:val="bg-BG"/>
              </w:rPr>
              <w:t>3-4 място заг.1- заг.2</w:t>
            </w:r>
          </w:p>
          <w:p w14:paraId="27315CD1" w14:textId="65489182" w:rsidR="000B568F" w:rsidRPr="001801E9" w:rsidRDefault="00E5082E" w:rsidP="007E22BB">
            <w:pPr>
              <w:spacing w:before="0" w:after="0" w:line="240" w:lineRule="auto"/>
              <w:rPr>
                <w:lang w:val="bg-BG"/>
              </w:rPr>
            </w:pPr>
            <w:r w:rsidRPr="00E5082E">
              <w:rPr>
                <w:lang w:val="bg-BG"/>
              </w:rPr>
              <w:t>1-2 място поб.1-поб.2</w:t>
            </w:r>
          </w:p>
        </w:tc>
      </w:tr>
      <w:tr w:rsidR="00A858EF" w:rsidRPr="001801E9" w14:paraId="3DA773F6" w14:textId="77777777" w:rsidTr="00A858EF">
        <w:tc>
          <w:tcPr>
            <w:tcW w:w="7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A858EF" w:rsidRPr="001801E9" w:rsidRDefault="00A858EF" w:rsidP="00A858EF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423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A858EF" w:rsidRPr="001801E9" w:rsidRDefault="00A858EF" w:rsidP="00A858EF">
            <w:pPr>
              <w:rPr>
                <w:lang w:val="bg-BG"/>
              </w:rPr>
            </w:pPr>
          </w:p>
        </w:tc>
      </w:tr>
    </w:tbl>
    <w:p w14:paraId="024D3B69" w14:textId="6B3D5C54" w:rsidR="00806FF3" w:rsidRDefault="00A858EF" w:rsidP="009259E6">
      <w:pPr>
        <w:spacing w:before="0" w:after="0"/>
        <w:rPr>
          <w:sz w:val="12"/>
        </w:rPr>
      </w:pPr>
      <w:r>
        <w:rPr>
          <w:sz w:val="12"/>
        </w:rPr>
        <w:br w:type="textWrapping" w:clear="all"/>
      </w:r>
    </w:p>
    <w:p w14:paraId="67ECDED8" w14:textId="22DF0CC4" w:rsidR="00BF72E1" w:rsidRPr="009D5959" w:rsidRDefault="00772424" w:rsidP="00F51069">
      <w:pPr>
        <w:tabs>
          <w:tab w:val="left" w:pos="2730"/>
          <w:tab w:val="left" w:pos="4220"/>
        </w:tabs>
        <w:rPr>
          <w:b/>
          <w:bCs/>
          <w:color w:val="FF0000"/>
          <w:szCs w:val="24"/>
          <w:lang w:val="bg-BG"/>
        </w:rPr>
      </w:pPr>
      <w:r w:rsidRPr="009D5959">
        <w:rPr>
          <w:b/>
          <w:bCs/>
          <w:szCs w:val="24"/>
          <w:lang w:val="bg-BG"/>
        </w:rPr>
        <w:t xml:space="preserve">8 СУ при 5-7 клас се отказа от участие – </w:t>
      </w:r>
      <w:r w:rsidR="009D5959" w:rsidRPr="009D5959">
        <w:rPr>
          <w:b/>
          <w:bCs/>
          <w:szCs w:val="24"/>
          <w:lang w:val="bg-BG"/>
        </w:rPr>
        <w:t>замества ги Азбуки</w:t>
      </w:r>
      <w:r w:rsidRPr="009D5959">
        <w:rPr>
          <w:b/>
          <w:bCs/>
          <w:szCs w:val="24"/>
          <w:lang w:val="bg-BG"/>
        </w:rPr>
        <w:t xml:space="preserve">. </w:t>
      </w:r>
    </w:p>
    <w:sectPr w:rsidR="00BF72E1" w:rsidRPr="009D5959" w:rsidSect="005626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30CED" w14:textId="77777777" w:rsidR="00EF6305" w:rsidRDefault="00EF6305" w:rsidP="00650259">
      <w:pPr>
        <w:spacing w:line="240" w:lineRule="auto"/>
      </w:pPr>
      <w:r>
        <w:separator/>
      </w:r>
    </w:p>
  </w:endnote>
  <w:endnote w:type="continuationSeparator" w:id="0">
    <w:p w14:paraId="048217BA" w14:textId="77777777" w:rsidR="00EF6305" w:rsidRDefault="00EF630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6969A5A-7645-465F-B92B-1C9F36F6CE94}"/>
    <w:embedBold r:id="rId2" w:fontKey="{BAC3AEA7-6FD7-4C35-B741-41C1BCEAB968}"/>
    <w:embedBoldItalic r:id="rId3" w:fontKey="{B8B0ED01-389C-4BF6-9A83-225CF00C00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6BC8A0EF-CE9E-4BAB-B391-7C5F49410B0C}"/>
    <w:embedBold r:id="rId5" w:fontKey="{55A674CA-F511-4C79-9552-DE6E7463A0A3}"/>
    <w:embedItalic r:id="rId6" w:fontKey="{B513F27B-DC18-4B70-B106-6BB02E85AB90}"/>
    <w:embedBoldItalic r:id="rId7" w:fontKey="{3BCF9E31-2295-4840-9855-D67E419B242E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F8328381-4900-40EE-A64B-E9378C0F01A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D15B4804-C7C8-4BE7-B531-4FBC2455BE3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EEBB9" w14:textId="77777777" w:rsidR="000977D3" w:rsidRDefault="000977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78A0AA35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77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662AB" w14:textId="77777777" w:rsidR="000977D3" w:rsidRDefault="00097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BABD3" w14:textId="77777777" w:rsidR="00EF6305" w:rsidRDefault="00EF6305" w:rsidP="00650259">
      <w:pPr>
        <w:spacing w:line="240" w:lineRule="auto"/>
      </w:pPr>
      <w:r>
        <w:separator/>
      </w:r>
    </w:p>
  </w:footnote>
  <w:footnote w:type="continuationSeparator" w:id="0">
    <w:p w14:paraId="04C8A45D" w14:textId="77777777" w:rsidR="00EF6305" w:rsidRDefault="00EF630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5A8D2" w14:textId="77777777" w:rsidR="000977D3" w:rsidRDefault="000977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3266D07B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AE3C7C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AE3C7C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47036B21" w:rsidR="00982FFF" w:rsidRPr="00253349" w:rsidRDefault="00643A0C" w:rsidP="000977D3">
          <w:pPr>
            <w:pStyle w:val="Header"/>
            <w:rPr>
              <w:sz w:val="38"/>
              <w:szCs w:val="38"/>
              <w:lang w:val="bg-BG"/>
            </w:rPr>
          </w:pPr>
          <w:r>
            <w:rPr>
              <w:sz w:val="38"/>
              <w:szCs w:val="38"/>
              <w:lang w:val="bg-BG"/>
            </w:rPr>
            <w:t xml:space="preserve">Втори </w:t>
          </w:r>
          <w:r w:rsidR="000977D3">
            <w:rPr>
              <w:sz w:val="38"/>
              <w:szCs w:val="38"/>
              <w:lang w:val="bg-BG"/>
            </w:rPr>
            <w:t xml:space="preserve">областен </w:t>
          </w:r>
          <w:r>
            <w:rPr>
              <w:sz w:val="38"/>
              <w:szCs w:val="38"/>
              <w:lang w:val="bg-BG"/>
            </w:rPr>
            <w:t>етап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0977D3">
            <w:rPr>
              <w:sz w:val="38"/>
              <w:szCs w:val="38"/>
              <w:lang w:val="bg-BG"/>
            </w:rPr>
            <w:t>–</w:t>
          </w:r>
          <w:r w:rsidR="00BF72E1" w:rsidRPr="00253349">
            <w:rPr>
              <w:sz w:val="38"/>
              <w:szCs w:val="38"/>
              <w:lang w:val="bg-BG"/>
            </w:rPr>
            <w:t xml:space="preserve"> </w:t>
          </w:r>
          <w:r w:rsidR="000977D3">
            <w:rPr>
              <w:sz w:val="38"/>
              <w:szCs w:val="38"/>
              <w:lang w:val="bg-BG"/>
            </w:rPr>
            <w:t>гр. София, ПЕТА група</w:t>
          </w:r>
          <w:bookmarkStart w:id="0" w:name="_GoBack"/>
          <w:bookmarkEnd w:id="0"/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2D17E" w14:textId="77777777" w:rsidR="000977D3" w:rsidRDefault="000977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1FB22347"/>
    <w:multiLevelType w:val="hybridMultilevel"/>
    <w:tmpl w:val="5DE241E2"/>
    <w:lvl w:ilvl="0" w:tplc="34E46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45CA6"/>
    <w:rsid w:val="00052382"/>
    <w:rsid w:val="0006568A"/>
    <w:rsid w:val="00076F0F"/>
    <w:rsid w:val="00084253"/>
    <w:rsid w:val="000977D3"/>
    <w:rsid w:val="000B568F"/>
    <w:rsid w:val="000C04F2"/>
    <w:rsid w:val="000D1F49"/>
    <w:rsid w:val="000F3634"/>
    <w:rsid w:val="000F5C88"/>
    <w:rsid w:val="001727CA"/>
    <w:rsid w:val="001801E9"/>
    <w:rsid w:val="001847DF"/>
    <w:rsid w:val="001F05E0"/>
    <w:rsid w:val="00202A03"/>
    <w:rsid w:val="00253349"/>
    <w:rsid w:val="002A0B73"/>
    <w:rsid w:val="002B69B4"/>
    <w:rsid w:val="002C56E6"/>
    <w:rsid w:val="002D3A9F"/>
    <w:rsid w:val="00354B3D"/>
    <w:rsid w:val="00361A6F"/>
    <w:rsid w:val="00361E11"/>
    <w:rsid w:val="003A76C1"/>
    <w:rsid w:val="003B4744"/>
    <w:rsid w:val="003E6F1C"/>
    <w:rsid w:val="003F0847"/>
    <w:rsid w:val="0040090B"/>
    <w:rsid w:val="00416CF6"/>
    <w:rsid w:val="00431678"/>
    <w:rsid w:val="00446538"/>
    <w:rsid w:val="00452A7B"/>
    <w:rsid w:val="0046302A"/>
    <w:rsid w:val="00487D2D"/>
    <w:rsid w:val="004D5D62"/>
    <w:rsid w:val="005112D0"/>
    <w:rsid w:val="00511462"/>
    <w:rsid w:val="00522FC0"/>
    <w:rsid w:val="00562601"/>
    <w:rsid w:val="00566920"/>
    <w:rsid w:val="0057256E"/>
    <w:rsid w:val="00577E06"/>
    <w:rsid w:val="00597953"/>
    <w:rsid w:val="005A3BF7"/>
    <w:rsid w:val="005F2035"/>
    <w:rsid w:val="005F7990"/>
    <w:rsid w:val="006075F1"/>
    <w:rsid w:val="0063739C"/>
    <w:rsid w:val="00643A0C"/>
    <w:rsid w:val="00644A40"/>
    <w:rsid w:val="00650259"/>
    <w:rsid w:val="00674658"/>
    <w:rsid w:val="00681DA2"/>
    <w:rsid w:val="00754D33"/>
    <w:rsid w:val="00770F25"/>
    <w:rsid w:val="00772424"/>
    <w:rsid w:val="007A35A8"/>
    <w:rsid w:val="007B0A85"/>
    <w:rsid w:val="007B46B4"/>
    <w:rsid w:val="007C6A52"/>
    <w:rsid w:val="007E22BB"/>
    <w:rsid w:val="00806FF3"/>
    <w:rsid w:val="0082043E"/>
    <w:rsid w:val="00820EA9"/>
    <w:rsid w:val="0083699A"/>
    <w:rsid w:val="0088181F"/>
    <w:rsid w:val="008E203A"/>
    <w:rsid w:val="00905BCD"/>
    <w:rsid w:val="0091229C"/>
    <w:rsid w:val="009259E6"/>
    <w:rsid w:val="00940E73"/>
    <w:rsid w:val="009507FF"/>
    <w:rsid w:val="0096105E"/>
    <w:rsid w:val="00982FFF"/>
    <w:rsid w:val="0098597D"/>
    <w:rsid w:val="00991B30"/>
    <w:rsid w:val="009C6EF8"/>
    <w:rsid w:val="009D406B"/>
    <w:rsid w:val="009D5959"/>
    <w:rsid w:val="009F2638"/>
    <w:rsid w:val="009F619A"/>
    <w:rsid w:val="009F6DDE"/>
    <w:rsid w:val="00A370A8"/>
    <w:rsid w:val="00A60442"/>
    <w:rsid w:val="00A858EF"/>
    <w:rsid w:val="00AC2926"/>
    <w:rsid w:val="00AE3C7C"/>
    <w:rsid w:val="00B03635"/>
    <w:rsid w:val="00B04A50"/>
    <w:rsid w:val="00B06ED6"/>
    <w:rsid w:val="00B160CA"/>
    <w:rsid w:val="00B744F7"/>
    <w:rsid w:val="00BD4753"/>
    <w:rsid w:val="00BD5CB1"/>
    <w:rsid w:val="00BE62EE"/>
    <w:rsid w:val="00BF5E42"/>
    <w:rsid w:val="00BF72E1"/>
    <w:rsid w:val="00C003BA"/>
    <w:rsid w:val="00C05493"/>
    <w:rsid w:val="00C340E9"/>
    <w:rsid w:val="00C46878"/>
    <w:rsid w:val="00CB4A51"/>
    <w:rsid w:val="00CD4532"/>
    <w:rsid w:val="00CD47B0"/>
    <w:rsid w:val="00CD5CC8"/>
    <w:rsid w:val="00CE6104"/>
    <w:rsid w:val="00CE7918"/>
    <w:rsid w:val="00D16163"/>
    <w:rsid w:val="00D57375"/>
    <w:rsid w:val="00D95FF2"/>
    <w:rsid w:val="00DA018B"/>
    <w:rsid w:val="00DA6A6D"/>
    <w:rsid w:val="00DB3FAD"/>
    <w:rsid w:val="00DD447B"/>
    <w:rsid w:val="00DF0832"/>
    <w:rsid w:val="00E36DEC"/>
    <w:rsid w:val="00E5082E"/>
    <w:rsid w:val="00E61C09"/>
    <w:rsid w:val="00E677FE"/>
    <w:rsid w:val="00E8333A"/>
    <w:rsid w:val="00EB3B58"/>
    <w:rsid w:val="00EC7359"/>
    <w:rsid w:val="00EE3054"/>
    <w:rsid w:val="00EF6305"/>
    <w:rsid w:val="00F00606"/>
    <w:rsid w:val="00F01256"/>
    <w:rsid w:val="00F3098E"/>
    <w:rsid w:val="00F51069"/>
    <w:rsid w:val="00F5418C"/>
    <w:rsid w:val="00F549BE"/>
    <w:rsid w:val="00F6645C"/>
    <w:rsid w:val="00F916C1"/>
    <w:rsid w:val="00FC5D5A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5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2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nev_nsa@abv.b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25AC-873D-4087-8511-90B4706B7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2024-03-26T16:56:00Z</dcterms:created>
  <dcterms:modified xsi:type="dcterms:W3CDTF">2024-03-28T11:11:00Z</dcterms:modified>
</cp:coreProperties>
</file>