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67DF0D3D" w:rsidR="00DA018B" w:rsidRPr="006A340B" w:rsidRDefault="006A340B" w:rsidP="00DA018B">
            <w:pPr>
              <w:rPr>
                <w:lang w:val="bg-BG"/>
              </w:rPr>
            </w:pPr>
            <w:r>
              <w:rPr>
                <w:lang w:val="bg-BG"/>
              </w:rPr>
              <w:t xml:space="preserve">Людмил Тренев 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19F44C23" w:rsidR="00003B30" w:rsidRPr="006A340B" w:rsidRDefault="006A340B" w:rsidP="00562601">
            <w:pPr>
              <w:rPr>
                <w:lang w:val="bg-BG"/>
              </w:rPr>
            </w:pPr>
            <w:r>
              <w:rPr>
                <w:lang w:val="bg-BG"/>
              </w:rPr>
              <w:t>0898 976078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15F9EF4C" w:rsidR="00003B30" w:rsidRPr="00FC5D5A" w:rsidRDefault="006A340B" w:rsidP="00562601">
            <w:r>
              <w:t>trenev_nsa@abv.bg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17"/>
        <w:gridCol w:w="1445"/>
        <w:gridCol w:w="867"/>
        <w:gridCol w:w="1589"/>
        <w:gridCol w:w="1586"/>
        <w:gridCol w:w="867"/>
        <w:gridCol w:w="1586"/>
        <w:gridCol w:w="3175"/>
      </w:tblGrid>
      <w:tr w:rsidR="00A858EF" w:rsidRPr="002B69B4" w14:paraId="69FC495F" w14:textId="77777777" w:rsidTr="002F2D09">
        <w:trPr>
          <w:trHeight w:val="626"/>
        </w:trPr>
        <w:tc>
          <w:tcPr>
            <w:tcW w:w="76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12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2C54FE" w:rsidRPr="001801E9" w14:paraId="2EA025E2" w14:textId="77777777" w:rsidTr="002F2D09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242B5" w14:textId="38AA884E" w:rsidR="002C54FE" w:rsidRPr="001801E9" w:rsidRDefault="002C54FE" w:rsidP="002C54FE">
            <w:pPr>
              <w:rPr>
                <w:szCs w:val="24"/>
                <w:lang w:val="bg-BG"/>
              </w:rPr>
            </w:pPr>
            <w:r w:rsidRPr="002C54FE">
              <w:rPr>
                <w:b/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460820" w14:textId="0DF3B261" w:rsidR="002C54FE" w:rsidRPr="00CA27DC" w:rsidRDefault="00CA27DC" w:rsidP="002C54FE">
            <w:pPr>
              <w:rPr>
                <w:lang w:val="bg-BG"/>
              </w:rPr>
            </w:pPr>
            <w:r w:rsidRPr="00CA27DC">
              <w:rPr>
                <w:lang w:val="bg-BG"/>
              </w:rPr>
              <w:t>17.04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27C76" w14:textId="2E452EAB" w:rsidR="002C54FE" w:rsidRPr="00CA27DC" w:rsidRDefault="00CA27DC" w:rsidP="002C54FE">
            <w:pPr>
              <w:rPr>
                <w:lang w:val="bg-BG"/>
              </w:rPr>
            </w:pPr>
            <w:r w:rsidRPr="00CA27DC">
              <w:rPr>
                <w:lang w:val="bg-BG"/>
              </w:rPr>
              <w:t>8.30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5D5D42" w14:textId="4BA1AC34" w:rsidR="002C54FE" w:rsidRPr="00CA27DC" w:rsidRDefault="002C54FE" w:rsidP="002C54FE">
            <w:pPr>
              <w:rPr>
                <w:lang w:val="bg-BG"/>
              </w:rPr>
            </w:pPr>
            <w:r w:rsidRPr="00CA27DC">
              <w:rPr>
                <w:lang w:val="bg-BG"/>
              </w:rPr>
              <w:t>5-7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CF9520" w14:textId="14583557" w:rsidR="002C54FE" w:rsidRPr="00CA27DC" w:rsidRDefault="002C54FE" w:rsidP="002C54FE">
            <w:pPr>
              <w:rPr>
                <w:lang w:val="bg-BG"/>
              </w:rPr>
            </w:pPr>
            <w:r w:rsidRPr="00CA27DC">
              <w:rPr>
                <w:b/>
                <w:bCs/>
                <w:lang w:val="bg-BG"/>
              </w:rPr>
              <w:t>момчета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98D8E6" w14:textId="379B1455" w:rsidR="002C54FE" w:rsidRPr="00CA27DC" w:rsidRDefault="002F2D09" w:rsidP="002C54FE">
            <w:pPr>
              <w:rPr>
                <w:lang w:val="bg-BG"/>
              </w:rPr>
            </w:pPr>
            <w:r w:rsidRPr="00CA27DC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5B516" w14:textId="64832367" w:rsidR="002C54FE" w:rsidRPr="00CA27DC" w:rsidRDefault="00CA27DC" w:rsidP="002C54FE">
            <w:pPr>
              <w:rPr>
                <w:lang w:val="bg-BG"/>
              </w:rPr>
            </w:pPr>
            <w:r w:rsidRPr="00CA27DC"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2F534" w14:textId="6022366F" w:rsidR="002C54FE" w:rsidRDefault="001B640A" w:rsidP="001B640A">
            <w:pPr>
              <w:pStyle w:val="ListParagraph"/>
              <w:numPr>
                <w:ilvl w:val="0"/>
                <w:numId w:val="25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 xml:space="preserve">1. </w:t>
            </w:r>
            <w:r w:rsidR="00BA3DA2">
              <w:rPr>
                <w:lang w:val="bg-BG"/>
              </w:rPr>
              <w:t>18 СУ-3 СУ</w:t>
            </w:r>
          </w:p>
          <w:p w14:paraId="4937DD5E" w14:textId="240AF49B" w:rsidR="00BA3DA2" w:rsidRDefault="001B640A" w:rsidP="001B640A">
            <w:pPr>
              <w:pStyle w:val="ListParagraph"/>
              <w:numPr>
                <w:ilvl w:val="0"/>
                <w:numId w:val="25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 xml:space="preserve">2. </w:t>
            </w:r>
            <w:r w:rsidR="00BA3DA2">
              <w:rPr>
                <w:lang w:val="bg-BG"/>
              </w:rPr>
              <w:t>55 СУ-104 ОУ</w:t>
            </w:r>
          </w:p>
          <w:p w14:paraId="4767845A" w14:textId="77777777" w:rsidR="00BA3DA2" w:rsidRDefault="00BA3DA2" w:rsidP="001B640A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заг.1-заг.2</w:t>
            </w:r>
          </w:p>
          <w:p w14:paraId="48C0FC69" w14:textId="5636CFAC" w:rsidR="00BA3DA2" w:rsidRPr="00BA3DA2" w:rsidRDefault="00BA3DA2" w:rsidP="001B640A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1-2 място поб.1- поб.2</w:t>
            </w:r>
          </w:p>
        </w:tc>
      </w:tr>
      <w:tr w:rsidR="002F2D09" w:rsidRPr="001801E9" w14:paraId="5DF61571" w14:textId="77777777" w:rsidTr="002F2D09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A0B7E" w14:textId="3131A7AC" w:rsidR="002F2D09" w:rsidRPr="001801E9" w:rsidRDefault="002F2D09" w:rsidP="002F2D09">
            <w:pPr>
              <w:rPr>
                <w:szCs w:val="24"/>
                <w:lang w:val="bg-BG"/>
              </w:rPr>
            </w:pPr>
            <w:r w:rsidRPr="00C50C34">
              <w:rPr>
                <w:b/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F7CA0C" w14:textId="146FEF6C" w:rsidR="002F2D09" w:rsidRPr="00CA27DC" w:rsidRDefault="00CA27DC" w:rsidP="002F2D09">
            <w:pPr>
              <w:rPr>
                <w:lang w:val="bg-BG"/>
              </w:rPr>
            </w:pPr>
            <w:r>
              <w:rPr>
                <w:lang w:val="bg-BG"/>
              </w:rPr>
              <w:t>17.04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0F1011" w14:textId="7A849B1E" w:rsidR="002F2D09" w:rsidRPr="00CA27DC" w:rsidRDefault="00776CB5" w:rsidP="002F2D09">
            <w:pPr>
              <w:rPr>
                <w:lang w:val="bg-BG"/>
              </w:rPr>
            </w:pPr>
            <w:r>
              <w:rPr>
                <w:lang w:val="bg-BG"/>
              </w:rPr>
              <w:t>8</w:t>
            </w:r>
            <w:r w:rsidR="00CA27DC">
              <w:rPr>
                <w:lang w:val="bg-BG"/>
              </w:rPr>
              <w:t>.30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8309E" w14:textId="1702F40B" w:rsidR="002F2D09" w:rsidRPr="001801E9" w:rsidRDefault="002F2D09" w:rsidP="002F2D09">
            <w:pPr>
              <w:rPr>
                <w:lang w:val="bg-BG"/>
              </w:rPr>
            </w:pPr>
            <w:r w:rsidRPr="00CB53E8">
              <w:rPr>
                <w:lang w:val="bg-BG"/>
              </w:rPr>
              <w:t>5-7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9E126F" w14:textId="67590EA1" w:rsidR="002F2D09" w:rsidRPr="001801E9" w:rsidRDefault="002F2D09" w:rsidP="002F2D09">
            <w:pPr>
              <w:rPr>
                <w:lang w:val="bg-BG"/>
              </w:rPr>
            </w:pPr>
            <w:r w:rsidRPr="00CB53E8">
              <w:rPr>
                <w:lang w:val="bg-BG"/>
              </w:rPr>
              <w:t>момичета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3621E3" w14:textId="3CFA821D" w:rsidR="002F2D09" w:rsidRPr="001801E9" w:rsidRDefault="002F2D09" w:rsidP="002F2D09">
            <w:pPr>
              <w:rPr>
                <w:lang w:val="bg-BG"/>
              </w:rPr>
            </w:pPr>
            <w:r w:rsidRPr="007A4019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BEDB15" w14:textId="15E9BD24" w:rsidR="002F2D09" w:rsidRPr="00CA27DC" w:rsidRDefault="00CA27DC" w:rsidP="002F2D09">
            <w:pPr>
              <w:rPr>
                <w:lang w:val="bg-BG"/>
              </w:rPr>
            </w:pPr>
            <w:r w:rsidRPr="00CA27DC"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EC719B" w14:textId="77777777" w:rsidR="002F2D09" w:rsidRDefault="00BA3DA2" w:rsidP="001B640A">
            <w:pPr>
              <w:pStyle w:val="ListParagraph"/>
              <w:numPr>
                <w:ilvl w:val="0"/>
                <w:numId w:val="26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45 СУ-55 СУ</w:t>
            </w:r>
          </w:p>
          <w:p w14:paraId="736FEE59" w14:textId="77777777" w:rsidR="00BA3DA2" w:rsidRDefault="00BA3DA2" w:rsidP="001B640A">
            <w:pPr>
              <w:pStyle w:val="ListParagraph"/>
              <w:numPr>
                <w:ilvl w:val="0"/>
                <w:numId w:val="26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20 ОУ-32 СУ</w:t>
            </w:r>
            <w:r w:rsidR="00B76679">
              <w:rPr>
                <w:lang w:val="bg-BG"/>
              </w:rPr>
              <w:t>ИЧЕ</w:t>
            </w:r>
          </w:p>
          <w:p w14:paraId="7254FD55" w14:textId="77777777" w:rsidR="00B76679" w:rsidRDefault="00B76679" w:rsidP="001B640A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заг.1-заг.2</w:t>
            </w:r>
          </w:p>
          <w:p w14:paraId="24E77166" w14:textId="4187979F" w:rsidR="00B76679" w:rsidRPr="00B76679" w:rsidRDefault="00B76679" w:rsidP="001B640A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1-2 място поб.1- поб.2</w:t>
            </w:r>
          </w:p>
        </w:tc>
      </w:tr>
      <w:tr w:rsidR="006A340B" w:rsidRPr="001801E9" w14:paraId="312C89B0" w14:textId="77777777" w:rsidTr="002F2D09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A91479" w14:textId="58FA416F" w:rsidR="006A340B" w:rsidRPr="001801E9" w:rsidRDefault="006A340B" w:rsidP="006A340B">
            <w:pPr>
              <w:rPr>
                <w:szCs w:val="24"/>
                <w:lang w:val="bg-BG"/>
              </w:rPr>
            </w:pPr>
            <w:r w:rsidRPr="00C50C34">
              <w:rPr>
                <w:b/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832EA4" w14:textId="68DD300C" w:rsidR="006A340B" w:rsidRPr="00CA27DC" w:rsidRDefault="00CA27DC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16.04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A10465" w14:textId="4738F8FA" w:rsidR="006A340B" w:rsidRPr="00CA27DC" w:rsidRDefault="00CA27DC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8.30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328715" w14:textId="01EF29D5" w:rsidR="006A340B" w:rsidRPr="00CA27DC" w:rsidRDefault="006A340B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8-10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751C27" w14:textId="4F24923E" w:rsidR="006A340B" w:rsidRPr="00CA27DC" w:rsidRDefault="006A340B" w:rsidP="006A340B">
            <w:pPr>
              <w:rPr>
                <w:lang w:val="bg-BG"/>
              </w:rPr>
            </w:pPr>
            <w:r w:rsidRPr="00CA27DC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B1472B" w14:textId="715E79F9" w:rsidR="006A340B" w:rsidRPr="00CA27DC" w:rsidRDefault="006A340B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C5D0D1" w14:textId="079E7DE9" w:rsidR="006A340B" w:rsidRPr="00CA27DC" w:rsidRDefault="00CA27DC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D13F2F" w14:textId="77777777" w:rsidR="006A340B" w:rsidRDefault="006A340B" w:rsidP="006A340B">
            <w:pPr>
              <w:pStyle w:val="ListParagraph"/>
              <w:numPr>
                <w:ilvl w:val="0"/>
                <w:numId w:val="27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Попов-ПГТК</w:t>
            </w:r>
          </w:p>
          <w:p w14:paraId="68CAF196" w14:textId="77777777" w:rsidR="006A340B" w:rsidRDefault="006A340B" w:rsidP="006A340B">
            <w:pPr>
              <w:pStyle w:val="ListParagraph"/>
              <w:numPr>
                <w:ilvl w:val="0"/>
                <w:numId w:val="27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НТБГ-Ломоносов</w:t>
            </w:r>
          </w:p>
          <w:p w14:paraId="79C1A55E" w14:textId="77777777" w:rsidR="006A340B" w:rsidRDefault="006A340B" w:rsidP="006A340B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заг.1-заг.2</w:t>
            </w:r>
          </w:p>
          <w:p w14:paraId="65E8DB28" w14:textId="14F20747" w:rsidR="006A340B" w:rsidRPr="00B76679" w:rsidRDefault="006A340B" w:rsidP="006A340B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1-2 място поб.1- поб.2</w:t>
            </w:r>
          </w:p>
        </w:tc>
      </w:tr>
      <w:tr w:rsidR="006A340B" w:rsidRPr="001801E9" w14:paraId="5803C8E1" w14:textId="77777777" w:rsidTr="002F2D09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C220B8" w14:textId="13AD11E6" w:rsidR="006A340B" w:rsidRPr="001801E9" w:rsidRDefault="006A340B" w:rsidP="006A340B">
            <w:pPr>
              <w:rPr>
                <w:szCs w:val="24"/>
                <w:lang w:val="bg-BG"/>
              </w:rPr>
            </w:pPr>
            <w:r w:rsidRPr="00C50C34">
              <w:rPr>
                <w:b/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6E14B3" w14:textId="12EDFD1C" w:rsidR="006A340B" w:rsidRPr="00CA27DC" w:rsidRDefault="00CA27DC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16.04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1CF968" w14:textId="74684C5C" w:rsidR="006A340B" w:rsidRPr="00CA27DC" w:rsidRDefault="00CA27DC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8.30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98F795" w14:textId="678DEF09" w:rsidR="006A340B" w:rsidRPr="00CA27DC" w:rsidRDefault="006A340B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8-10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5EB8B6" w14:textId="4B181000" w:rsidR="006A340B" w:rsidRPr="00CA27DC" w:rsidRDefault="006A340B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девойки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E1170E" w14:textId="507A291C" w:rsidR="006A340B" w:rsidRPr="00CA27DC" w:rsidRDefault="006A340B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3E3977" w14:textId="4DB61FFE" w:rsidR="006A340B" w:rsidRPr="00CA27DC" w:rsidRDefault="00CA27DC" w:rsidP="006A340B">
            <w:pPr>
              <w:rPr>
                <w:lang w:val="bg-BG"/>
              </w:rPr>
            </w:pPr>
            <w:r w:rsidRPr="00CA27DC"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96CF4C" w14:textId="3410859A" w:rsidR="006A340B" w:rsidRDefault="006A340B" w:rsidP="006A340B">
            <w:pPr>
              <w:pStyle w:val="ListParagraph"/>
              <w:numPr>
                <w:ilvl w:val="0"/>
                <w:numId w:val="28"/>
              </w:numPr>
              <w:spacing w:before="0" w:after="0" w:line="240" w:lineRule="auto"/>
              <w:ind w:left="360"/>
              <w:rPr>
                <w:lang w:val="bg-BG"/>
              </w:rPr>
            </w:pPr>
            <w:r w:rsidRPr="00B76679">
              <w:rPr>
                <w:lang w:val="bg-BG"/>
              </w:rPr>
              <w:t>Павлов- 91 НЕТ</w:t>
            </w:r>
          </w:p>
          <w:p w14:paraId="65F66E23" w14:textId="4018841D" w:rsidR="006A340B" w:rsidRDefault="006A340B" w:rsidP="006A340B">
            <w:pPr>
              <w:pStyle w:val="ListParagraph"/>
              <w:numPr>
                <w:ilvl w:val="0"/>
                <w:numId w:val="28"/>
              </w:numPr>
              <w:spacing w:before="0" w:after="0" w:line="240" w:lineRule="auto"/>
              <w:ind w:left="360"/>
              <w:rPr>
                <w:lang w:val="bg-BG"/>
              </w:rPr>
            </w:pPr>
            <w:r w:rsidRPr="00B76679">
              <w:rPr>
                <w:lang w:val="bg-BG"/>
              </w:rPr>
              <w:t>91 НЕТ- НТБГ</w:t>
            </w:r>
          </w:p>
          <w:p w14:paraId="4C2F9213" w14:textId="6B9AC213" w:rsidR="006A340B" w:rsidRPr="00B76679" w:rsidRDefault="006A340B" w:rsidP="006A340B">
            <w:pPr>
              <w:pStyle w:val="ListParagraph"/>
              <w:numPr>
                <w:ilvl w:val="0"/>
                <w:numId w:val="28"/>
              </w:numPr>
              <w:spacing w:before="0" w:after="0" w:line="240" w:lineRule="auto"/>
              <w:ind w:left="360"/>
              <w:rPr>
                <w:lang w:val="bg-BG"/>
              </w:rPr>
            </w:pPr>
            <w:r w:rsidRPr="00B76679">
              <w:rPr>
                <w:lang w:val="bg-BG"/>
              </w:rPr>
              <w:t>НТБГ- Павлов</w:t>
            </w:r>
          </w:p>
        </w:tc>
      </w:tr>
      <w:tr w:rsidR="002F2D09" w:rsidRPr="001801E9" w14:paraId="780A1C5A" w14:textId="77777777" w:rsidTr="002F2D09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3E41BF" w14:textId="5382D8D4" w:rsidR="002F2D09" w:rsidRPr="001801E9" w:rsidRDefault="002F2D09" w:rsidP="002F2D09">
            <w:pPr>
              <w:rPr>
                <w:szCs w:val="24"/>
                <w:lang w:val="bg-BG"/>
              </w:rPr>
            </w:pPr>
            <w:r w:rsidRPr="00EA7D13">
              <w:rPr>
                <w:b/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D0658" w14:textId="2B123B80" w:rsidR="002F2D09" w:rsidRPr="001801E9" w:rsidRDefault="00960DDD" w:rsidP="002F2D09">
            <w:pPr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="002F2D09"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991C2A" w14:textId="7B577D47" w:rsidR="002F2D09" w:rsidRPr="001801E9" w:rsidRDefault="00960DDD" w:rsidP="002F2D09">
            <w:pPr>
              <w:rPr>
                <w:lang w:val="bg-BG"/>
              </w:rPr>
            </w:pPr>
            <w:r>
              <w:rPr>
                <w:lang w:val="bg-BG"/>
              </w:rPr>
              <w:t>8.3</w:t>
            </w:r>
            <w:r w:rsidR="00BA3DA2">
              <w:rPr>
                <w:lang w:val="bg-BG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DA2197" w14:textId="77BD7940" w:rsidR="002F2D09" w:rsidRPr="001801E9" w:rsidRDefault="002F2D09" w:rsidP="002F2D09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478FBE" w14:textId="3AE17214" w:rsidR="002F2D09" w:rsidRPr="00960DDD" w:rsidRDefault="002F2D09" w:rsidP="002F2D09">
            <w:pPr>
              <w:rPr>
                <w:lang w:val="bg-BG"/>
              </w:rPr>
            </w:pPr>
            <w:r w:rsidRPr="00960DDD">
              <w:rPr>
                <w:bCs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626FD3" w14:textId="7988077C" w:rsidR="002F2D09" w:rsidRPr="001801E9" w:rsidRDefault="002F2D09" w:rsidP="002F2D09">
            <w:pPr>
              <w:rPr>
                <w:lang w:val="bg-BG"/>
              </w:rPr>
            </w:pPr>
            <w:r w:rsidRPr="007A4019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68B89D" w14:textId="53612DA8" w:rsidR="002F2D09" w:rsidRPr="001801E9" w:rsidRDefault="002F2D09" w:rsidP="002F2D09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B67C4" w14:textId="10C8A984" w:rsidR="002F2D09" w:rsidRDefault="00BA3DA2" w:rsidP="001B640A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НТБГ- Апостолов</w:t>
            </w:r>
          </w:p>
          <w:p w14:paraId="50EAF54D" w14:textId="77777777" w:rsidR="00BA3DA2" w:rsidRDefault="00BA3DA2" w:rsidP="001B640A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91 НЕГ- Попов</w:t>
            </w:r>
          </w:p>
          <w:p w14:paraId="1EC3907D" w14:textId="77777777" w:rsidR="00BA3DA2" w:rsidRDefault="00BA3DA2" w:rsidP="001B640A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заг.1-заг.2</w:t>
            </w:r>
          </w:p>
          <w:p w14:paraId="7A7F1308" w14:textId="4F8AC5EE" w:rsidR="00BA3DA2" w:rsidRPr="00BA3DA2" w:rsidRDefault="00BA3DA2" w:rsidP="001B640A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1-2 място поб.1- поб.2</w:t>
            </w:r>
          </w:p>
        </w:tc>
      </w:tr>
      <w:tr w:rsidR="002F2D09" w:rsidRPr="001801E9" w14:paraId="51F03D55" w14:textId="77777777" w:rsidTr="002F2D09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EEB20A" w14:textId="5DC518CD" w:rsidR="002F2D09" w:rsidRPr="001801E9" w:rsidRDefault="002F2D09" w:rsidP="002F2D09">
            <w:pPr>
              <w:rPr>
                <w:szCs w:val="24"/>
                <w:lang w:val="bg-BG"/>
              </w:rPr>
            </w:pPr>
            <w:r w:rsidRPr="00EA7D13">
              <w:rPr>
                <w:b/>
                <w:bCs/>
                <w:szCs w:val="24"/>
                <w:lang w:val="bg-BG"/>
              </w:rPr>
              <w:t>ВОЛЕЙБОЛ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310185" w14:textId="7F38DF51" w:rsidR="002F2D09" w:rsidRPr="001801E9" w:rsidRDefault="00960DDD" w:rsidP="002F2D09">
            <w:pPr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="002F2D09" w:rsidRPr="002F2D09"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144DFE" w14:textId="3A9C0A26" w:rsidR="002F2D09" w:rsidRPr="001801E9" w:rsidRDefault="00776CB5" w:rsidP="002F2D09">
            <w:pPr>
              <w:rPr>
                <w:lang w:val="bg-BG"/>
              </w:rPr>
            </w:pPr>
            <w:r>
              <w:rPr>
                <w:lang w:val="bg-BG"/>
              </w:rPr>
              <w:t>8.3</w:t>
            </w:r>
            <w:r w:rsidR="00BA3DA2">
              <w:rPr>
                <w:lang w:val="bg-BG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00DAB8" w14:textId="75E23D68" w:rsidR="002F2D09" w:rsidRPr="001801E9" w:rsidRDefault="002F2D09" w:rsidP="002F2D09">
            <w:pPr>
              <w:rPr>
                <w:lang w:val="bg-BG"/>
              </w:rPr>
            </w:pPr>
            <w:r w:rsidRPr="00CB53E8">
              <w:rPr>
                <w:lang w:val="bg-BG"/>
              </w:rPr>
              <w:t>11-12 КЛАС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D3AFB1" w14:textId="035ABE50" w:rsidR="002F2D09" w:rsidRPr="001801E9" w:rsidRDefault="002F2D09" w:rsidP="002F2D09">
            <w:pPr>
              <w:rPr>
                <w:lang w:val="bg-BG"/>
              </w:rPr>
            </w:pPr>
            <w:r w:rsidRPr="00754F80">
              <w:rPr>
                <w:lang w:val="bg-BG"/>
              </w:rPr>
              <w:t>девойки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7F3E4" w14:textId="72942AF6" w:rsidR="002F2D09" w:rsidRPr="001801E9" w:rsidRDefault="002F2D09" w:rsidP="002F2D09">
            <w:pPr>
              <w:rPr>
                <w:lang w:val="bg-BG"/>
              </w:rPr>
            </w:pPr>
            <w:r w:rsidRPr="007A4019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243C74" w14:textId="0B6A85EB" w:rsidR="002F2D09" w:rsidRPr="001801E9" w:rsidRDefault="002F2D09" w:rsidP="002F2D09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51627" w14:textId="70EFB1CE" w:rsidR="002F2D09" w:rsidRDefault="00BA3DA2" w:rsidP="001B640A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33 ЕГ- Апостолов</w:t>
            </w:r>
          </w:p>
          <w:p w14:paraId="716492EA" w14:textId="77777777" w:rsidR="00BA3DA2" w:rsidRDefault="00BA3DA2" w:rsidP="001B640A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22 СЕУ-91 НЕГ</w:t>
            </w:r>
          </w:p>
          <w:p w14:paraId="6301B914" w14:textId="77777777" w:rsidR="00BA3DA2" w:rsidRDefault="00BA3DA2" w:rsidP="001B640A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заг.1-заг.2</w:t>
            </w:r>
          </w:p>
          <w:p w14:paraId="0B302B0D" w14:textId="54263212" w:rsidR="00BA3DA2" w:rsidRPr="00BA3DA2" w:rsidRDefault="00BA3DA2" w:rsidP="001B640A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lastRenderedPageBreak/>
              <w:t>1-2 място поб.1- поб.2</w:t>
            </w:r>
          </w:p>
        </w:tc>
      </w:tr>
      <w:tr w:rsidR="002C54FE" w:rsidRPr="00776CB5" w14:paraId="3DA773F6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2C54FE" w:rsidRPr="001801E9" w:rsidRDefault="002C54FE" w:rsidP="002C54FE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lastRenderedPageBreak/>
              <w:t>Важно:</w:t>
            </w:r>
          </w:p>
        </w:tc>
        <w:tc>
          <w:tcPr>
            <w:tcW w:w="423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349B8CA8" w:rsidR="002C54FE" w:rsidRPr="001801E9" w:rsidRDefault="000E21D1" w:rsidP="002C54FE">
            <w:pPr>
              <w:rPr>
                <w:lang w:val="bg-BG"/>
              </w:rPr>
            </w:pPr>
            <w:r>
              <w:rPr>
                <w:lang w:val="bg-BG"/>
              </w:rPr>
              <w:t>Часовете на провеждане при 5-7 и 8-10 клас, ще бъдат уточнени преди ваканцията!</w:t>
            </w:r>
          </w:p>
        </w:tc>
      </w:tr>
    </w:tbl>
    <w:p w14:paraId="024D3B69" w14:textId="6B3D5C54" w:rsidR="00806FF3" w:rsidRPr="000E21D1" w:rsidRDefault="00A858EF" w:rsidP="009259E6">
      <w:pPr>
        <w:spacing w:before="0" w:after="0"/>
        <w:rPr>
          <w:sz w:val="12"/>
          <w:lang w:val="bg-BG"/>
        </w:rPr>
      </w:pPr>
      <w:r w:rsidRPr="000E21D1">
        <w:rPr>
          <w:sz w:val="12"/>
          <w:lang w:val="bg-BG"/>
        </w:rPr>
        <w:br w:type="textWrapping" w:clear="all"/>
      </w:r>
    </w:p>
    <w:p w14:paraId="67ECDED8" w14:textId="2E3EBBFF" w:rsidR="00BF72E1" w:rsidRPr="000E21D1" w:rsidRDefault="00BF72E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sectPr w:rsidR="00BF72E1" w:rsidRPr="000E21D1" w:rsidSect="005626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F1A1D" w14:textId="77777777" w:rsidR="00BC037B" w:rsidRDefault="00BC037B" w:rsidP="00650259">
      <w:pPr>
        <w:spacing w:line="240" w:lineRule="auto"/>
      </w:pPr>
      <w:r>
        <w:separator/>
      </w:r>
    </w:p>
  </w:endnote>
  <w:endnote w:type="continuationSeparator" w:id="0">
    <w:p w14:paraId="165076B4" w14:textId="77777777" w:rsidR="00BC037B" w:rsidRDefault="00BC037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FAEBD74-79A6-4B36-A017-2E519829B920}"/>
    <w:embedBold r:id="rId2" w:fontKey="{22E60EE6-2842-46A4-80E3-80A19B4894F9}"/>
    <w:embedBoldItalic r:id="rId3" w:fontKey="{1AF33073-CA46-466B-8E28-3AEFD1E7FC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D0D4ED90-CC67-43B5-BB61-D633F6795F57}"/>
    <w:embedBold r:id="rId5" w:fontKey="{66D3CE20-DC53-45C0-A91A-A4AE1474D626}"/>
    <w:embedItalic r:id="rId6" w:fontKey="{8E0075BC-07CA-4E9E-8F4C-35E5DE86B647}"/>
    <w:embedBoldItalic r:id="rId7" w:fontKey="{401F85B9-BE4F-4CB0-A74B-7E714F905F3A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AC01F044-1D86-4346-9E41-28C016F650F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0D701090-F6EE-41E5-8AB0-59342646F16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5D845" w14:textId="77777777" w:rsidR="00D12846" w:rsidRDefault="00D128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6CBB9F73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28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078D6" w14:textId="77777777" w:rsidR="00D12846" w:rsidRDefault="00D128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F1102" w14:textId="77777777" w:rsidR="00BC037B" w:rsidRDefault="00BC037B" w:rsidP="00650259">
      <w:pPr>
        <w:spacing w:line="240" w:lineRule="auto"/>
      </w:pPr>
      <w:r>
        <w:separator/>
      </w:r>
    </w:p>
  </w:footnote>
  <w:footnote w:type="continuationSeparator" w:id="0">
    <w:p w14:paraId="58F3E628" w14:textId="77777777" w:rsidR="00BC037B" w:rsidRDefault="00BC037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C5325" w14:textId="77777777" w:rsidR="00D12846" w:rsidRDefault="00D128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3266D07B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>Ученически игри (</w:t>
          </w:r>
          <w:r w:rsidR="00AE3C7C">
            <w:rPr>
              <w:i/>
              <w:iCs/>
              <w:sz w:val="42"/>
              <w:szCs w:val="42"/>
              <w:lang w:val="bg-BG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AE3C7C">
            <w:rPr>
              <w:i/>
              <w:iCs/>
              <w:sz w:val="42"/>
              <w:szCs w:val="42"/>
              <w:lang w:val="bg-BG"/>
            </w:rPr>
            <w:t>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321569F0" w:rsidR="00D12846" w:rsidRPr="00253349" w:rsidRDefault="000E21D1" w:rsidP="00D12846">
          <w:pPr>
            <w:pStyle w:val="Header"/>
            <w:rPr>
              <w:sz w:val="38"/>
              <w:szCs w:val="38"/>
              <w:lang w:val="bg-BG"/>
            </w:rPr>
          </w:pPr>
          <w:r>
            <w:rPr>
              <w:sz w:val="38"/>
              <w:szCs w:val="38"/>
              <w:lang w:val="bg-BG"/>
            </w:rPr>
            <w:t xml:space="preserve">Втори </w:t>
          </w:r>
          <w:r w:rsidR="00D12846">
            <w:rPr>
              <w:sz w:val="38"/>
              <w:szCs w:val="38"/>
              <w:lang w:val="bg-BG"/>
            </w:rPr>
            <w:t xml:space="preserve">областен </w:t>
          </w:r>
          <w:r>
            <w:rPr>
              <w:sz w:val="38"/>
              <w:szCs w:val="38"/>
              <w:lang w:val="bg-BG"/>
            </w:rPr>
            <w:t xml:space="preserve">етап </w:t>
          </w:r>
          <w:r w:rsidR="00D12846">
            <w:rPr>
              <w:sz w:val="38"/>
              <w:szCs w:val="38"/>
              <w:lang w:val="bg-BG"/>
            </w:rPr>
            <w:t>–</w:t>
          </w:r>
          <w:r>
            <w:rPr>
              <w:sz w:val="38"/>
              <w:szCs w:val="38"/>
              <w:lang w:val="bg-BG"/>
            </w:rPr>
            <w:t xml:space="preserve"> </w:t>
          </w:r>
          <w:r w:rsidR="00D12846">
            <w:rPr>
              <w:sz w:val="38"/>
              <w:szCs w:val="38"/>
              <w:lang w:val="bg-BG"/>
            </w:rPr>
            <w:t>гр. София, ПЕТА група</w:t>
          </w:r>
          <w:bookmarkStart w:id="0" w:name="_GoBack"/>
          <w:bookmarkEnd w:id="0"/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2AA7C" w14:textId="77777777" w:rsidR="00D12846" w:rsidRDefault="00D128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1C65"/>
    <w:multiLevelType w:val="hybridMultilevel"/>
    <w:tmpl w:val="5FC20830"/>
    <w:lvl w:ilvl="0" w:tplc="0FFCA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4615A"/>
    <w:multiLevelType w:val="hybridMultilevel"/>
    <w:tmpl w:val="B7BE7632"/>
    <w:lvl w:ilvl="0" w:tplc="19A29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BCA6991"/>
    <w:multiLevelType w:val="hybridMultilevel"/>
    <w:tmpl w:val="96F83C8A"/>
    <w:lvl w:ilvl="0" w:tplc="BF00E2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2655A5D"/>
    <w:multiLevelType w:val="hybridMultilevel"/>
    <w:tmpl w:val="E35CD228"/>
    <w:lvl w:ilvl="0" w:tplc="8370CD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4129E8"/>
    <w:multiLevelType w:val="hybridMultilevel"/>
    <w:tmpl w:val="6A50F878"/>
    <w:lvl w:ilvl="0" w:tplc="87B6F8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7" w15:restartNumberingAfterBreak="0">
    <w:nsid w:val="7EBE1B3E"/>
    <w:multiLevelType w:val="hybridMultilevel"/>
    <w:tmpl w:val="58900B7E"/>
    <w:lvl w:ilvl="0" w:tplc="61429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0"/>
  </w:num>
  <w:num w:numId="4">
    <w:abstractNumId w:val="16"/>
  </w:num>
  <w:num w:numId="5">
    <w:abstractNumId w:val="17"/>
  </w:num>
  <w:num w:numId="6">
    <w:abstractNumId w:val="24"/>
  </w:num>
  <w:num w:numId="7">
    <w:abstractNumId w:val="9"/>
  </w:num>
  <w:num w:numId="8">
    <w:abstractNumId w:val="14"/>
  </w:num>
  <w:num w:numId="9">
    <w:abstractNumId w:val="22"/>
  </w:num>
  <w:num w:numId="10">
    <w:abstractNumId w:val="4"/>
  </w:num>
  <w:num w:numId="11">
    <w:abstractNumId w:val="8"/>
  </w:num>
  <w:num w:numId="12">
    <w:abstractNumId w:val="2"/>
  </w:num>
  <w:num w:numId="13">
    <w:abstractNumId w:val="5"/>
  </w:num>
  <w:num w:numId="14">
    <w:abstractNumId w:val="12"/>
  </w:num>
  <w:num w:numId="15">
    <w:abstractNumId w:val="11"/>
  </w:num>
  <w:num w:numId="16">
    <w:abstractNumId w:val="21"/>
  </w:num>
  <w:num w:numId="17">
    <w:abstractNumId w:val="6"/>
  </w:num>
  <w:num w:numId="18">
    <w:abstractNumId w:val="26"/>
  </w:num>
  <w:num w:numId="19">
    <w:abstractNumId w:val="23"/>
  </w:num>
  <w:num w:numId="20">
    <w:abstractNumId w:val="18"/>
  </w:num>
  <w:num w:numId="21">
    <w:abstractNumId w:val="25"/>
  </w:num>
  <w:num w:numId="22">
    <w:abstractNumId w:val="7"/>
  </w:num>
  <w:num w:numId="23">
    <w:abstractNumId w:val="27"/>
  </w:num>
  <w:num w:numId="24">
    <w:abstractNumId w:val="19"/>
  </w:num>
  <w:num w:numId="25">
    <w:abstractNumId w:val="0"/>
  </w:num>
  <w:num w:numId="26">
    <w:abstractNumId w:val="3"/>
  </w:num>
  <w:num w:numId="27">
    <w:abstractNumId w:val="1"/>
  </w:num>
  <w:num w:numId="28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30C2F"/>
    <w:rsid w:val="00045CA6"/>
    <w:rsid w:val="00052382"/>
    <w:rsid w:val="0006568A"/>
    <w:rsid w:val="00076F0F"/>
    <w:rsid w:val="00084253"/>
    <w:rsid w:val="000C04F2"/>
    <w:rsid w:val="000C2242"/>
    <w:rsid w:val="000D1F49"/>
    <w:rsid w:val="000E21D1"/>
    <w:rsid w:val="000F5C88"/>
    <w:rsid w:val="00160F88"/>
    <w:rsid w:val="001727CA"/>
    <w:rsid w:val="001801E9"/>
    <w:rsid w:val="001847DF"/>
    <w:rsid w:val="001B640A"/>
    <w:rsid w:val="001F05E0"/>
    <w:rsid w:val="001F47F1"/>
    <w:rsid w:val="00236DED"/>
    <w:rsid w:val="00253349"/>
    <w:rsid w:val="002B69B4"/>
    <w:rsid w:val="002C54FE"/>
    <w:rsid w:val="002C56E6"/>
    <w:rsid w:val="002D3A9F"/>
    <w:rsid w:val="002F2D09"/>
    <w:rsid w:val="003047CD"/>
    <w:rsid w:val="00354B3D"/>
    <w:rsid w:val="00361A6F"/>
    <w:rsid w:val="00361E11"/>
    <w:rsid w:val="003959F3"/>
    <w:rsid w:val="003B4744"/>
    <w:rsid w:val="003E6F1C"/>
    <w:rsid w:val="003F0847"/>
    <w:rsid w:val="0040090B"/>
    <w:rsid w:val="00416CF6"/>
    <w:rsid w:val="00431678"/>
    <w:rsid w:val="00446538"/>
    <w:rsid w:val="0046302A"/>
    <w:rsid w:val="004700E2"/>
    <w:rsid w:val="00487D2D"/>
    <w:rsid w:val="004D316B"/>
    <w:rsid w:val="004D5D62"/>
    <w:rsid w:val="005112D0"/>
    <w:rsid w:val="00511462"/>
    <w:rsid w:val="00522FC0"/>
    <w:rsid w:val="00562601"/>
    <w:rsid w:val="0057256E"/>
    <w:rsid w:val="00577E06"/>
    <w:rsid w:val="00597953"/>
    <w:rsid w:val="005A3BF7"/>
    <w:rsid w:val="005F2035"/>
    <w:rsid w:val="005F7990"/>
    <w:rsid w:val="0063739C"/>
    <w:rsid w:val="00650259"/>
    <w:rsid w:val="00681DA2"/>
    <w:rsid w:val="006A340B"/>
    <w:rsid w:val="00754F80"/>
    <w:rsid w:val="00770F25"/>
    <w:rsid w:val="00776CB5"/>
    <w:rsid w:val="007770F3"/>
    <w:rsid w:val="00793794"/>
    <w:rsid w:val="007A35A8"/>
    <w:rsid w:val="007B0A85"/>
    <w:rsid w:val="007B46B4"/>
    <w:rsid w:val="007C6A52"/>
    <w:rsid w:val="00806FF3"/>
    <w:rsid w:val="0082043E"/>
    <w:rsid w:val="00821977"/>
    <w:rsid w:val="0088181F"/>
    <w:rsid w:val="008E203A"/>
    <w:rsid w:val="00905BCD"/>
    <w:rsid w:val="0091229C"/>
    <w:rsid w:val="009259E6"/>
    <w:rsid w:val="00940E73"/>
    <w:rsid w:val="009507FF"/>
    <w:rsid w:val="00960DDD"/>
    <w:rsid w:val="00982FFF"/>
    <w:rsid w:val="0098597D"/>
    <w:rsid w:val="00991B30"/>
    <w:rsid w:val="009B5707"/>
    <w:rsid w:val="009D406B"/>
    <w:rsid w:val="009F2638"/>
    <w:rsid w:val="009F619A"/>
    <w:rsid w:val="009F6DDE"/>
    <w:rsid w:val="00A370A8"/>
    <w:rsid w:val="00A60442"/>
    <w:rsid w:val="00A858EF"/>
    <w:rsid w:val="00A905AA"/>
    <w:rsid w:val="00A909F1"/>
    <w:rsid w:val="00AC2926"/>
    <w:rsid w:val="00AE3C7C"/>
    <w:rsid w:val="00B03635"/>
    <w:rsid w:val="00B04A50"/>
    <w:rsid w:val="00B06ED6"/>
    <w:rsid w:val="00B160CA"/>
    <w:rsid w:val="00B744F7"/>
    <w:rsid w:val="00B76679"/>
    <w:rsid w:val="00BA3DA2"/>
    <w:rsid w:val="00BC037B"/>
    <w:rsid w:val="00BC2854"/>
    <w:rsid w:val="00BD4753"/>
    <w:rsid w:val="00BD5CB1"/>
    <w:rsid w:val="00BE62EE"/>
    <w:rsid w:val="00BF72E1"/>
    <w:rsid w:val="00C003BA"/>
    <w:rsid w:val="00C05493"/>
    <w:rsid w:val="00C46878"/>
    <w:rsid w:val="00C73097"/>
    <w:rsid w:val="00CA27DC"/>
    <w:rsid w:val="00CB4A51"/>
    <w:rsid w:val="00CB53E8"/>
    <w:rsid w:val="00CD4532"/>
    <w:rsid w:val="00CD47B0"/>
    <w:rsid w:val="00CD5CC8"/>
    <w:rsid w:val="00CE6104"/>
    <w:rsid w:val="00CE7918"/>
    <w:rsid w:val="00D12846"/>
    <w:rsid w:val="00D16163"/>
    <w:rsid w:val="00D72C33"/>
    <w:rsid w:val="00DA018B"/>
    <w:rsid w:val="00DB3FAD"/>
    <w:rsid w:val="00DD447B"/>
    <w:rsid w:val="00DF0832"/>
    <w:rsid w:val="00E36DEC"/>
    <w:rsid w:val="00E438C1"/>
    <w:rsid w:val="00E61C09"/>
    <w:rsid w:val="00E677FE"/>
    <w:rsid w:val="00EB3B58"/>
    <w:rsid w:val="00EC7359"/>
    <w:rsid w:val="00EE3054"/>
    <w:rsid w:val="00F00606"/>
    <w:rsid w:val="00F01256"/>
    <w:rsid w:val="00F51069"/>
    <w:rsid w:val="00F5418C"/>
    <w:rsid w:val="00F549BE"/>
    <w:rsid w:val="00FC5D5A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3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F0F9F-10ED-4FC8-BA08-971B4FFE7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2024-03-26T16:57:00Z</dcterms:created>
  <dcterms:modified xsi:type="dcterms:W3CDTF">2024-03-28T11:06:00Z</dcterms:modified>
</cp:coreProperties>
</file>