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497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875"/>
        <w:gridCol w:w="11254"/>
      </w:tblGrid>
      <w:tr w:rsidR="00DA018B" w:rsidRPr="00846B76" w14:paraId="21EC19B3" w14:textId="77777777" w:rsidTr="00BF72E1">
        <w:tc>
          <w:tcPr>
            <w:tcW w:w="714" w:type="pct"/>
            <w:vAlign w:val="bottom"/>
          </w:tcPr>
          <w:p w14:paraId="0BFE5D36" w14:textId="77777777" w:rsidR="00DA018B" w:rsidRDefault="00BF72E1" w:rsidP="00DA018B">
            <w:r>
              <w:rPr>
                <w:lang w:val="bg-BG"/>
              </w:rPr>
              <w:t>Организатор/и:</w:t>
            </w:r>
          </w:p>
        </w:tc>
        <w:tc>
          <w:tcPr>
            <w:tcW w:w="4286" w:type="pct"/>
            <w:tcBorders>
              <w:bottom w:val="single" w:sz="4" w:space="0" w:color="auto"/>
            </w:tcBorders>
          </w:tcPr>
          <w:p w14:paraId="384AA015" w14:textId="4D7352A5" w:rsidR="00DA018B" w:rsidRPr="00AA2569" w:rsidRDefault="00AA2569" w:rsidP="00DA018B">
            <w:pPr>
              <w:rPr>
                <w:lang w:val="bg-BG"/>
              </w:rPr>
            </w:pPr>
            <w:r w:rsidRPr="00AA2569">
              <w:rPr>
                <w:lang w:val="bg-BG"/>
              </w:rPr>
              <w:t>Людмил Тренев</w:t>
            </w:r>
          </w:p>
        </w:tc>
      </w:tr>
    </w:tbl>
    <w:p w14:paraId="79A2BA38" w14:textId="77777777" w:rsidR="00DA018B" w:rsidRPr="00DA018B" w:rsidRDefault="00DA018B" w:rsidP="00DA018B">
      <w:pPr>
        <w:pStyle w:val="NoSpacing"/>
        <w:spacing w:after="0"/>
        <w:rPr>
          <w:sz w:val="4"/>
          <w:szCs w:val="12"/>
        </w:rPr>
      </w:pPr>
    </w:p>
    <w:tbl>
      <w:tblPr>
        <w:tblStyle w:val="TableGrid"/>
        <w:tblW w:w="496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442"/>
        <w:gridCol w:w="5772"/>
        <w:gridCol w:w="461"/>
        <w:gridCol w:w="1248"/>
        <w:gridCol w:w="4183"/>
      </w:tblGrid>
      <w:tr w:rsidR="00003B30" w:rsidRPr="00FC5D5A" w14:paraId="639A175F" w14:textId="77777777" w:rsidTr="00FC5D5A">
        <w:tc>
          <w:tcPr>
            <w:tcW w:w="550" w:type="pct"/>
            <w:vAlign w:val="bottom"/>
          </w:tcPr>
          <w:p w14:paraId="72CF0082" w14:textId="77777777" w:rsidR="00003B30" w:rsidRPr="00AC2926" w:rsidRDefault="00BF72E1" w:rsidP="00562601">
            <w:r>
              <w:rPr>
                <w:lang w:val="bg-BG"/>
              </w:rPr>
              <w:t>Телефон</w:t>
            </w:r>
            <w:r w:rsidR="00253349">
              <w:rPr>
                <w:lang w:val="bg-BG"/>
              </w:rPr>
              <w:t>/и</w:t>
            </w:r>
            <w:r w:rsidR="00982FFF">
              <w:rPr>
                <w:lang w:val="bg-BG"/>
              </w:rPr>
              <w:t>:</w:t>
            </w:r>
          </w:p>
        </w:tc>
        <w:tc>
          <w:tcPr>
            <w:tcW w:w="2202" w:type="pct"/>
            <w:tcBorders>
              <w:bottom w:val="single" w:sz="4" w:space="0" w:color="auto"/>
            </w:tcBorders>
          </w:tcPr>
          <w:p w14:paraId="0A537956" w14:textId="7CBA5D6D" w:rsidR="00003B30" w:rsidRPr="00AA2569" w:rsidRDefault="00AA2569" w:rsidP="00562601">
            <w:pPr>
              <w:rPr>
                <w:b/>
                <w:bCs/>
                <w:lang w:val="bg-BG"/>
              </w:rPr>
            </w:pPr>
            <w:r w:rsidRPr="00AA2569">
              <w:rPr>
                <w:b/>
                <w:bCs/>
                <w:lang w:val="bg-BG"/>
              </w:rPr>
              <w:t>0898 97 60 78</w:t>
            </w:r>
          </w:p>
        </w:tc>
        <w:tc>
          <w:tcPr>
            <w:tcW w:w="176" w:type="pct"/>
          </w:tcPr>
          <w:p w14:paraId="3F628054" w14:textId="77777777" w:rsidR="00003B30" w:rsidRPr="00846B76" w:rsidRDefault="00003B30" w:rsidP="00562601"/>
        </w:tc>
        <w:tc>
          <w:tcPr>
            <w:tcW w:w="476" w:type="pct"/>
          </w:tcPr>
          <w:p w14:paraId="40E1F72C" w14:textId="77777777" w:rsidR="00003B30" w:rsidRPr="00846B76" w:rsidRDefault="00BF72E1" w:rsidP="00562601">
            <w:r>
              <w:rPr>
                <w:lang w:val="bg-BG"/>
              </w:rPr>
              <w:t>Имейл</w:t>
            </w:r>
            <w:r w:rsidR="00253349">
              <w:rPr>
                <w:lang w:val="bg-BG"/>
              </w:rPr>
              <w:t>/и</w:t>
            </w:r>
            <w:r>
              <w:rPr>
                <w:lang w:val="bg-BG"/>
              </w:rPr>
              <w:t>:</w:t>
            </w:r>
          </w:p>
        </w:tc>
        <w:tc>
          <w:tcPr>
            <w:tcW w:w="1596" w:type="pct"/>
            <w:tcBorders>
              <w:bottom w:val="single" w:sz="4" w:space="0" w:color="auto"/>
            </w:tcBorders>
          </w:tcPr>
          <w:p w14:paraId="37D438F6" w14:textId="1C3A6EA9" w:rsidR="00003B30" w:rsidRPr="00AA2569" w:rsidRDefault="002C0EE0" w:rsidP="00562601">
            <w:pPr>
              <w:rPr>
                <w:b/>
                <w:bCs/>
              </w:rPr>
            </w:pPr>
            <w:hyperlink r:id="rId8" w:history="1">
              <w:r w:rsidR="00AA2569" w:rsidRPr="00AA2569">
                <w:rPr>
                  <w:rStyle w:val="Hyperlink"/>
                  <w:b/>
                  <w:bCs/>
                  <w:color w:val="auto"/>
                  <w:u w:val="none"/>
                </w:rPr>
                <w:t>trenev_nsa@abv.bg</w:t>
              </w:r>
            </w:hyperlink>
            <w:r w:rsidR="00AA2569" w:rsidRPr="00AA2569">
              <w:rPr>
                <w:b/>
                <w:bCs/>
              </w:rPr>
              <w:t xml:space="preserve"> </w:t>
            </w:r>
          </w:p>
        </w:tc>
      </w:tr>
    </w:tbl>
    <w:p w14:paraId="297F87D5" w14:textId="77777777" w:rsidR="00806FF3" w:rsidRPr="00FC5D5A" w:rsidRDefault="00806FF3" w:rsidP="00562601">
      <w:pPr>
        <w:pStyle w:val="NoSpacing"/>
      </w:pPr>
    </w:p>
    <w:tbl>
      <w:tblPr>
        <w:tblpPr w:leftFromText="180" w:rightFromText="180" w:vertAnchor="text" w:tblpY="1"/>
        <w:tblOverlap w:val="never"/>
        <w:tblW w:w="4978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016"/>
        <w:gridCol w:w="1445"/>
        <w:gridCol w:w="867"/>
        <w:gridCol w:w="1589"/>
        <w:gridCol w:w="1586"/>
        <w:gridCol w:w="867"/>
        <w:gridCol w:w="2164"/>
        <w:gridCol w:w="2598"/>
      </w:tblGrid>
      <w:tr w:rsidR="00A858EF" w:rsidRPr="002B69B4" w14:paraId="69FC495F" w14:textId="77777777" w:rsidTr="00331072">
        <w:trPr>
          <w:trHeight w:val="626"/>
        </w:trPr>
        <w:tc>
          <w:tcPr>
            <w:tcW w:w="768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D8A3BB" w:themeFill="accent3" w:themeFillTint="99"/>
            <w:vAlign w:val="center"/>
          </w:tcPr>
          <w:p w14:paraId="1C8AB492" w14:textId="77777777" w:rsidR="00A858EF" w:rsidRPr="002B69B4" w:rsidRDefault="00A858EF" w:rsidP="00A858EF">
            <w:pPr>
              <w:pStyle w:val="TableHeaders"/>
            </w:pPr>
            <w:r>
              <w:rPr>
                <w:lang w:val="bg-BG"/>
              </w:rPr>
              <w:t>СПОРТ</w:t>
            </w:r>
            <w:r>
              <w:t xml:space="preserve"> </w:t>
            </w:r>
          </w:p>
        </w:tc>
        <w:tc>
          <w:tcPr>
            <w:tcW w:w="550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D8A3BB" w:themeFill="accent3" w:themeFillTint="99"/>
            <w:vAlign w:val="center"/>
          </w:tcPr>
          <w:p w14:paraId="103E15BD" w14:textId="77777777" w:rsidR="00A858EF" w:rsidRPr="002B69B4" w:rsidRDefault="00A858EF" w:rsidP="00A858EF">
            <w:pPr>
              <w:pStyle w:val="TableHeaders"/>
            </w:pPr>
            <w:r>
              <w:rPr>
                <w:lang w:val="bg-BG"/>
              </w:rPr>
              <w:t>Дата</w:t>
            </w:r>
            <w:r>
              <w:t xml:space="preserve"> </w:t>
            </w:r>
          </w:p>
        </w:tc>
        <w:tc>
          <w:tcPr>
            <w:tcW w:w="330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D8A3BB" w:themeFill="accent3" w:themeFillTint="99"/>
            <w:vAlign w:val="center"/>
          </w:tcPr>
          <w:p w14:paraId="38D4BF30" w14:textId="77777777" w:rsidR="00A858EF" w:rsidRDefault="00A858EF" w:rsidP="00A858EF">
            <w:pPr>
              <w:pStyle w:val="TableHeaders"/>
              <w:rPr>
                <w:lang w:val="bg-BG"/>
              </w:rPr>
            </w:pPr>
            <w:r>
              <w:rPr>
                <w:lang w:val="bg-BG"/>
              </w:rPr>
              <w:t>Час</w:t>
            </w:r>
          </w:p>
        </w:tc>
        <w:tc>
          <w:tcPr>
            <w:tcW w:w="605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D8A3BB" w:themeFill="accent3" w:themeFillTint="99"/>
            <w:vAlign w:val="center"/>
          </w:tcPr>
          <w:p w14:paraId="0C946801" w14:textId="2B61835E" w:rsidR="00A858EF" w:rsidRDefault="00A858EF" w:rsidP="00A858EF">
            <w:pPr>
              <w:pStyle w:val="TableHeaders"/>
              <w:rPr>
                <w:lang w:val="bg-BG"/>
              </w:rPr>
            </w:pPr>
            <w:r>
              <w:rPr>
                <w:lang w:val="bg-BG"/>
              </w:rPr>
              <w:t>Класове/</w:t>
            </w:r>
          </w:p>
          <w:p w14:paraId="54B771DF" w14:textId="1D7780C9" w:rsidR="00A858EF" w:rsidRPr="002B69B4" w:rsidRDefault="00A858EF" w:rsidP="00A858EF">
            <w:pPr>
              <w:pStyle w:val="TableHeaders"/>
            </w:pPr>
            <w:r>
              <w:rPr>
                <w:lang w:val="bg-BG"/>
              </w:rPr>
              <w:t>възрасти</w:t>
            </w:r>
            <w:r>
              <w:t xml:space="preserve"> </w:t>
            </w:r>
          </w:p>
        </w:tc>
        <w:tc>
          <w:tcPr>
            <w:tcW w:w="604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D8A3BB" w:themeFill="accent3" w:themeFillTint="99"/>
            <w:vAlign w:val="center"/>
          </w:tcPr>
          <w:p w14:paraId="1C986542" w14:textId="77777777" w:rsidR="00A858EF" w:rsidRPr="00253349" w:rsidRDefault="00A858EF" w:rsidP="00A858EF">
            <w:pPr>
              <w:pStyle w:val="TableHeaders"/>
              <w:rPr>
                <w:lang w:val="bg-BG"/>
              </w:rPr>
            </w:pPr>
            <w:r>
              <w:rPr>
                <w:lang w:val="bg-BG"/>
              </w:rPr>
              <w:t>Пол</w:t>
            </w:r>
          </w:p>
        </w:tc>
        <w:tc>
          <w:tcPr>
            <w:tcW w:w="330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D8A3BB" w:themeFill="accent3" w:themeFillTint="99"/>
          </w:tcPr>
          <w:p w14:paraId="64D74050" w14:textId="5DC7AB3B" w:rsidR="00A858EF" w:rsidRPr="00A858EF" w:rsidRDefault="00A858EF" w:rsidP="00A858EF">
            <w:pPr>
              <w:jc w:val="center"/>
              <w:rPr>
                <w:b/>
                <w:bCs/>
                <w:lang w:val="bg-BG"/>
              </w:rPr>
            </w:pPr>
            <w:r w:rsidRPr="00A858EF">
              <w:rPr>
                <w:b/>
                <w:bCs/>
              </w:rPr>
              <w:t>Група</w:t>
            </w:r>
          </w:p>
        </w:tc>
        <w:tc>
          <w:tcPr>
            <w:tcW w:w="824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D8A3BB" w:themeFill="accent3" w:themeFillTint="99"/>
            <w:vAlign w:val="center"/>
          </w:tcPr>
          <w:p w14:paraId="1D716860" w14:textId="4B610A5C" w:rsidR="00A858EF" w:rsidRPr="00BF72E1" w:rsidRDefault="00A858EF" w:rsidP="00A858EF">
            <w:pPr>
              <w:pStyle w:val="TableHeaders"/>
              <w:rPr>
                <w:lang w:val="bg-BG"/>
              </w:rPr>
            </w:pPr>
            <w:r>
              <w:rPr>
                <w:lang w:val="bg-BG"/>
              </w:rPr>
              <w:t>Място на провеждане</w:t>
            </w:r>
          </w:p>
        </w:tc>
        <w:tc>
          <w:tcPr>
            <w:tcW w:w="989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D8A3BB" w:themeFill="accent3" w:themeFillTint="99"/>
            <w:vAlign w:val="center"/>
          </w:tcPr>
          <w:p w14:paraId="22BDE4B9" w14:textId="5FAC8FB4" w:rsidR="00A858EF" w:rsidRPr="00BF72E1" w:rsidRDefault="00A858EF" w:rsidP="00A858EF">
            <w:pPr>
              <w:pStyle w:val="TableHeaders"/>
              <w:rPr>
                <w:lang w:val="bg-BG"/>
              </w:rPr>
            </w:pPr>
            <w:r>
              <w:rPr>
                <w:lang w:val="bg-BG"/>
              </w:rPr>
              <w:t>Коментари</w:t>
            </w:r>
          </w:p>
        </w:tc>
      </w:tr>
      <w:tr w:rsidR="00CB53E8" w:rsidRPr="00664289" w14:paraId="66AC5F6B" w14:textId="77777777" w:rsidTr="00331072">
        <w:tc>
          <w:tcPr>
            <w:tcW w:w="76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EE2FDE1" w14:textId="7270DD65" w:rsidR="00CB53E8" w:rsidRPr="00CB53E8" w:rsidRDefault="00CB53E8" w:rsidP="00CB53E8">
            <w:pPr>
              <w:rPr>
                <w:b/>
                <w:bCs/>
                <w:szCs w:val="24"/>
                <w:lang w:val="bg-BG"/>
              </w:rPr>
            </w:pPr>
            <w:r w:rsidRPr="00CB53E8">
              <w:rPr>
                <w:b/>
                <w:bCs/>
                <w:szCs w:val="24"/>
                <w:lang w:val="bg-BG"/>
              </w:rPr>
              <w:t>БАДМИНТОН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4F982B7" w14:textId="77777777" w:rsidR="00CB53E8" w:rsidRPr="00C9610F" w:rsidRDefault="00155B70" w:rsidP="00155B70">
            <w:pPr>
              <w:rPr>
                <w:lang w:val="bg-BG"/>
              </w:rPr>
            </w:pPr>
            <w:r w:rsidRPr="00C9610F">
              <w:t>10</w:t>
            </w:r>
            <w:r w:rsidR="00CB53E8" w:rsidRPr="00C9610F">
              <w:rPr>
                <w:lang w:val="bg-BG"/>
              </w:rPr>
              <w:t>.04</w:t>
            </w:r>
          </w:p>
          <w:p w14:paraId="2532854B" w14:textId="73186B56" w:rsidR="00155B70" w:rsidRPr="00C9610F" w:rsidRDefault="00155B70" w:rsidP="00155B70">
            <w:pPr>
              <w:rPr>
                <w:lang w:val="bg-BG"/>
              </w:rPr>
            </w:pPr>
            <w:r w:rsidRPr="00C9610F">
              <w:rPr>
                <w:lang w:val="bg-BG"/>
              </w:rPr>
              <w:t>11.04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E305EF2" w14:textId="4801E4BE" w:rsidR="00CB53E8" w:rsidRPr="00C9610F" w:rsidRDefault="00CB53E8" w:rsidP="00CB53E8">
            <w:pPr>
              <w:rPr>
                <w:lang w:val="bg-BG"/>
              </w:rPr>
            </w:pPr>
            <w:r w:rsidRPr="00C9610F">
              <w:rPr>
                <w:lang w:val="bg-BG"/>
              </w:rPr>
              <w:t>10.00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0B73571" w14:textId="4043E17E" w:rsidR="00CB53E8" w:rsidRPr="001801E9" w:rsidRDefault="00CB53E8" w:rsidP="00CB53E8">
            <w:pPr>
              <w:rPr>
                <w:lang w:val="bg-BG"/>
              </w:rPr>
            </w:pPr>
            <w:r w:rsidRPr="00CB53E8">
              <w:rPr>
                <w:lang w:val="bg-BG"/>
              </w:rPr>
              <w:t>11-12 КЛАС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F8A0D7C" w14:textId="072E7D69" w:rsidR="00CB53E8" w:rsidRPr="001801E9" w:rsidRDefault="00CB53E8" w:rsidP="00CB53E8">
            <w:pPr>
              <w:rPr>
                <w:lang w:val="bg-BG"/>
              </w:rPr>
            </w:pPr>
            <w:r w:rsidRPr="00820EA9">
              <w:rPr>
                <w:b/>
                <w:bCs/>
                <w:lang w:val="bg-BG"/>
              </w:rPr>
              <w:t>юноши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E343B4A" w14:textId="28CC10EB" w:rsidR="00CB53E8" w:rsidRPr="001801E9" w:rsidRDefault="002123E6" w:rsidP="00CB53E8">
            <w:pPr>
              <w:rPr>
                <w:lang w:val="bg-BG"/>
              </w:rPr>
            </w:pPr>
            <w:r>
              <w:rPr>
                <w:lang w:val="bg-BG"/>
              </w:rPr>
              <w:t>5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4D37FA4" w14:textId="5B83AC26" w:rsidR="00CB53E8" w:rsidRPr="001801E9" w:rsidRDefault="00331072" w:rsidP="00CB53E8">
            <w:pPr>
              <w:rPr>
                <w:lang w:val="bg-BG"/>
              </w:rPr>
            </w:pPr>
            <w:r>
              <w:rPr>
                <w:lang w:val="bg-BG"/>
              </w:rPr>
              <w:t xml:space="preserve">27 </w:t>
            </w:r>
            <w:r w:rsidR="00155B70">
              <w:rPr>
                <w:lang w:val="bg-BG"/>
              </w:rPr>
              <w:t xml:space="preserve">СУ, </w:t>
            </w:r>
            <w:r>
              <w:rPr>
                <w:lang w:val="bg-BG"/>
              </w:rPr>
              <w:t>Люлин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0D496DD" w14:textId="2885114F" w:rsidR="00CB53E8" w:rsidRPr="00432D0D" w:rsidRDefault="00432D0D" w:rsidP="00CB53E8">
            <w:pPr>
              <w:rPr>
                <w:lang w:val="bg-BG"/>
              </w:rPr>
            </w:pPr>
            <w:r w:rsidRPr="002123E6">
              <w:rPr>
                <w:b/>
                <w:bCs/>
                <w:lang w:val="bg-BG"/>
              </w:rPr>
              <w:t>З</w:t>
            </w:r>
            <w:r w:rsidR="007B5961" w:rsidRPr="002123E6">
              <w:rPr>
                <w:b/>
                <w:bCs/>
                <w:lang w:val="bg-BG"/>
              </w:rPr>
              <w:t>они</w:t>
            </w:r>
            <w:r w:rsidRPr="00832718">
              <w:rPr>
                <w:lang w:val="bg-BG"/>
              </w:rPr>
              <w:t>-</w:t>
            </w:r>
            <w:r w:rsidRPr="00432D0D">
              <w:rPr>
                <w:lang w:val="bg-BG"/>
              </w:rPr>
              <w:t xml:space="preserve"> ПГД Вазова</w:t>
            </w:r>
            <w:r>
              <w:rPr>
                <w:lang w:val="bg-BG"/>
              </w:rPr>
              <w:t>, ЧЕГ Апостолов</w:t>
            </w:r>
          </w:p>
        </w:tc>
      </w:tr>
      <w:tr w:rsidR="00432D0D" w:rsidRPr="001801E9" w14:paraId="4D12742A" w14:textId="77777777" w:rsidTr="00331072">
        <w:tc>
          <w:tcPr>
            <w:tcW w:w="76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D0CD24D" w14:textId="387CD4F7" w:rsidR="00432D0D" w:rsidRPr="00CB53E8" w:rsidRDefault="00432D0D" w:rsidP="00432D0D">
            <w:pPr>
              <w:rPr>
                <w:b/>
                <w:bCs/>
                <w:szCs w:val="24"/>
                <w:lang w:val="bg-BG"/>
              </w:rPr>
            </w:pPr>
            <w:r w:rsidRPr="00CB53E8">
              <w:rPr>
                <w:b/>
                <w:bCs/>
                <w:szCs w:val="24"/>
                <w:lang w:val="bg-BG"/>
              </w:rPr>
              <w:t>БАДМИНТОН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329CB1E" w14:textId="37E4079A" w:rsidR="00155B70" w:rsidRPr="00C9610F" w:rsidRDefault="00155B70" w:rsidP="00432D0D">
            <w:pPr>
              <w:rPr>
                <w:lang w:val="bg-BG"/>
              </w:rPr>
            </w:pPr>
            <w:r w:rsidRPr="00C9610F">
              <w:t>1</w:t>
            </w:r>
            <w:r w:rsidRPr="00C9610F">
              <w:rPr>
                <w:lang w:val="bg-BG"/>
              </w:rPr>
              <w:t>7.04</w:t>
            </w:r>
          </w:p>
          <w:p w14:paraId="2FEC9ADB" w14:textId="619F509A" w:rsidR="00432D0D" w:rsidRPr="00C9610F" w:rsidRDefault="00432D0D" w:rsidP="00432D0D">
            <w:r w:rsidRPr="00C9610F">
              <w:rPr>
                <w:lang w:val="bg-BG"/>
              </w:rPr>
              <w:t>1</w:t>
            </w:r>
            <w:r w:rsidR="00155B70" w:rsidRPr="00C9610F">
              <w:rPr>
                <w:lang w:val="bg-BG"/>
              </w:rPr>
              <w:t>8</w:t>
            </w:r>
            <w:r w:rsidRPr="00C9610F">
              <w:rPr>
                <w:lang w:val="bg-BG"/>
              </w:rPr>
              <w:t xml:space="preserve">.04 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2FD96F5" w14:textId="10A01AB5" w:rsidR="00432D0D" w:rsidRPr="00C9610F" w:rsidRDefault="00432D0D" w:rsidP="00432D0D">
            <w:pPr>
              <w:rPr>
                <w:lang w:val="bg-BG"/>
              </w:rPr>
            </w:pPr>
            <w:r w:rsidRPr="00C9610F">
              <w:rPr>
                <w:lang w:val="bg-BG"/>
              </w:rPr>
              <w:t>10.00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594EED8" w14:textId="692D49CC" w:rsidR="00432D0D" w:rsidRPr="00CB53E8" w:rsidRDefault="00432D0D" w:rsidP="00432D0D">
            <w:pPr>
              <w:rPr>
                <w:lang w:val="bg-BG"/>
              </w:rPr>
            </w:pPr>
            <w:r w:rsidRPr="00CB53E8">
              <w:rPr>
                <w:lang w:val="bg-BG"/>
              </w:rPr>
              <w:t>11-12 КЛАС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D9BDD5C" w14:textId="014FF3C0" w:rsidR="00432D0D" w:rsidRPr="00820EA9" w:rsidRDefault="00432D0D" w:rsidP="00432D0D">
            <w:pPr>
              <w:rPr>
                <w:b/>
                <w:bCs/>
                <w:lang w:val="bg-BG"/>
              </w:rPr>
            </w:pPr>
            <w:r w:rsidRPr="00CB53E8">
              <w:rPr>
                <w:lang w:val="bg-BG"/>
              </w:rPr>
              <w:t>девойки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F880D3C" w14:textId="37B1C44A" w:rsidR="00432D0D" w:rsidRPr="001801E9" w:rsidRDefault="002123E6" w:rsidP="00432D0D">
            <w:pPr>
              <w:rPr>
                <w:lang w:val="bg-BG"/>
              </w:rPr>
            </w:pPr>
            <w:r>
              <w:rPr>
                <w:lang w:val="bg-BG"/>
              </w:rPr>
              <w:t>5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1705F2E" w14:textId="0C52B202" w:rsidR="00432D0D" w:rsidRDefault="00432D0D" w:rsidP="00432D0D">
            <w:pPr>
              <w:rPr>
                <w:lang w:val="bg-BG"/>
              </w:rPr>
            </w:pPr>
            <w:r w:rsidRPr="00432D0D">
              <w:rPr>
                <w:lang w:val="bg-BG"/>
              </w:rPr>
              <w:t xml:space="preserve">27 </w:t>
            </w:r>
            <w:r w:rsidR="00155B70">
              <w:rPr>
                <w:lang w:val="bg-BG"/>
              </w:rPr>
              <w:t xml:space="preserve">СУ, </w:t>
            </w:r>
            <w:r w:rsidRPr="00432D0D">
              <w:rPr>
                <w:lang w:val="bg-BG"/>
              </w:rPr>
              <w:t>Люлин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F00643D" w14:textId="3BB8C108" w:rsidR="00432D0D" w:rsidRDefault="002123E6" w:rsidP="00432D0D">
            <w:pPr>
              <w:rPr>
                <w:lang w:val="bg-BG"/>
              </w:rPr>
            </w:pPr>
            <w:r w:rsidRPr="002123E6">
              <w:rPr>
                <w:b/>
                <w:bCs/>
                <w:lang w:val="bg-BG"/>
              </w:rPr>
              <w:t>Зони</w:t>
            </w:r>
            <w:r>
              <w:rPr>
                <w:lang w:val="bg-BG"/>
              </w:rPr>
              <w:t xml:space="preserve"> </w:t>
            </w:r>
            <w:r w:rsidR="00432D0D">
              <w:rPr>
                <w:lang w:val="bg-BG"/>
              </w:rPr>
              <w:t>47 СУ</w:t>
            </w:r>
          </w:p>
        </w:tc>
      </w:tr>
      <w:tr w:rsidR="00432D0D" w:rsidRPr="001801E9" w14:paraId="1EC8E63E" w14:textId="77777777" w:rsidTr="00331072">
        <w:tc>
          <w:tcPr>
            <w:tcW w:w="76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74D8077" w14:textId="28A88535" w:rsidR="00432D0D" w:rsidRPr="001801E9" w:rsidRDefault="00432D0D" w:rsidP="00432D0D">
            <w:pPr>
              <w:rPr>
                <w:szCs w:val="24"/>
                <w:lang w:val="bg-BG"/>
              </w:rPr>
            </w:pPr>
            <w:r w:rsidRPr="00CB53E8">
              <w:rPr>
                <w:b/>
                <w:bCs/>
                <w:szCs w:val="24"/>
                <w:lang w:val="bg-BG"/>
              </w:rPr>
              <w:t>БАДМИНТОН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34631D7" w14:textId="1FF8BE4D" w:rsidR="00432D0D" w:rsidRPr="001801E9" w:rsidRDefault="00432D0D" w:rsidP="00432D0D">
            <w:pPr>
              <w:rPr>
                <w:lang w:val="bg-BG"/>
              </w:rPr>
            </w:pPr>
            <w:r>
              <w:rPr>
                <w:lang w:val="bg-BG"/>
              </w:rPr>
              <w:t>23.04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6F2F26D" w14:textId="49030647" w:rsidR="00432D0D" w:rsidRPr="001801E9" w:rsidRDefault="00432D0D" w:rsidP="00432D0D">
            <w:pPr>
              <w:rPr>
                <w:lang w:val="bg-BG"/>
              </w:rPr>
            </w:pPr>
            <w:r>
              <w:rPr>
                <w:lang w:val="bg-BG"/>
              </w:rPr>
              <w:t>10.00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14B19F5" w14:textId="6BDBCED2" w:rsidR="00432D0D" w:rsidRPr="001801E9" w:rsidRDefault="00432D0D" w:rsidP="00432D0D">
            <w:pPr>
              <w:rPr>
                <w:lang w:val="bg-BG"/>
              </w:rPr>
            </w:pPr>
            <w:r w:rsidRPr="00CB53E8">
              <w:rPr>
                <w:lang w:val="bg-BG"/>
              </w:rPr>
              <w:t>5-7 КЛАС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92FCE74" w14:textId="21B27352" w:rsidR="00432D0D" w:rsidRPr="00664289" w:rsidRDefault="00432D0D" w:rsidP="00432D0D">
            <w:pPr>
              <w:rPr>
                <w:lang w:val="bg-BG"/>
              </w:rPr>
            </w:pPr>
            <w:r w:rsidRPr="00664289">
              <w:rPr>
                <w:bCs/>
                <w:lang w:val="bg-BG"/>
              </w:rPr>
              <w:t>момчета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A101B1E" w14:textId="39C41836" w:rsidR="00432D0D" w:rsidRPr="001801E9" w:rsidRDefault="002123E6" w:rsidP="00432D0D">
            <w:pPr>
              <w:rPr>
                <w:lang w:val="bg-BG"/>
              </w:rPr>
            </w:pPr>
            <w:r>
              <w:rPr>
                <w:lang w:val="bg-BG"/>
              </w:rPr>
              <w:t>5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6ED4C15" w14:textId="7F6E4522" w:rsidR="00432D0D" w:rsidRPr="001801E9" w:rsidRDefault="00432D0D" w:rsidP="00432D0D">
            <w:pPr>
              <w:rPr>
                <w:lang w:val="bg-BG"/>
              </w:rPr>
            </w:pPr>
            <w:r w:rsidRPr="006209CB">
              <w:rPr>
                <w:lang w:val="bg-BG"/>
              </w:rPr>
              <w:t>НСА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88C709C" w14:textId="5F0DCA09" w:rsidR="00432D0D" w:rsidRPr="001801E9" w:rsidRDefault="00432D0D" w:rsidP="00432D0D">
            <w:pPr>
              <w:rPr>
                <w:lang w:val="bg-BG"/>
              </w:rPr>
            </w:pPr>
            <w:r>
              <w:rPr>
                <w:lang w:val="bg-BG"/>
              </w:rPr>
              <w:t>47 СУ-Азбуки</w:t>
            </w:r>
          </w:p>
        </w:tc>
      </w:tr>
      <w:tr w:rsidR="00432D0D" w:rsidRPr="001801E9" w14:paraId="17F9D1A3" w14:textId="77777777" w:rsidTr="00331072">
        <w:tc>
          <w:tcPr>
            <w:tcW w:w="76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C359CA3" w14:textId="640B095C" w:rsidR="00432D0D" w:rsidRPr="001801E9" w:rsidRDefault="00432D0D" w:rsidP="00432D0D">
            <w:pPr>
              <w:rPr>
                <w:szCs w:val="24"/>
                <w:lang w:val="bg-BG"/>
              </w:rPr>
            </w:pPr>
            <w:r w:rsidRPr="00CB53E8">
              <w:rPr>
                <w:b/>
                <w:bCs/>
                <w:szCs w:val="24"/>
                <w:lang w:val="bg-BG"/>
              </w:rPr>
              <w:t>БАДМИНТОН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FC6D0F6" w14:textId="3A265E41" w:rsidR="00432D0D" w:rsidRPr="001801E9" w:rsidRDefault="00432D0D" w:rsidP="00432D0D">
            <w:pPr>
              <w:rPr>
                <w:lang w:val="bg-BG"/>
              </w:rPr>
            </w:pPr>
            <w:r w:rsidRPr="00BA264D">
              <w:rPr>
                <w:lang w:val="bg-BG"/>
              </w:rPr>
              <w:t>23.04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94B4C9B" w14:textId="62D9BD39" w:rsidR="00432D0D" w:rsidRPr="001801E9" w:rsidRDefault="00432D0D" w:rsidP="00432D0D">
            <w:pPr>
              <w:rPr>
                <w:lang w:val="bg-BG"/>
              </w:rPr>
            </w:pPr>
            <w:r w:rsidRPr="00A80E53">
              <w:rPr>
                <w:lang w:val="bg-BG"/>
              </w:rPr>
              <w:t>10.00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8C6849C" w14:textId="5C8D98DE" w:rsidR="00432D0D" w:rsidRPr="001801E9" w:rsidRDefault="00432D0D" w:rsidP="00432D0D">
            <w:pPr>
              <w:rPr>
                <w:lang w:val="bg-BG"/>
              </w:rPr>
            </w:pPr>
            <w:r w:rsidRPr="00CB53E8">
              <w:rPr>
                <w:lang w:val="bg-BG"/>
              </w:rPr>
              <w:t>5-7 КЛАС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2DA5E9D" w14:textId="1FD3DEBB" w:rsidR="00432D0D" w:rsidRPr="001801E9" w:rsidRDefault="00432D0D" w:rsidP="00432D0D">
            <w:pPr>
              <w:rPr>
                <w:lang w:val="bg-BG"/>
              </w:rPr>
            </w:pPr>
            <w:r w:rsidRPr="00CB53E8">
              <w:rPr>
                <w:lang w:val="bg-BG"/>
              </w:rPr>
              <w:t>момичета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E6C964F" w14:textId="32E1947A" w:rsidR="00432D0D" w:rsidRPr="001801E9" w:rsidRDefault="002123E6" w:rsidP="00432D0D">
            <w:pPr>
              <w:rPr>
                <w:lang w:val="bg-BG"/>
              </w:rPr>
            </w:pPr>
            <w:r>
              <w:rPr>
                <w:lang w:val="bg-BG"/>
              </w:rPr>
              <w:t>5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6CF367B" w14:textId="445F1493" w:rsidR="00432D0D" w:rsidRPr="001801E9" w:rsidRDefault="00432D0D" w:rsidP="00432D0D">
            <w:pPr>
              <w:rPr>
                <w:lang w:val="bg-BG"/>
              </w:rPr>
            </w:pPr>
            <w:r w:rsidRPr="006209CB">
              <w:rPr>
                <w:lang w:val="bg-BG"/>
              </w:rPr>
              <w:t>НСА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669E819" w14:textId="51F47E84" w:rsidR="00432D0D" w:rsidRPr="001801E9" w:rsidRDefault="00432D0D" w:rsidP="00432D0D">
            <w:pPr>
              <w:rPr>
                <w:lang w:val="bg-BG"/>
              </w:rPr>
            </w:pPr>
            <w:r>
              <w:rPr>
                <w:lang w:val="bg-BG"/>
              </w:rPr>
              <w:t>47 СУ-Азбуки</w:t>
            </w:r>
          </w:p>
        </w:tc>
      </w:tr>
      <w:tr w:rsidR="00432D0D" w:rsidRPr="001801E9" w14:paraId="14AA56EE" w14:textId="77777777" w:rsidTr="00331072">
        <w:tc>
          <w:tcPr>
            <w:tcW w:w="76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5EC29C9" w14:textId="1672F6BA" w:rsidR="00432D0D" w:rsidRPr="001801E9" w:rsidRDefault="00432D0D" w:rsidP="00432D0D">
            <w:pPr>
              <w:rPr>
                <w:szCs w:val="24"/>
                <w:lang w:val="bg-BG"/>
              </w:rPr>
            </w:pPr>
            <w:r w:rsidRPr="00CB53E8">
              <w:rPr>
                <w:b/>
                <w:bCs/>
                <w:szCs w:val="24"/>
                <w:lang w:val="bg-BG"/>
              </w:rPr>
              <w:t>БАДМИНТОН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00C007A" w14:textId="6CFAC0D2" w:rsidR="00432D0D" w:rsidRPr="001801E9" w:rsidRDefault="00432D0D" w:rsidP="00432D0D">
            <w:pPr>
              <w:rPr>
                <w:lang w:val="bg-BG"/>
              </w:rPr>
            </w:pPr>
            <w:r w:rsidRPr="00BA264D">
              <w:rPr>
                <w:lang w:val="bg-BG"/>
              </w:rPr>
              <w:t>23.04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77B16D8" w14:textId="563D11F7" w:rsidR="00432D0D" w:rsidRPr="001801E9" w:rsidRDefault="00432D0D" w:rsidP="00432D0D">
            <w:pPr>
              <w:rPr>
                <w:lang w:val="bg-BG"/>
              </w:rPr>
            </w:pPr>
            <w:r w:rsidRPr="00A80E53">
              <w:rPr>
                <w:lang w:val="bg-BG"/>
              </w:rPr>
              <w:t>10.00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8284419" w14:textId="23F82D5C" w:rsidR="00432D0D" w:rsidRPr="001801E9" w:rsidRDefault="00432D0D" w:rsidP="00432D0D">
            <w:pPr>
              <w:rPr>
                <w:lang w:val="bg-BG"/>
              </w:rPr>
            </w:pPr>
            <w:r w:rsidRPr="00CB53E8">
              <w:rPr>
                <w:lang w:val="bg-BG"/>
              </w:rPr>
              <w:t>8-10 КЛАС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BC92E94" w14:textId="2EC787D9" w:rsidR="00432D0D" w:rsidRPr="001801E9" w:rsidRDefault="00432D0D" w:rsidP="00432D0D">
            <w:pPr>
              <w:rPr>
                <w:lang w:val="bg-BG"/>
              </w:rPr>
            </w:pPr>
            <w:r w:rsidRPr="00CB53E8">
              <w:rPr>
                <w:lang w:val="bg-BG"/>
              </w:rPr>
              <w:t>девойки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00C9FC8" w14:textId="1309E364" w:rsidR="00432D0D" w:rsidRPr="001801E9" w:rsidRDefault="002123E6" w:rsidP="00432D0D">
            <w:pPr>
              <w:rPr>
                <w:lang w:val="bg-BG"/>
              </w:rPr>
            </w:pPr>
            <w:r>
              <w:rPr>
                <w:lang w:val="bg-BG"/>
              </w:rPr>
              <w:t>5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F5AA873" w14:textId="0EA5228C" w:rsidR="00432D0D" w:rsidRPr="001801E9" w:rsidRDefault="00432D0D" w:rsidP="00432D0D">
            <w:pPr>
              <w:rPr>
                <w:lang w:val="bg-BG"/>
              </w:rPr>
            </w:pPr>
            <w:r w:rsidRPr="006209CB">
              <w:rPr>
                <w:lang w:val="bg-BG"/>
              </w:rPr>
              <w:t>НСА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3FD3A17" w14:textId="043F6EAA" w:rsidR="00432D0D" w:rsidRPr="001801E9" w:rsidRDefault="00432D0D" w:rsidP="00432D0D">
            <w:pPr>
              <w:rPr>
                <w:lang w:val="bg-BG"/>
              </w:rPr>
            </w:pPr>
            <w:r>
              <w:rPr>
                <w:lang w:val="bg-BG"/>
              </w:rPr>
              <w:t>47 СУ- Апостолов</w:t>
            </w:r>
          </w:p>
        </w:tc>
      </w:tr>
      <w:tr w:rsidR="00432D0D" w:rsidRPr="00664289" w14:paraId="2A9988FA" w14:textId="77777777" w:rsidTr="00331072">
        <w:tc>
          <w:tcPr>
            <w:tcW w:w="76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5D5A261" w14:textId="07993562" w:rsidR="00432D0D" w:rsidRPr="001801E9" w:rsidRDefault="00432D0D" w:rsidP="00432D0D">
            <w:pPr>
              <w:rPr>
                <w:szCs w:val="24"/>
                <w:lang w:val="bg-BG"/>
              </w:rPr>
            </w:pPr>
            <w:r w:rsidRPr="00CB53E8">
              <w:rPr>
                <w:b/>
                <w:bCs/>
                <w:szCs w:val="24"/>
                <w:lang w:val="bg-BG"/>
              </w:rPr>
              <w:t>БАДМИНТОН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FC34CBD" w14:textId="3DCD55F1" w:rsidR="00432D0D" w:rsidRPr="001801E9" w:rsidRDefault="00432D0D" w:rsidP="00432D0D">
            <w:pPr>
              <w:rPr>
                <w:lang w:val="bg-BG"/>
              </w:rPr>
            </w:pPr>
            <w:r>
              <w:rPr>
                <w:lang w:val="bg-BG"/>
              </w:rPr>
              <w:t>24.04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263BEE9" w14:textId="6D962112" w:rsidR="00432D0D" w:rsidRPr="001801E9" w:rsidRDefault="00432D0D" w:rsidP="00432D0D">
            <w:pPr>
              <w:rPr>
                <w:lang w:val="bg-BG"/>
              </w:rPr>
            </w:pPr>
            <w:r>
              <w:rPr>
                <w:lang w:val="bg-BG"/>
              </w:rPr>
              <w:t>10.00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79FB8BA" w14:textId="7CBCBD1B" w:rsidR="00432D0D" w:rsidRPr="001801E9" w:rsidRDefault="00432D0D" w:rsidP="00432D0D">
            <w:pPr>
              <w:rPr>
                <w:lang w:val="bg-BG"/>
              </w:rPr>
            </w:pPr>
            <w:r w:rsidRPr="00CB53E8">
              <w:rPr>
                <w:lang w:val="bg-BG"/>
              </w:rPr>
              <w:t>8-10 КЛАС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57E875E" w14:textId="1336049A" w:rsidR="00432D0D" w:rsidRPr="00664289" w:rsidRDefault="00432D0D" w:rsidP="00432D0D">
            <w:pPr>
              <w:rPr>
                <w:lang w:val="bg-BG"/>
              </w:rPr>
            </w:pPr>
            <w:r w:rsidRPr="00664289">
              <w:rPr>
                <w:bCs/>
                <w:lang w:val="bg-BG"/>
              </w:rPr>
              <w:t>юноши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21C0C25" w14:textId="7D652959" w:rsidR="00432D0D" w:rsidRPr="001801E9" w:rsidRDefault="002123E6" w:rsidP="00432D0D">
            <w:pPr>
              <w:rPr>
                <w:lang w:val="bg-BG"/>
              </w:rPr>
            </w:pPr>
            <w:r>
              <w:rPr>
                <w:lang w:val="bg-BG"/>
              </w:rPr>
              <w:t>5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90ACFF7" w14:textId="3F58AC7D" w:rsidR="00432D0D" w:rsidRPr="001801E9" w:rsidRDefault="00432D0D" w:rsidP="00432D0D">
            <w:pPr>
              <w:rPr>
                <w:lang w:val="bg-BG"/>
              </w:rPr>
            </w:pPr>
            <w:r w:rsidRPr="006209CB">
              <w:rPr>
                <w:lang w:val="bg-BG"/>
              </w:rPr>
              <w:t>НСА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A5A2A96" w14:textId="638C056D" w:rsidR="00432D0D" w:rsidRDefault="00432D0D" w:rsidP="00432D0D">
            <w:pPr>
              <w:rPr>
                <w:lang w:val="bg-BG"/>
              </w:rPr>
            </w:pPr>
            <w:r>
              <w:rPr>
                <w:lang w:val="bg-BG"/>
              </w:rPr>
              <w:t>ПГД Вазова- ПГТК</w:t>
            </w:r>
          </w:p>
          <w:p w14:paraId="44AAB503" w14:textId="77777777" w:rsidR="00432D0D" w:rsidRDefault="00432D0D" w:rsidP="00432D0D">
            <w:pPr>
              <w:rPr>
                <w:lang w:val="bg-BG"/>
              </w:rPr>
            </w:pPr>
            <w:r>
              <w:rPr>
                <w:lang w:val="bg-BG"/>
              </w:rPr>
              <w:t>ПГТК- 3 СУ</w:t>
            </w:r>
          </w:p>
          <w:p w14:paraId="3ED91F7B" w14:textId="725E3DEB" w:rsidR="00432D0D" w:rsidRPr="001801E9" w:rsidRDefault="00432D0D" w:rsidP="00432D0D">
            <w:pPr>
              <w:rPr>
                <w:lang w:val="bg-BG"/>
              </w:rPr>
            </w:pPr>
            <w:r>
              <w:rPr>
                <w:lang w:val="bg-BG"/>
              </w:rPr>
              <w:t>3 СУ-  ПГД Вазова</w:t>
            </w:r>
          </w:p>
        </w:tc>
      </w:tr>
      <w:tr w:rsidR="00432D0D" w:rsidRPr="001801E9" w14:paraId="3DA773F6" w14:textId="77777777" w:rsidTr="00A858EF">
        <w:tc>
          <w:tcPr>
            <w:tcW w:w="76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0DBB81"/>
          </w:tcPr>
          <w:p w14:paraId="06E391CE" w14:textId="5C187A16" w:rsidR="00432D0D" w:rsidRPr="001801E9" w:rsidRDefault="00432D0D" w:rsidP="00432D0D">
            <w:pPr>
              <w:rPr>
                <w:szCs w:val="24"/>
                <w:lang w:val="bg-BG"/>
              </w:rPr>
            </w:pPr>
            <w:r w:rsidRPr="00F51069">
              <w:rPr>
                <w:u w:val="single"/>
                <w:lang w:val="bg-BG"/>
              </w:rPr>
              <w:t>Важно:</w:t>
            </w:r>
          </w:p>
        </w:tc>
        <w:tc>
          <w:tcPr>
            <w:tcW w:w="4232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21A1515" w14:textId="77777777" w:rsidR="00432D0D" w:rsidRPr="001801E9" w:rsidRDefault="00432D0D" w:rsidP="00432D0D">
            <w:pPr>
              <w:rPr>
                <w:lang w:val="bg-BG"/>
              </w:rPr>
            </w:pPr>
          </w:p>
        </w:tc>
      </w:tr>
    </w:tbl>
    <w:p w14:paraId="024D3B69" w14:textId="6B3D5C54" w:rsidR="00806FF3" w:rsidRDefault="00A858EF" w:rsidP="009259E6">
      <w:pPr>
        <w:spacing w:before="0" w:after="0"/>
        <w:rPr>
          <w:sz w:val="12"/>
        </w:rPr>
      </w:pPr>
      <w:r>
        <w:rPr>
          <w:sz w:val="12"/>
        </w:rPr>
        <w:br w:type="textWrapping" w:clear="all"/>
      </w:r>
    </w:p>
    <w:p w14:paraId="67ECDED8" w14:textId="2E3EBBFF" w:rsidR="00BF72E1" w:rsidRPr="00BF72E1" w:rsidRDefault="00BF72E1" w:rsidP="00F51069">
      <w:pPr>
        <w:tabs>
          <w:tab w:val="left" w:pos="2730"/>
          <w:tab w:val="left" w:pos="4220"/>
        </w:tabs>
        <w:rPr>
          <w:sz w:val="12"/>
        </w:rPr>
      </w:pPr>
    </w:p>
    <w:sectPr w:rsidR="00BF72E1" w:rsidRPr="00BF72E1" w:rsidSect="0056260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5840" w:h="12240" w:orient="landscape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15B5E6" w14:textId="77777777" w:rsidR="002C0EE0" w:rsidRDefault="002C0EE0" w:rsidP="00650259">
      <w:pPr>
        <w:spacing w:line="240" w:lineRule="auto"/>
      </w:pPr>
      <w:r>
        <w:separator/>
      </w:r>
    </w:p>
  </w:endnote>
  <w:endnote w:type="continuationSeparator" w:id="0">
    <w:p w14:paraId="76082308" w14:textId="77777777" w:rsidR="002C0EE0" w:rsidRDefault="002C0EE0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9A4C895E-AA7D-4E50-B630-A597D4E72269}"/>
    <w:embedBold r:id="rId2" w:fontKey="{6A62A8AC-F318-4457-A634-DB8F7EDC0F33}"/>
    <w:embedBoldItalic r:id="rId3" w:fontKey="{6F7CCDD2-8DB1-4523-8070-462321A4FBE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  <w:embedRegular r:id="rId4" w:fontKey="{966B96EA-64BB-4FE1-97E1-58FCC970C276}"/>
    <w:embedBold r:id="rId5" w:fontKey="{62B95164-4678-4BFB-9AB6-AD523EB97291}"/>
    <w:embedItalic r:id="rId6" w:fontKey="{48EB8150-2769-49C9-8C3D-6EBECF259494}"/>
    <w:embedBoldItalic r:id="rId7" w:fontKey="{7008E70E-D1C9-4655-B9F6-CD4C8915ED6C}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  <w:embedRegular r:id="rId8" w:fontKey="{D57FC1A3-278C-4DC2-AE85-95B1DDC42F85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9" w:fontKey="{850A305E-A7B5-49DF-BA4E-11301657E0D7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557E55" w14:textId="77777777" w:rsidR="008560DA" w:rsidRDefault="008560D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760920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F202D8E" w14:textId="52FD313F" w:rsidR="00253349" w:rsidRDefault="00253349">
        <w:pPr>
          <w:pStyle w:val="Footer"/>
          <w:jc w:val="right"/>
        </w:pPr>
        <w:r>
          <w:rPr>
            <w:noProof/>
            <w:lang w:val="bg-BG" w:eastAsia="bg-BG"/>
          </w:rPr>
          <w:drawing>
            <wp:anchor distT="0" distB="0" distL="114300" distR="114300" simplePos="0" relativeHeight="251658240" behindDoc="0" locked="0" layoutInCell="1" allowOverlap="1" wp14:anchorId="343D67DB" wp14:editId="32C6187F">
              <wp:simplePos x="0" y="0"/>
              <wp:positionH relativeFrom="margin">
                <wp:align>left</wp:align>
              </wp:positionH>
              <wp:positionV relativeFrom="paragraph">
                <wp:posOffset>25400</wp:posOffset>
              </wp:positionV>
              <wp:extent cx="1460500" cy="292100"/>
              <wp:effectExtent l="0" t="0" r="6350" b="0"/>
              <wp:wrapSquare wrapText="bothSides"/>
              <wp:docPr id="3" name="Picture 3">
                <a:hlinkClick xmlns:a="http://schemas.openxmlformats.org/drawingml/2006/main" r:id="rId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Picture 3">
                        <a:hlinkClick r:id="rId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60500" cy="29210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560D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080A703" w14:textId="77777777" w:rsidR="00562601" w:rsidRDefault="00562601" w:rsidP="00253349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6D2BEF" w14:textId="77777777" w:rsidR="008560DA" w:rsidRDefault="008560D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95A5E4" w14:textId="77777777" w:rsidR="002C0EE0" w:rsidRDefault="002C0EE0" w:rsidP="00650259">
      <w:pPr>
        <w:spacing w:line="240" w:lineRule="auto"/>
      </w:pPr>
      <w:r>
        <w:separator/>
      </w:r>
    </w:p>
  </w:footnote>
  <w:footnote w:type="continuationSeparator" w:id="0">
    <w:p w14:paraId="6502262C" w14:textId="77777777" w:rsidR="002C0EE0" w:rsidRDefault="002C0EE0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6ACF32" w14:textId="77777777" w:rsidR="008560DA" w:rsidRDefault="008560D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1188"/>
      <w:gridCol w:w="11988"/>
    </w:tblGrid>
    <w:tr w:rsidR="00562601" w:rsidRPr="009507FF" w14:paraId="161524DC" w14:textId="77777777" w:rsidTr="00982FFF">
      <w:trPr>
        <w:trHeight w:val="990"/>
      </w:trPr>
      <w:tc>
        <w:tcPr>
          <w:tcW w:w="451" w:type="pct"/>
          <w:shd w:val="clear" w:color="auto" w:fill="0DBB81"/>
          <w:vAlign w:val="center"/>
        </w:tcPr>
        <w:p w14:paraId="720A0708" w14:textId="77777777" w:rsidR="00562601" w:rsidRPr="00562601" w:rsidRDefault="00562601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 w:rsidRPr="00562601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  <w:lang w:val="bg-BG" w:eastAsia="bg-BG"/>
            </w:rPr>
            <w:drawing>
              <wp:inline distT="0" distB="0" distL="0" distR="0" wp14:anchorId="13170429" wp14:editId="75074DB7">
                <wp:extent cx="457200" cy="457200"/>
                <wp:effectExtent l="0" t="0" r="0" b="0"/>
                <wp:docPr id="1" name="Graphic 1" descr="Monthly calend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49" w:type="pct"/>
          <w:shd w:val="clear" w:color="auto" w:fill="9A4168" w:themeFill="accent3" w:themeFillShade="BF"/>
          <w:vAlign w:val="center"/>
        </w:tcPr>
        <w:p w14:paraId="05BCC382" w14:textId="3266D07B" w:rsidR="00562601" w:rsidRPr="00253349" w:rsidRDefault="00BF72E1" w:rsidP="002B69B4">
          <w:pPr>
            <w:pStyle w:val="Header"/>
            <w:rPr>
              <w:sz w:val="42"/>
              <w:szCs w:val="42"/>
              <w:lang w:val="bg-BG"/>
            </w:rPr>
          </w:pPr>
          <w:r w:rsidRPr="00253349">
            <w:rPr>
              <w:sz w:val="42"/>
              <w:szCs w:val="42"/>
              <w:lang w:val="bg-BG"/>
            </w:rPr>
            <w:t>Г</w:t>
          </w:r>
          <w:r w:rsidR="00982FFF" w:rsidRPr="00253349">
            <w:rPr>
              <w:sz w:val="42"/>
              <w:szCs w:val="42"/>
              <w:lang w:val="bg-BG"/>
            </w:rPr>
            <w:t xml:space="preserve">рафик </w:t>
          </w:r>
          <w:r w:rsidR="00FC5D5A">
            <w:rPr>
              <w:sz w:val="42"/>
              <w:szCs w:val="42"/>
              <w:lang w:val="bg-BG"/>
            </w:rPr>
            <w:t>н</w:t>
          </w:r>
          <w:r w:rsidRPr="00253349">
            <w:rPr>
              <w:sz w:val="42"/>
              <w:szCs w:val="42"/>
              <w:lang w:val="bg-BG"/>
            </w:rPr>
            <w:t xml:space="preserve">а </w:t>
          </w:r>
          <w:r w:rsidRPr="00253349">
            <w:rPr>
              <w:i/>
              <w:iCs/>
              <w:sz w:val="42"/>
              <w:szCs w:val="42"/>
              <w:lang w:val="bg-BG"/>
            </w:rPr>
            <w:t>Ученически игри (</w:t>
          </w:r>
          <w:r w:rsidR="00AE3C7C">
            <w:rPr>
              <w:i/>
              <w:iCs/>
              <w:sz w:val="42"/>
              <w:szCs w:val="42"/>
              <w:lang w:val="bg-BG"/>
            </w:rPr>
            <w:t>2023</w:t>
          </w:r>
          <w:r w:rsidRPr="00253349">
            <w:rPr>
              <w:i/>
              <w:iCs/>
              <w:sz w:val="42"/>
              <w:szCs w:val="42"/>
              <w:lang w:val="bg-BG"/>
            </w:rPr>
            <w:t>/</w:t>
          </w:r>
          <w:r w:rsidR="00AE3C7C">
            <w:rPr>
              <w:i/>
              <w:iCs/>
              <w:sz w:val="42"/>
              <w:szCs w:val="42"/>
              <w:lang w:val="bg-BG"/>
            </w:rPr>
            <w:t>2024</w:t>
          </w:r>
          <w:r w:rsidRPr="00253349">
            <w:rPr>
              <w:i/>
              <w:iCs/>
              <w:sz w:val="42"/>
              <w:szCs w:val="42"/>
              <w:lang w:val="bg-BG"/>
            </w:rPr>
            <w:t>)</w:t>
          </w:r>
        </w:p>
        <w:p w14:paraId="35A5009C" w14:textId="6B4B24D1" w:rsidR="00982FFF" w:rsidRPr="00253349" w:rsidRDefault="00832718" w:rsidP="008560DA">
          <w:pPr>
            <w:pStyle w:val="Header"/>
            <w:rPr>
              <w:sz w:val="38"/>
              <w:szCs w:val="38"/>
              <w:lang w:val="bg-BG"/>
            </w:rPr>
          </w:pPr>
          <w:r>
            <w:rPr>
              <w:sz w:val="38"/>
              <w:szCs w:val="38"/>
              <w:lang w:val="bg-BG"/>
            </w:rPr>
            <w:t>Втори етап</w:t>
          </w:r>
          <w:r w:rsidR="00BF72E1" w:rsidRPr="00253349">
            <w:rPr>
              <w:sz w:val="38"/>
              <w:szCs w:val="38"/>
              <w:lang w:val="bg-BG"/>
            </w:rPr>
            <w:t xml:space="preserve"> </w:t>
          </w:r>
          <w:r>
            <w:rPr>
              <w:sz w:val="38"/>
              <w:szCs w:val="38"/>
              <w:lang w:val="bg-BG"/>
            </w:rPr>
            <w:t>–</w:t>
          </w:r>
          <w:r w:rsidR="00BF72E1" w:rsidRPr="00253349">
            <w:rPr>
              <w:sz w:val="38"/>
              <w:szCs w:val="38"/>
              <w:lang w:val="bg-BG"/>
            </w:rPr>
            <w:t xml:space="preserve"> </w:t>
          </w:r>
          <w:r w:rsidR="008560DA">
            <w:rPr>
              <w:sz w:val="38"/>
              <w:szCs w:val="38"/>
              <w:lang w:val="bg-BG"/>
            </w:rPr>
            <w:t>гр. София – ПЕТА група</w:t>
          </w:r>
          <w:bookmarkStart w:id="0" w:name="_GoBack"/>
          <w:bookmarkEnd w:id="0"/>
          <w:r>
            <w:rPr>
              <w:sz w:val="38"/>
              <w:szCs w:val="38"/>
              <w:lang w:val="bg-BG"/>
            </w:rPr>
            <w:t xml:space="preserve"> </w:t>
          </w:r>
        </w:p>
      </w:tc>
    </w:tr>
  </w:tbl>
  <w:p w14:paraId="4433CAA3" w14:textId="77777777" w:rsidR="00562601" w:rsidRPr="00BF72E1" w:rsidRDefault="00562601" w:rsidP="00562601">
    <w:pPr>
      <w:pStyle w:val="NoSpacing"/>
      <w:rPr>
        <w:lang w:val="bg-BG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929159" w14:textId="77777777" w:rsidR="008560DA" w:rsidRDefault="008560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2FFF"/>
    <w:rsid w:val="00003B30"/>
    <w:rsid w:val="00045CA6"/>
    <w:rsid w:val="00052382"/>
    <w:rsid w:val="00054A2E"/>
    <w:rsid w:val="0006568A"/>
    <w:rsid w:val="0007659E"/>
    <w:rsid w:val="00076F0F"/>
    <w:rsid w:val="00084253"/>
    <w:rsid w:val="000A1278"/>
    <w:rsid w:val="000C04F2"/>
    <w:rsid w:val="000D1F49"/>
    <w:rsid w:val="000E0F31"/>
    <w:rsid w:val="000F5C88"/>
    <w:rsid w:val="00155B70"/>
    <w:rsid w:val="001727CA"/>
    <w:rsid w:val="001801E9"/>
    <w:rsid w:val="001847DF"/>
    <w:rsid w:val="00190C90"/>
    <w:rsid w:val="001A04F4"/>
    <w:rsid w:val="001F05E0"/>
    <w:rsid w:val="001F29C0"/>
    <w:rsid w:val="002123E6"/>
    <w:rsid w:val="00236DED"/>
    <w:rsid w:val="00253349"/>
    <w:rsid w:val="002B69B4"/>
    <w:rsid w:val="002C0EE0"/>
    <w:rsid w:val="002C54FE"/>
    <w:rsid w:val="002C56E6"/>
    <w:rsid w:val="002D3A9F"/>
    <w:rsid w:val="003047CD"/>
    <w:rsid w:val="00331072"/>
    <w:rsid w:val="00354B3D"/>
    <w:rsid w:val="00361A6F"/>
    <w:rsid w:val="00361E11"/>
    <w:rsid w:val="003B4744"/>
    <w:rsid w:val="003E6F1C"/>
    <w:rsid w:val="003F0847"/>
    <w:rsid w:val="0040090B"/>
    <w:rsid w:val="00416CF6"/>
    <w:rsid w:val="00431678"/>
    <w:rsid w:val="00432D0D"/>
    <w:rsid w:val="00446538"/>
    <w:rsid w:val="0046302A"/>
    <w:rsid w:val="00487D2D"/>
    <w:rsid w:val="004D5D62"/>
    <w:rsid w:val="005112D0"/>
    <w:rsid w:val="00511462"/>
    <w:rsid w:val="00522FC0"/>
    <w:rsid w:val="00562601"/>
    <w:rsid w:val="0057256E"/>
    <w:rsid w:val="00577E06"/>
    <w:rsid w:val="00597953"/>
    <w:rsid w:val="005A3BF7"/>
    <w:rsid w:val="005D0608"/>
    <w:rsid w:val="005F2035"/>
    <w:rsid w:val="005F3F7C"/>
    <w:rsid w:val="005F7990"/>
    <w:rsid w:val="0063739C"/>
    <w:rsid w:val="00650259"/>
    <w:rsid w:val="00664289"/>
    <w:rsid w:val="00681DA2"/>
    <w:rsid w:val="00754F80"/>
    <w:rsid w:val="00770F25"/>
    <w:rsid w:val="007A35A8"/>
    <w:rsid w:val="007B0A85"/>
    <w:rsid w:val="007B46B4"/>
    <w:rsid w:val="007B5961"/>
    <w:rsid w:val="007C6A52"/>
    <w:rsid w:val="00806FF3"/>
    <w:rsid w:val="0082043E"/>
    <w:rsid w:val="00832718"/>
    <w:rsid w:val="008560DA"/>
    <w:rsid w:val="0088181F"/>
    <w:rsid w:val="008A4DF8"/>
    <w:rsid w:val="008E203A"/>
    <w:rsid w:val="00905BCD"/>
    <w:rsid w:val="0091229C"/>
    <w:rsid w:val="009259E6"/>
    <w:rsid w:val="00940E73"/>
    <w:rsid w:val="009507FF"/>
    <w:rsid w:val="00982FFF"/>
    <w:rsid w:val="0098597D"/>
    <w:rsid w:val="00991B30"/>
    <w:rsid w:val="009D406B"/>
    <w:rsid w:val="009F2638"/>
    <w:rsid w:val="009F619A"/>
    <w:rsid w:val="009F6DDE"/>
    <w:rsid w:val="00A370A8"/>
    <w:rsid w:val="00A60442"/>
    <w:rsid w:val="00A858EF"/>
    <w:rsid w:val="00AA2569"/>
    <w:rsid w:val="00AC2926"/>
    <w:rsid w:val="00AE3C7C"/>
    <w:rsid w:val="00B03635"/>
    <w:rsid w:val="00B04A50"/>
    <w:rsid w:val="00B06ED6"/>
    <w:rsid w:val="00B160CA"/>
    <w:rsid w:val="00B744F7"/>
    <w:rsid w:val="00BD4753"/>
    <w:rsid w:val="00BD5CB1"/>
    <w:rsid w:val="00BE62EE"/>
    <w:rsid w:val="00BF6054"/>
    <w:rsid w:val="00BF72E1"/>
    <w:rsid w:val="00C003BA"/>
    <w:rsid w:val="00C05493"/>
    <w:rsid w:val="00C46878"/>
    <w:rsid w:val="00C73097"/>
    <w:rsid w:val="00C9610F"/>
    <w:rsid w:val="00CB4A51"/>
    <w:rsid w:val="00CB53E8"/>
    <w:rsid w:val="00CD4532"/>
    <w:rsid w:val="00CD47B0"/>
    <w:rsid w:val="00CD5CC8"/>
    <w:rsid w:val="00CE6104"/>
    <w:rsid w:val="00CE7918"/>
    <w:rsid w:val="00D16163"/>
    <w:rsid w:val="00D63EF4"/>
    <w:rsid w:val="00D70AF6"/>
    <w:rsid w:val="00DA018B"/>
    <w:rsid w:val="00DB3FAD"/>
    <w:rsid w:val="00DD447B"/>
    <w:rsid w:val="00DF0832"/>
    <w:rsid w:val="00E36DEC"/>
    <w:rsid w:val="00E438C1"/>
    <w:rsid w:val="00E61C09"/>
    <w:rsid w:val="00E677FE"/>
    <w:rsid w:val="00EB3B58"/>
    <w:rsid w:val="00EC7359"/>
    <w:rsid w:val="00EE3054"/>
    <w:rsid w:val="00F00606"/>
    <w:rsid w:val="00F01256"/>
    <w:rsid w:val="00F51069"/>
    <w:rsid w:val="00F5418C"/>
    <w:rsid w:val="00F549BE"/>
    <w:rsid w:val="00F71C2E"/>
    <w:rsid w:val="00FC5D5A"/>
    <w:rsid w:val="00FC7475"/>
    <w:rsid w:val="00FE2E33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B305E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562601"/>
    <w:pPr>
      <w:spacing w:before="120" w:after="8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rsid w:val="00562601"/>
    <w:pPr>
      <w:tabs>
        <w:tab w:val="center" w:pos="4680"/>
        <w:tab w:val="right" w:pos="9810"/>
      </w:tabs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562601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unhideWhenUsed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B69B4"/>
    <w:pPr>
      <w:tabs>
        <w:tab w:val="right" w:leader="dot" w:pos="9830"/>
      </w:tabs>
      <w:spacing w:before="0" w:after="0"/>
      <w:jc w:val="center"/>
    </w:pPr>
    <w:rPr>
      <w:rFonts w:eastAsia="Calibri" w:cstheme="minorHAnsi"/>
      <w:b/>
      <w:noProof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rsid w:val="00FC5D5A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549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5493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A25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renev_nsa@abv.bg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s://basu.bg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avor\AppData\Roaming\Microsoft\Templates\Volunteer%20shift%20schedule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362EA8-8FD8-4C8E-B066-1543BED5B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Volunteer shift schedule</Template>
  <TotalTime>0</TotalTime>
  <Pages>1</Pages>
  <Words>98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2024-03-26T16:58:00Z</dcterms:created>
  <dcterms:modified xsi:type="dcterms:W3CDTF">2024-03-28T11:00:00Z</dcterms:modified>
</cp:coreProperties>
</file>