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0498F5F3" w:rsidR="00DA018B" w:rsidRPr="00FD21CE" w:rsidRDefault="00FD21CE" w:rsidP="00DA018B">
            <w:pPr>
              <w:rPr>
                <w:lang w:val="bg-BG"/>
              </w:rPr>
            </w:pPr>
            <w:r>
              <w:rPr>
                <w:lang w:val="bg-BG"/>
              </w:rPr>
              <w:t>Ани Маринова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208F70E7" w:rsidR="00003B30" w:rsidRPr="00846B76" w:rsidRDefault="00FD21CE" w:rsidP="00562601">
            <w:r>
              <w:t>0897833731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3F45C493" w:rsidR="00003B30" w:rsidRPr="00FC5D5A" w:rsidRDefault="00FD21CE" w:rsidP="00562601">
            <w:r>
              <w:t>anetamarinova55@abv.bg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4"/>
        <w:gridCol w:w="1409"/>
        <w:gridCol w:w="847"/>
        <w:gridCol w:w="1549"/>
        <w:gridCol w:w="1546"/>
        <w:gridCol w:w="847"/>
        <w:gridCol w:w="2395"/>
        <w:gridCol w:w="2633"/>
      </w:tblGrid>
      <w:tr w:rsidR="00A858EF" w:rsidRPr="002B69B4" w14:paraId="69FC495F" w14:textId="77777777" w:rsidTr="00D647CF">
        <w:trPr>
          <w:trHeight w:val="626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A858EF" w:rsidRPr="00D647CF" w14:paraId="15C7D4FF" w14:textId="77777777" w:rsidTr="00D647CF">
        <w:trPr>
          <w:trHeight w:val="446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7BC3F" w14:textId="186E619E" w:rsidR="00A858EF" w:rsidRPr="00FC5D5A" w:rsidRDefault="00FD21CE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Футбол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D8497" w14:textId="1475F543" w:rsidR="00A858EF" w:rsidRPr="009507FF" w:rsidRDefault="00B12F21" w:rsidP="00D647C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48E89" w14:textId="2FD48803" w:rsidR="00A858EF" w:rsidRPr="009507FF" w:rsidRDefault="009A1060" w:rsidP="00D647C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B12F21">
              <w:rPr>
                <w:lang w:val="bg-BG"/>
              </w:rPr>
              <w:t>.00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1D5E" w14:textId="44AE9CD7" w:rsidR="00A858EF" w:rsidRPr="009507F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</w:t>
            </w:r>
            <w:r w:rsidR="00FB27EC">
              <w:rPr>
                <w:lang w:val="bg-BG"/>
              </w:rPr>
              <w:t xml:space="preserve"> </w:t>
            </w:r>
            <w:r>
              <w:rPr>
                <w:lang w:val="bg-BG"/>
              </w:rPr>
              <w:t>кл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CAC3C" w14:textId="40E0AF90" w:rsidR="00A858EF" w:rsidRPr="009507F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1F44F1" w14:textId="3FA4DCFE" w:rsidR="00A858EF" w:rsidRP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CA5E1" w14:textId="235484AD" w:rsidR="00A858EF" w:rsidRP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B5EC04" w14:textId="77777777" w:rsidR="00A858EF" w:rsidRPr="00D647CF" w:rsidRDefault="00A858EF" w:rsidP="00D647CF">
            <w:pPr>
              <w:rPr>
                <w:lang w:val="bg-BG"/>
              </w:rPr>
            </w:pPr>
          </w:p>
        </w:tc>
      </w:tr>
      <w:tr w:rsidR="00D647CF" w:rsidRPr="00D647CF" w14:paraId="535D8477" w14:textId="77777777" w:rsidTr="00D647CF"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CA481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FCFF6" w14:textId="1BE895AB" w:rsidR="00D647CF" w:rsidRDefault="0066146F" w:rsidP="00A858EF">
            <w:pPr>
              <w:rPr>
                <w:lang w:val="bg-BG"/>
              </w:rPr>
            </w:pPr>
            <w:r>
              <w:rPr>
                <w:lang w:val="bg-BG"/>
              </w:rPr>
              <w:t>12.04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A0E2C" w14:textId="1DF6D165" w:rsidR="00D647CF" w:rsidRDefault="0066146F" w:rsidP="00A858E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B12F21">
              <w:rPr>
                <w:lang w:val="bg-BG"/>
              </w:rPr>
              <w:t>.00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FE86ED" w14:textId="017F53A4" w:rsidR="00D647CF" w:rsidRPr="00D647CF" w:rsidRDefault="00D647CF" w:rsidP="00A858EF">
            <w:pPr>
              <w:rPr>
                <w:lang w:val="bg-BG"/>
              </w:rPr>
            </w:pPr>
            <w:r>
              <w:t xml:space="preserve">8-10 </w:t>
            </w:r>
            <w:r>
              <w:rPr>
                <w:lang w:val="bg-BG"/>
              </w:rPr>
              <w:t>кл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AFCE1" w14:textId="062F5E05" w:rsidR="00D647CF" w:rsidRDefault="00B12F21" w:rsidP="00A858EF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D647CF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1401DB" w14:textId="6CB1BA1A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7F84B" w14:textId="626C381E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1CFE88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9A1060" w14:paraId="4481245D" w14:textId="77777777" w:rsidTr="00D647CF">
        <w:trPr>
          <w:trHeight w:val="644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830E5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78B8EC" w14:textId="29E8735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 xml:space="preserve">29.03.24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5B3FFA" w14:textId="559DCD49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9.00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2389C" w14:textId="21D94CF4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26388" w14:textId="6ADEA738" w:rsidR="00D647CF" w:rsidRDefault="00B12F21" w:rsidP="00A858EF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D647CF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12E59" w14:textId="00FE4E1E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FBF348" w14:textId="386128C0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FB10105" w14:textId="0D379F57" w:rsidR="00D647CF" w:rsidRDefault="00D647CF" w:rsidP="00A858EF">
            <w:pPr>
              <w:rPr>
                <w:lang w:val="bg-BG"/>
              </w:rPr>
            </w:pPr>
            <w:r w:rsidRPr="000E7606">
              <w:rPr>
                <w:lang w:val="bg-BG"/>
              </w:rPr>
              <w:t>Да се явят всички отбори!</w:t>
            </w:r>
          </w:p>
        </w:tc>
      </w:tr>
      <w:tr w:rsidR="000E7606" w:rsidRPr="009A1060" w14:paraId="2C28D163" w14:textId="77777777" w:rsidTr="000E7606">
        <w:trPr>
          <w:trHeight w:val="644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0C933C8" w14:textId="77777777" w:rsidR="000E7606" w:rsidRDefault="000E7606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1D452FA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9801A0F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274981A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DFBF170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56A4747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93D56B9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134A84A" w14:textId="77777777" w:rsidR="000E7606" w:rsidRPr="000E7606" w:rsidRDefault="000E7606" w:rsidP="00A858EF">
            <w:pPr>
              <w:rPr>
                <w:lang w:val="bg-BG"/>
              </w:rPr>
            </w:pPr>
          </w:p>
        </w:tc>
      </w:tr>
      <w:tr w:rsidR="00A858EF" w:rsidRPr="00D647CF" w14:paraId="01CCB16A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30ABD" w14:textId="56D77105" w:rsidR="00A858EF" w:rsidRPr="001801E9" w:rsidRDefault="00141151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Волейбол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FAECE" w14:textId="57569F74" w:rsidR="00A858E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16.04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1ECE0" w14:textId="3130008E" w:rsidR="00A858E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13.00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937A0" w14:textId="1382C035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7BE55" w14:textId="5937C7DF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A4931" w14:textId="23024CBC" w:rsidR="00A858EF" w:rsidRPr="001801E9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9023C" w14:textId="7569FB66" w:rsidR="00A858EF" w:rsidRPr="009A5EA0" w:rsidRDefault="00664BDF" w:rsidP="009A5EA0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DB9415" w14:textId="226D13DB" w:rsidR="00A858EF" w:rsidRPr="006E7BC0" w:rsidRDefault="00A858EF" w:rsidP="00A858EF">
            <w:pPr>
              <w:rPr>
                <w:lang w:val="bg-BG"/>
              </w:rPr>
            </w:pPr>
          </w:p>
        </w:tc>
      </w:tr>
      <w:tr w:rsidR="00D647CF" w:rsidRPr="00D647CF" w14:paraId="286D81A9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A9C3FB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D03AD7" w14:textId="19921224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16.04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E2EF6" w14:textId="13CEBEA8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13.00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0C5994" w14:textId="25FA59A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5-7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D53DD0" w14:textId="104E4133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момичета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10D22" w14:textId="2A468271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1B082" w14:textId="7DDE661F" w:rsidR="00D647CF" w:rsidRDefault="00664BD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ED5F4B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7CB28CCD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B3E82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89E7BA" w14:textId="7D74E2C2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17.04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8BB6FE" w14:textId="082C215E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F801BF" w14:textId="4BAB3FF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8-10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7BD32" w14:textId="03C1EDFB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22BF1" w14:textId="6E070117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C6AEE" w14:textId="5800AD05" w:rsidR="00D647CF" w:rsidRDefault="00664BD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CF1703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5230C793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A7FCA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5393C" w14:textId="2008D46A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17.04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165E5" w14:textId="0DC9A201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5EFDC1" w14:textId="41D36457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 xml:space="preserve">8-10 кл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9843F" w14:textId="3C603416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девойки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932207" w14:textId="1DC1B99B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48C5" w14:textId="2CFA791A" w:rsidR="00D647CF" w:rsidRDefault="00664BD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DB2C9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0C16CC64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65244D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E65E8" w14:textId="6FD3C67D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83725" w14:textId="2A729F59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8.30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85351" w14:textId="7874D57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13233" w14:textId="51BB092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FBE53" w14:textId="2BFA3884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4529ED" w14:textId="076302F0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6656A5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28DC4972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98011A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F256C" w14:textId="0A57EF6E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B9E7C" w14:textId="6A88F71F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BFDCC" w14:textId="435D8CCE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11-12 кл.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445399" w14:textId="76EF9007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девойки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80247" w14:textId="5F754A89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8C34A2" w14:textId="31B95C7C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C18B2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404562" w:rsidRPr="00D647CF" w14:paraId="48D11393" w14:textId="77777777" w:rsidTr="00404562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A7400FD" w14:textId="77777777" w:rsidR="00404562" w:rsidRDefault="00404562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F56A8ED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A9B5CB8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540E9C5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654E5C2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1FF3059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5EE9D53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E164E92" w14:textId="77777777" w:rsidR="00404562" w:rsidRDefault="00404562" w:rsidP="00A858EF">
            <w:pPr>
              <w:rPr>
                <w:lang w:val="bg-BG"/>
              </w:rPr>
            </w:pPr>
          </w:p>
        </w:tc>
      </w:tr>
      <w:tr w:rsidR="00A858EF" w:rsidRPr="00D647CF" w14:paraId="37F12A2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EE36F" w14:textId="10E1FD17" w:rsidR="00A858EF" w:rsidRPr="001801E9" w:rsidRDefault="00141151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lastRenderedPageBreak/>
              <w:t>Баскетбол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7EE72" w14:textId="4FC2676C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36314" w14:textId="760CB5AB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8.30ч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CE40A" w14:textId="14B486FB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50B27" w14:textId="39ABEFB5" w:rsidR="00141151" w:rsidRPr="001801E9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8586" w14:textId="2F024448" w:rsidR="00A858EF" w:rsidRPr="001801E9" w:rsidRDefault="00141151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C7DB" w14:textId="2BD5DD2E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8F68A" w14:textId="014F50BB" w:rsidR="00A858EF" w:rsidRPr="009A5EA0" w:rsidRDefault="00A858EF" w:rsidP="009A5EA0">
            <w:pPr>
              <w:rPr>
                <w:lang w:val="bg-BG"/>
              </w:rPr>
            </w:pPr>
          </w:p>
        </w:tc>
      </w:tr>
      <w:tr w:rsidR="00D647CF" w:rsidRPr="00D647CF" w14:paraId="4AA995F0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397C6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526723" w14:textId="6F776F0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4B8C3E" w14:textId="53EA727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02155" w14:textId="64356DA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1B888F" w14:textId="169AF91A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Момичета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527EC9" w14:textId="23508853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6BEA3" w14:textId="1CAA368D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C2FFB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1DC7D590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04932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4E147" w14:textId="493B53B7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319AA" w14:textId="04075C64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C636F" w14:textId="297011B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8-10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F3BA5" w14:textId="10A26B4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Юноши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FFE3C3" w14:textId="638AAC1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D179DF" w14:textId="48FB8714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D252C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3EEF984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DFD8D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5124B" w14:textId="1AE5C55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8B9BB1" w14:textId="7BD0082B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8.30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0A3F9" w14:textId="76D665F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8-10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F7D04" w14:textId="1006DF5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C026E" w14:textId="59F81929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61917" w14:textId="7479EB8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1D6D1B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7176863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18BD3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DE1B1" w14:textId="7EEC227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9.04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7F415" w14:textId="43F2707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8.30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B869E" w14:textId="46D070A6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11-12 кл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8560D" w14:textId="7FD341BF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Юноши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7A3E43" w14:textId="1DEA25F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B36ED4" w14:textId="044D44AE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F705C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7D4685D5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E3A8B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8D5C4" w14:textId="2D16269B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16.04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D8FED" w14:textId="4204931B" w:rsidR="00D647CF" w:rsidRDefault="00BF4D95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75B20" w14:textId="45D3C05B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DFC758" w14:textId="1CB1CE4F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F6A50" w14:textId="6C445B6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E55C0" w14:textId="678737CD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Аз буки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BCAD05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633D61C8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5894799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E8C7ECA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EE8ECC9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8D0E051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03A62AA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AE7C211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80CC365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CB0BC87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23CBBB54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BAE5B" w14:textId="34FD39E0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Хандбал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CA0C4" w14:textId="54B96B47" w:rsidR="00D647CF" w:rsidRPr="004E66E6" w:rsidRDefault="004E66E6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1</w:t>
            </w:r>
            <w:r w:rsidRPr="004E66E6">
              <w:rPr>
                <w:lang w:val="es-ES"/>
              </w:rPr>
              <w:t>2</w:t>
            </w:r>
            <w:r w:rsidR="00E15163" w:rsidRPr="004E66E6">
              <w:rPr>
                <w:lang w:val="bg-BG"/>
              </w:rPr>
              <w:t>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05286" w14:textId="292A3530" w:rsidR="00D647CF" w:rsidRPr="004E66E6" w:rsidRDefault="00E15163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16.00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6AB7EB" w14:textId="68556C11" w:rsidR="00D647CF" w:rsidRPr="004E66E6" w:rsidRDefault="00D647CF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5-7</w:t>
            </w:r>
            <w:r w:rsidR="004E66E6" w:rsidRPr="004E66E6">
              <w:rPr>
                <w:lang w:val="es-ES"/>
              </w:rPr>
              <w:t xml:space="preserve"> </w:t>
            </w:r>
            <w:r w:rsidRPr="004E66E6">
              <w:rPr>
                <w:lang w:val="bg-BG"/>
              </w:rPr>
              <w:t>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E9907" w14:textId="1F40FA31" w:rsidR="00D647CF" w:rsidRPr="004E66E6" w:rsidRDefault="00404562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М</w:t>
            </w:r>
            <w:r w:rsidR="00D647CF" w:rsidRPr="004E66E6">
              <w:rPr>
                <w:lang w:val="bg-BG"/>
              </w:rPr>
              <w:t>омчета</w:t>
            </w:r>
            <w:r w:rsidRPr="004E66E6"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41F93" w14:textId="3A69B9A9" w:rsidR="00D647CF" w:rsidRPr="004E66E6" w:rsidRDefault="00D647CF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E14F2D" w14:textId="7ECF85B4" w:rsidR="00D647CF" w:rsidRPr="004E66E6" w:rsidRDefault="004E66E6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73C93" w14:textId="6409A3BC" w:rsidR="00D647CF" w:rsidRPr="001801E9" w:rsidRDefault="00D647CF" w:rsidP="00D647CF">
            <w:pPr>
              <w:rPr>
                <w:lang w:val="bg-BG"/>
              </w:rPr>
            </w:pPr>
          </w:p>
        </w:tc>
      </w:tr>
      <w:tr w:rsidR="00404562" w:rsidRPr="00D647CF" w14:paraId="2AE74C03" w14:textId="77777777" w:rsidTr="00404562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9D13FDB" w14:textId="77777777" w:rsidR="00404562" w:rsidRDefault="00404562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B8BA793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7A88546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70DA439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161F7B9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66945F4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FAD81FF" w14:textId="77777777" w:rsidR="00404562" w:rsidRPr="001801E9" w:rsidRDefault="00404562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E61041B" w14:textId="77777777" w:rsidR="00404562" w:rsidRPr="001801E9" w:rsidRDefault="00404562" w:rsidP="00D647CF">
            <w:pPr>
              <w:rPr>
                <w:lang w:val="bg-BG"/>
              </w:rPr>
            </w:pPr>
          </w:p>
        </w:tc>
      </w:tr>
      <w:tr w:rsidR="00D647CF" w:rsidRPr="00D647CF" w14:paraId="6C15CA68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E5CE1" w14:textId="267D5C8A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Бадминтон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E1C00" w14:textId="4D486F02" w:rsidR="00D647CF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4F3EE" w14:textId="5478DF68" w:rsidR="00D647CF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11.30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ED9B0" w14:textId="5A2C6C6B" w:rsidR="00D647CF" w:rsidRPr="001801E9" w:rsidRDefault="00404562" w:rsidP="00404562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201D0" w14:textId="25F708E5" w:rsidR="00D647CF" w:rsidRPr="001801E9" w:rsidRDefault="00404562" w:rsidP="00404562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05CBD" w14:textId="378F4E6E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C7056" w14:textId="7C9CFA9B" w:rsidR="00D647CF" w:rsidRPr="001801E9" w:rsidRDefault="00DF068D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9E8309" w14:textId="7C159BDF" w:rsidR="00D647CF" w:rsidRPr="001801E9" w:rsidRDefault="00D647CF" w:rsidP="00D647CF">
            <w:pPr>
              <w:rPr>
                <w:lang w:val="bg-BG"/>
              </w:rPr>
            </w:pPr>
          </w:p>
        </w:tc>
      </w:tr>
      <w:tr w:rsidR="00404562" w:rsidRPr="00D647CF" w14:paraId="44A99F05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180FC" w14:textId="77777777" w:rsidR="00404562" w:rsidRDefault="00404562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5E1645" w14:textId="5C41EBF5" w:rsidR="00404562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91CED" w14:textId="3C1F7997" w:rsidR="00404562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11.30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76AFE" w14:textId="76C9B677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06346" w14:textId="58FD5BBC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Момичета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D40F7" w14:textId="7548338A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2245B2" w14:textId="2D4719ED" w:rsidR="00404562" w:rsidRPr="001801E9" w:rsidRDefault="00DF068D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8866C" w14:textId="77777777" w:rsidR="00404562" w:rsidRPr="001801E9" w:rsidRDefault="00404562" w:rsidP="00D647CF">
            <w:pPr>
              <w:rPr>
                <w:lang w:val="bg-BG"/>
              </w:rPr>
            </w:pPr>
          </w:p>
        </w:tc>
      </w:tr>
      <w:tr w:rsidR="00404562" w:rsidRPr="00D647CF" w14:paraId="0C0102D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59C58" w14:textId="77777777" w:rsidR="00404562" w:rsidRDefault="00404562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EBCFA9" w14:textId="755D358F" w:rsidR="00404562" w:rsidRPr="001801E9" w:rsidRDefault="00235B62" w:rsidP="00D647CF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A4B41" w14:textId="13DCAA82" w:rsidR="00404562" w:rsidRPr="001801E9" w:rsidRDefault="00235B62" w:rsidP="00D647C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5D3AE" w14:textId="27A32E67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8-10кл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69699" w14:textId="44FB7C54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C4400" w14:textId="6DEE19D5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99745D" w14:textId="1BBA581D" w:rsidR="00404562" w:rsidRPr="001801E9" w:rsidRDefault="00DF068D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11EEC0" w14:textId="77777777" w:rsidR="00404562" w:rsidRPr="001801E9" w:rsidRDefault="00404562" w:rsidP="00D647CF">
            <w:pPr>
              <w:rPr>
                <w:lang w:val="bg-BG"/>
              </w:rPr>
            </w:pPr>
          </w:p>
        </w:tc>
      </w:tr>
      <w:tr w:rsidR="000E7606" w:rsidRPr="00D647CF" w14:paraId="32E2A150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84A92A8" w14:textId="77777777" w:rsidR="000E7606" w:rsidRDefault="000E7606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FE90D59" w14:textId="77777777" w:rsidR="000E7606" w:rsidRPr="001801E9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AB1F2C3" w14:textId="77777777" w:rsidR="000E7606" w:rsidRPr="001801E9" w:rsidRDefault="000E7606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7BAFE1A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BB30E6D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F3D4369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C500EDA" w14:textId="77777777" w:rsidR="000E7606" w:rsidRPr="001801E9" w:rsidRDefault="000E7606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65696C4" w14:textId="77777777" w:rsidR="000E7606" w:rsidRDefault="000E7606" w:rsidP="00D647CF">
            <w:pPr>
              <w:rPr>
                <w:lang w:val="bg-BG"/>
              </w:rPr>
            </w:pPr>
          </w:p>
        </w:tc>
      </w:tr>
      <w:tr w:rsidR="00D647CF" w:rsidRPr="009A1060" w14:paraId="4CEBE7B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2E554" w14:textId="0A7220C7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Шахмат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49092" w14:textId="4E5B391D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16.04.24г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0EB2" w14:textId="3DA1DD60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="00BF4D95">
              <w:rPr>
                <w:lang w:val="bg-BG"/>
              </w:rPr>
              <w:t>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FC4D1" w14:textId="52B444F0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  <w:r>
              <w:rPr>
                <w:lang w:val="bg-BG"/>
              </w:rPr>
              <w:br/>
              <w:t>8-10кл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E4D09" w14:textId="3F403B5A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Всички</w:t>
            </w:r>
            <w:r>
              <w:rPr>
                <w:lang w:val="bg-BG"/>
              </w:rPr>
              <w:br/>
              <w:t>възрасти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CDD03" w14:textId="04468430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E1435" w14:textId="276C44BE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Ул.</w:t>
            </w:r>
            <w:r w:rsidR="001B2E8D">
              <w:t xml:space="preserve"> </w:t>
            </w:r>
            <w:r>
              <w:rPr>
                <w:lang w:val="bg-BG"/>
              </w:rPr>
              <w:t>Виница 19/откъм ул.</w:t>
            </w:r>
            <w:r w:rsidR="001B2E8D">
              <w:t xml:space="preserve"> </w:t>
            </w:r>
            <w:r>
              <w:rPr>
                <w:lang w:val="bg-BG"/>
              </w:rPr>
              <w:t>Голаш/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A091A" w14:textId="2730F5B3" w:rsidR="00D647CF" w:rsidRPr="001801E9" w:rsidRDefault="00D647CF" w:rsidP="00D647CF">
            <w:pPr>
              <w:rPr>
                <w:lang w:val="bg-BG"/>
              </w:rPr>
            </w:pPr>
          </w:p>
        </w:tc>
      </w:tr>
      <w:tr w:rsidR="000E7606" w:rsidRPr="009A1060" w14:paraId="3E1266AB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D3B9B2E" w14:textId="77777777" w:rsidR="000E7606" w:rsidRDefault="000E7606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2BCFB92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70BCAEE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A7503D3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62076C5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679111F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D92BCE3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165163A" w14:textId="77777777" w:rsidR="000E7606" w:rsidRPr="001801E9" w:rsidRDefault="000E7606" w:rsidP="00D647CF">
            <w:pPr>
              <w:rPr>
                <w:lang w:val="bg-BG"/>
              </w:rPr>
            </w:pPr>
          </w:p>
        </w:tc>
      </w:tr>
      <w:tr w:rsidR="00D647CF" w:rsidRPr="00D647CF" w14:paraId="0AD6E4B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60778" w14:textId="189D8423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lastRenderedPageBreak/>
              <w:t>Тенис на маса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36D8" w14:textId="061B0513" w:rsidR="00D647CF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9FBC6" w14:textId="02EB1BBF" w:rsidR="00D647CF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CA5C9" w14:textId="2885349E" w:rsidR="00D647CF" w:rsidRPr="001801E9" w:rsidRDefault="00066227" w:rsidP="00066227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0D51B" w14:textId="537F2173" w:rsidR="00D647CF" w:rsidRPr="001801E9" w:rsidRDefault="00066227" w:rsidP="00066227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800C2" w14:textId="38795354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C326B" w14:textId="4DA33C0A" w:rsidR="00D647CF" w:rsidRPr="001801E9" w:rsidRDefault="00D647CF" w:rsidP="00066227">
            <w:pPr>
              <w:rPr>
                <w:lang w:val="bg-BG"/>
              </w:rPr>
            </w:pPr>
            <w:r>
              <w:rPr>
                <w:lang w:val="bg-BG"/>
              </w:rPr>
              <w:t>Ул.Гургулят 1,</w:t>
            </w:r>
            <w:r w:rsidR="00066227">
              <w:rPr>
                <w:lang w:val="bg-BG"/>
              </w:rPr>
              <w:t xml:space="preserve"> </w:t>
            </w: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702E6" w14:textId="3F00E86A" w:rsidR="00D647CF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066227" w:rsidRPr="00D647CF" w14:paraId="039933D0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7352AD" w14:textId="77777777" w:rsidR="00066227" w:rsidRDefault="00066227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77EB5" w14:textId="559E5D7D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4A0A7" w14:textId="10942E3B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93D14D" w14:textId="26B1483B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5-7 кл.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15E60" w14:textId="7A2CCABC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Момичета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E63B0" w14:textId="4F33147D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E33678" w14:textId="222A58F4" w:rsidR="00066227" w:rsidRDefault="00066227" w:rsidP="00D647CF">
            <w:pPr>
              <w:rPr>
                <w:lang w:val="bg-BG"/>
              </w:rPr>
            </w:pPr>
            <w:r w:rsidRPr="00066227">
              <w:rPr>
                <w:lang w:val="bg-BG"/>
              </w:rPr>
              <w:t>Ул.Гургулят 1,</w:t>
            </w:r>
            <w:r>
              <w:rPr>
                <w:lang w:val="bg-BG"/>
              </w:rPr>
              <w:t xml:space="preserve"> </w:t>
            </w:r>
            <w:r w:rsidRPr="00066227"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D8A24" w14:textId="2E5E1479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066227" w:rsidRPr="00D647CF" w14:paraId="5F22E3EE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85939" w14:textId="77777777" w:rsidR="00066227" w:rsidRDefault="00066227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53CE87" w14:textId="031FBEBD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25.04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26DD51" w14:textId="4C4FB6AB" w:rsidR="00066227" w:rsidRPr="001801E9" w:rsidRDefault="001918F1" w:rsidP="001918F1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5692E" w14:textId="236A7D31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8-10 кл.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0F42F" w14:textId="4751940C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48D42" w14:textId="75A5E5D6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6C032E" w14:textId="507C7C8A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Ул.Гургулят 1, 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C2CC43" w14:textId="6A443F7E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066227" w:rsidRPr="00D647CF" w14:paraId="21313DC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BA615" w14:textId="77777777" w:rsidR="00066227" w:rsidRDefault="00066227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C47FAB" w14:textId="77777777" w:rsidR="00066227" w:rsidRDefault="001D04B0" w:rsidP="00D647CF">
            <w:pPr>
              <w:rPr>
                <w:lang w:val="bg-BG"/>
              </w:rPr>
            </w:pPr>
            <w:r>
              <w:rPr>
                <w:lang w:val="bg-BG"/>
              </w:rPr>
              <w:t>9.04</w:t>
            </w:r>
          </w:p>
          <w:p w14:paraId="46CF230F" w14:textId="44B4D0A0" w:rsidR="00274497" w:rsidRPr="001801E9" w:rsidRDefault="00274497" w:rsidP="00D647CF">
            <w:pPr>
              <w:rPr>
                <w:lang w:val="bg-BG"/>
              </w:rPr>
            </w:pPr>
            <w:r>
              <w:rPr>
                <w:lang w:val="bg-BG"/>
              </w:rPr>
              <w:t>О</w:t>
            </w:r>
            <w:r w:rsidR="005609E9">
              <w:rPr>
                <w:lang w:val="bg-BG"/>
              </w:rPr>
              <w:t>тборно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80CF78" w14:textId="183E4820" w:rsidR="00066227" w:rsidRPr="001801E9" w:rsidRDefault="00274497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A3D9FA" w14:textId="1FA962A2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11-12 кл.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E2C2D" w14:textId="3AB966F0" w:rsidR="00066227" w:rsidRDefault="005609E9" w:rsidP="00D647CF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066227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1AAD0" w14:textId="786F2831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A2E00E" w14:textId="0BE79DD3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Ул.Гургулят 1, 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7A418B" w14:textId="22EFB376" w:rsidR="00066227" w:rsidRPr="001801E9" w:rsidRDefault="00274497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9.20</w:t>
            </w:r>
          </w:p>
        </w:tc>
      </w:tr>
      <w:tr w:rsidR="00274497" w:rsidRPr="00D647CF" w14:paraId="5886B781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B67A4" w14:textId="77777777" w:rsidR="00274497" w:rsidRDefault="00274497" w:rsidP="00274497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2EE2A" w14:textId="1A05B36D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  <w:p w14:paraId="1D73FE1C" w14:textId="5934A13B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И</w:t>
            </w:r>
            <w:r w:rsidR="005609E9">
              <w:rPr>
                <w:lang w:val="bg-BG"/>
              </w:rPr>
              <w:t>ндивид.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E8317F" w14:textId="3B1CB365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F86E4" w14:textId="571B0A93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6A3AE" w14:textId="0563E83E" w:rsidR="00274497" w:rsidRDefault="005609E9" w:rsidP="00274497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274497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E235A9" w14:textId="0FBFD636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15A01" w14:textId="4D899A2D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Ул.Гургулят 1, 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56A863" w14:textId="32EC91E8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9.20</w:t>
            </w:r>
          </w:p>
        </w:tc>
      </w:tr>
      <w:tr w:rsidR="00274497" w:rsidRPr="00D647CF" w14:paraId="598FBE37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CD8812E" w14:textId="3CA77A47" w:rsidR="00274497" w:rsidRDefault="00274497" w:rsidP="00274497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8E0B9AC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03FCDFA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ACDEF7F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969C8C2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A478A59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5936A4D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361CA04" w14:textId="77777777" w:rsidR="00274497" w:rsidRPr="004C6ABE" w:rsidRDefault="00274497" w:rsidP="00274497">
            <w:pPr>
              <w:rPr>
                <w:lang w:val="bg-BG"/>
              </w:rPr>
            </w:pPr>
          </w:p>
        </w:tc>
      </w:tr>
      <w:tr w:rsidR="00274497" w:rsidRPr="009A1060" w14:paraId="0F2A3A2D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1B618" w14:textId="62A423AF" w:rsidR="00274497" w:rsidRPr="001801E9" w:rsidRDefault="00274497" w:rsidP="00274497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Лека Атлетика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3A098" w14:textId="199BE9DA" w:rsidR="00274497" w:rsidRPr="001801E9" w:rsidRDefault="00E67421" w:rsidP="00274497">
            <w:pPr>
              <w:rPr>
                <w:lang w:val="bg-BG"/>
              </w:rPr>
            </w:pPr>
            <w:r>
              <w:rPr>
                <w:lang w:val="bg-BG"/>
              </w:rPr>
              <w:t>22-23</w:t>
            </w:r>
            <w:r w:rsidR="00274497">
              <w:rPr>
                <w:lang w:val="bg-BG"/>
              </w:rPr>
              <w:t>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4B406" w14:textId="77777777" w:rsidR="00274497" w:rsidRPr="001801E9" w:rsidRDefault="00274497" w:rsidP="00274497">
            <w:pPr>
              <w:rPr>
                <w:lang w:val="bg-BG"/>
              </w:rPr>
            </w:pPr>
            <w:bookmarkStart w:id="0" w:name="_GoBack"/>
            <w:bookmarkEnd w:id="0"/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B04A0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9D3BAD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A6FC0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7359D" w14:textId="3D6B28FE" w:rsidR="00274497" w:rsidRPr="001801E9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092BD" w14:textId="2D414669" w:rsidR="00274497" w:rsidRPr="001801E9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На 9.04 от 17.30</w:t>
            </w:r>
            <w:r w:rsidR="00E67421">
              <w:rPr>
                <w:lang w:val="bg-BG"/>
              </w:rPr>
              <w:t xml:space="preserve"> </w:t>
            </w:r>
            <w:r>
              <w:rPr>
                <w:lang w:val="bg-BG"/>
              </w:rPr>
              <w:t>ч-техническа конференция в ММС,Ет.5</w:t>
            </w:r>
          </w:p>
        </w:tc>
      </w:tr>
      <w:tr w:rsidR="00274497" w:rsidRPr="00066227" w14:paraId="3DA773F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274497" w:rsidRPr="001801E9" w:rsidRDefault="00274497" w:rsidP="00274497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11226" w:type="dxa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274497" w:rsidRPr="001801E9" w:rsidRDefault="00274497" w:rsidP="00274497">
            <w:pPr>
              <w:rPr>
                <w:lang w:val="bg-BG"/>
              </w:rPr>
            </w:pPr>
          </w:p>
        </w:tc>
      </w:tr>
    </w:tbl>
    <w:p w14:paraId="024D3B69" w14:textId="6B3D5C54" w:rsidR="00806FF3" w:rsidRPr="00066227" w:rsidRDefault="00A858EF" w:rsidP="009259E6">
      <w:pPr>
        <w:spacing w:before="0" w:after="0"/>
        <w:rPr>
          <w:sz w:val="12"/>
          <w:lang w:val="bg-BG"/>
        </w:rPr>
      </w:pPr>
      <w:r w:rsidRPr="00066227">
        <w:rPr>
          <w:sz w:val="12"/>
          <w:lang w:val="bg-BG"/>
        </w:rPr>
        <w:br w:type="textWrapping" w:clear="all"/>
      </w:r>
    </w:p>
    <w:p w14:paraId="67ECDED8" w14:textId="2E3EBBFF" w:rsidR="00BF72E1" w:rsidRPr="00066227" w:rsidRDefault="00BF72E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sectPr w:rsidR="00BF72E1" w:rsidRPr="00066227" w:rsidSect="00562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37DDD" w14:textId="77777777" w:rsidR="00013460" w:rsidRDefault="00013460" w:rsidP="00650259">
      <w:pPr>
        <w:spacing w:line="240" w:lineRule="auto"/>
      </w:pPr>
      <w:r>
        <w:separator/>
      </w:r>
    </w:p>
  </w:endnote>
  <w:endnote w:type="continuationSeparator" w:id="0">
    <w:p w14:paraId="349B5087" w14:textId="77777777" w:rsidR="00013460" w:rsidRDefault="0001346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9231453-388D-419E-8228-9EAB0E060DC3}"/>
    <w:embedBold r:id="rId2" w:fontKey="{F2994599-D87B-41F6-B4D4-B36A41AC6405}"/>
    <w:embedBoldItalic r:id="rId3" w:fontKey="{DCF70830-B329-4D0F-85DA-3F2F65C663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6FA05321-9CDA-459B-827F-923A9E305BED}"/>
    <w:embedBold r:id="rId5" w:fontKey="{8662C742-0DEA-4CF5-BE1E-E3F86E5D39DA}"/>
    <w:embedItalic r:id="rId6" w:fontKey="{8DB3B35C-E70E-44F3-9A46-AD80D15BA142}"/>
    <w:embedBoldItalic r:id="rId7" w:fontKey="{06D13EAF-F4F6-4A0E-A160-84D3990A906C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00FD90C2-9320-4269-B0C7-B8F988BBC75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BC0B461B-5634-4003-8C41-4A2BE0DBA1B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F8C6B" w14:textId="77777777" w:rsidR="00DB2CDA" w:rsidRDefault="00DB2C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4A3BCE28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42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5ADFA" w14:textId="77777777" w:rsidR="00DB2CDA" w:rsidRDefault="00DB2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759D3" w14:textId="77777777" w:rsidR="00013460" w:rsidRDefault="00013460" w:rsidP="00650259">
      <w:pPr>
        <w:spacing w:line="240" w:lineRule="auto"/>
      </w:pPr>
      <w:r>
        <w:separator/>
      </w:r>
    </w:p>
  </w:footnote>
  <w:footnote w:type="continuationSeparator" w:id="0">
    <w:p w14:paraId="7AF9647B" w14:textId="77777777" w:rsidR="00013460" w:rsidRDefault="0001346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B7E6A" w14:textId="77777777" w:rsidR="00DB2CDA" w:rsidRDefault="00DB2C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1="http://schemas.microsoft.com/office/drawing/2015/9/8/chart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5E36125F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DB2CDA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DB2CDA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7827D072" w:rsidR="00982FFF" w:rsidRPr="00253349" w:rsidRDefault="00BF72E1" w:rsidP="00DB2CDA">
          <w:pPr>
            <w:pStyle w:val="Header"/>
            <w:rPr>
              <w:sz w:val="38"/>
              <w:szCs w:val="38"/>
              <w:lang w:val="bg-BG"/>
            </w:rPr>
          </w:pPr>
          <w:r w:rsidRPr="00253349">
            <w:rPr>
              <w:sz w:val="38"/>
              <w:szCs w:val="38"/>
              <w:lang w:val="bg-BG"/>
            </w:rPr>
            <w:t>(</w:t>
          </w:r>
          <w:r w:rsidR="00DB2CDA">
            <w:rPr>
              <w:sz w:val="38"/>
              <w:szCs w:val="38"/>
              <w:lang w:val="bg-BG"/>
            </w:rPr>
            <w:t xml:space="preserve">Втори областен </w:t>
          </w:r>
          <w:r w:rsidRPr="00253349">
            <w:rPr>
              <w:sz w:val="38"/>
              <w:szCs w:val="38"/>
              <w:lang w:val="bg-BG"/>
            </w:rPr>
            <w:t>етап) - (</w:t>
          </w:r>
          <w:r w:rsidR="00DB2CDA">
            <w:rPr>
              <w:sz w:val="38"/>
              <w:szCs w:val="38"/>
              <w:lang w:val="bg-BG"/>
            </w:rPr>
            <w:t>гр. София – ВТОРА група</w:t>
          </w:r>
          <w:r w:rsidRPr="00253349">
            <w:rPr>
              <w:sz w:val="38"/>
              <w:szCs w:val="38"/>
              <w:lang w:val="bg-BG"/>
            </w:rPr>
            <w:t>)</w:t>
          </w:r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A8CE9" w14:textId="77777777" w:rsidR="00DB2CDA" w:rsidRDefault="00DB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13460"/>
    <w:rsid w:val="000229A6"/>
    <w:rsid w:val="00045CA6"/>
    <w:rsid w:val="00052382"/>
    <w:rsid w:val="0006568A"/>
    <w:rsid w:val="00066227"/>
    <w:rsid w:val="00076F0F"/>
    <w:rsid w:val="00084253"/>
    <w:rsid w:val="000A3624"/>
    <w:rsid w:val="000C04F2"/>
    <w:rsid w:val="000D1F49"/>
    <w:rsid w:val="000D515B"/>
    <w:rsid w:val="000E7606"/>
    <w:rsid w:val="000F5C88"/>
    <w:rsid w:val="00141151"/>
    <w:rsid w:val="001727CA"/>
    <w:rsid w:val="001801E9"/>
    <w:rsid w:val="001847DF"/>
    <w:rsid w:val="001918F1"/>
    <w:rsid w:val="001B2E8D"/>
    <w:rsid w:val="001C5F3B"/>
    <w:rsid w:val="001D04B0"/>
    <w:rsid w:val="001F05E0"/>
    <w:rsid w:val="00214E4B"/>
    <w:rsid w:val="00235B62"/>
    <w:rsid w:val="00253349"/>
    <w:rsid w:val="00274497"/>
    <w:rsid w:val="002B69B4"/>
    <w:rsid w:val="002C2B37"/>
    <w:rsid w:val="002C56E6"/>
    <w:rsid w:val="002D3A9F"/>
    <w:rsid w:val="002F2F14"/>
    <w:rsid w:val="002F5E91"/>
    <w:rsid w:val="003314D7"/>
    <w:rsid w:val="00354831"/>
    <w:rsid w:val="00354B3D"/>
    <w:rsid w:val="00361A6F"/>
    <w:rsid w:val="00361E11"/>
    <w:rsid w:val="003B4744"/>
    <w:rsid w:val="003D7C72"/>
    <w:rsid w:val="003E6F1C"/>
    <w:rsid w:val="003F0847"/>
    <w:rsid w:val="0040090B"/>
    <w:rsid w:val="00404562"/>
    <w:rsid w:val="00431678"/>
    <w:rsid w:val="00446538"/>
    <w:rsid w:val="0046302A"/>
    <w:rsid w:val="00487D2D"/>
    <w:rsid w:val="004C6ABE"/>
    <w:rsid w:val="004D5D62"/>
    <w:rsid w:val="004E66E6"/>
    <w:rsid w:val="005112D0"/>
    <w:rsid w:val="00522FC0"/>
    <w:rsid w:val="005609E9"/>
    <w:rsid w:val="00562601"/>
    <w:rsid w:val="0057256E"/>
    <w:rsid w:val="0057607A"/>
    <w:rsid w:val="00577E06"/>
    <w:rsid w:val="00597953"/>
    <w:rsid w:val="005A3BF7"/>
    <w:rsid w:val="005C65AF"/>
    <w:rsid w:val="005C743C"/>
    <w:rsid w:val="005F2035"/>
    <w:rsid w:val="005F7990"/>
    <w:rsid w:val="0063739C"/>
    <w:rsid w:val="00650259"/>
    <w:rsid w:val="0066146F"/>
    <w:rsid w:val="00664BDF"/>
    <w:rsid w:val="00681DA2"/>
    <w:rsid w:val="006E27D2"/>
    <w:rsid w:val="006E7BC0"/>
    <w:rsid w:val="00770F25"/>
    <w:rsid w:val="007A35A8"/>
    <w:rsid w:val="007B0A85"/>
    <w:rsid w:val="007B46B4"/>
    <w:rsid w:val="007C6A52"/>
    <w:rsid w:val="007C7576"/>
    <w:rsid w:val="00806FF3"/>
    <w:rsid w:val="0082043E"/>
    <w:rsid w:val="0088181F"/>
    <w:rsid w:val="00892F79"/>
    <w:rsid w:val="008E203A"/>
    <w:rsid w:val="00905BCD"/>
    <w:rsid w:val="0091229C"/>
    <w:rsid w:val="009259E6"/>
    <w:rsid w:val="00940E73"/>
    <w:rsid w:val="009507FF"/>
    <w:rsid w:val="00982FFF"/>
    <w:rsid w:val="0098597D"/>
    <w:rsid w:val="00991B30"/>
    <w:rsid w:val="00993B5A"/>
    <w:rsid w:val="009A1060"/>
    <w:rsid w:val="009A5EA0"/>
    <w:rsid w:val="009D406B"/>
    <w:rsid w:val="009F2638"/>
    <w:rsid w:val="009F619A"/>
    <w:rsid w:val="009F6DDE"/>
    <w:rsid w:val="00A370A8"/>
    <w:rsid w:val="00A40DB9"/>
    <w:rsid w:val="00A60442"/>
    <w:rsid w:val="00A71248"/>
    <w:rsid w:val="00A754B1"/>
    <w:rsid w:val="00A858EF"/>
    <w:rsid w:val="00A93DBC"/>
    <w:rsid w:val="00AB6C7E"/>
    <w:rsid w:val="00AC2926"/>
    <w:rsid w:val="00B04A50"/>
    <w:rsid w:val="00B06ED6"/>
    <w:rsid w:val="00B12F21"/>
    <w:rsid w:val="00B160CA"/>
    <w:rsid w:val="00B744F7"/>
    <w:rsid w:val="00BD4753"/>
    <w:rsid w:val="00BD5CB1"/>
    <w:rsid w:val="00BE62EE"/>
    <w:rsid w:val="00BF4D95"/>
    <w:rsid w:val="00BF72E1"/>
    <w:rsid w:val="00C003BA"/>
    <w:rsid w:val="00C05493"/>
    <w:rsid w:val="00C46878"/>
    <w:rsid w:val="00C81816"/>
    <w:rsid w:val="00CB1D4F"/>
    <w:rsid w:val="00CB4A51"/>
    <w:rsid w:val="00CD4532"/>
    <w:rsid w:val="00CD47B0"/>
    <w:rsid w:val="00CE6104"/>
    <w:rsid w:val="00CE6D7C"/>
    <w:rsid w:val="00CE7918"/>
    <w:rsid w:val="00D12216"/>
    <w:rsid w:val="00D16163"/>
    <w:rsid w:val="00D647CF"/>
    <w:rsid w:val="00DA018B"/>
    <w:rsid w:val="00DB2CDA"/>
    <w:rsid w:val="00DB3FAD"/>
    <w:rsid w:val="00DD447B"/>
    <w:rsid w:val="00DF068D"/>
    <w:rsid w:val="00DF0832"/>
    <w:rsid w:val="00E15163"/>
    <w:rsid w:val="00E36DEC"/>
    <w:rsid w:val="00E61C09"/>
    <w:rsid w:val="00E67421"/>
    <w:rsid w:val="00E677FE"/>
    <w:rsid w:val="00EB3B58"/>
    <w:rsid w:val="00EC7359"/>
    <w:rsid w:val="00EE3054"/>
    <w:rsid w:val="00F00606"/>
    <w:rsid w:val="00F01256"/>
    <w:rsid w:val="00F51069"/>
    <w:rsid w:val="00F5418C"/>
    <w:rsid w:val="00F549BE"/>
    <w:rsid w:val="00F74B43"/>
    <w:rsid w:val="00F76939"/>
    <w:rsid w:val="00FA6B5B"/>
    <w:rsid w:val="00FB27EC"/>
    <w:rsid w:val="00FC5D5A"/>
    <w:rsid w:val="00FC7475"/>
    <w:rsid w:val="00FD21CE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86AAD-412F-48AB-8DDF-CE49622C9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2024-03-27T12:37:00Z</dcterms:created>
  <dcterms:modified xsi:type="dcterms:W3CDTF">2024-03-28T10:45:00Z</dcterms:modified>
</cp:coreProperties>
</file>