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59754C54" w:rsidR="00DA018B" w:rsidRPr="00A52A3B" w:rsidRDefault="003B66E3" w:rsidP="00DA018B">
            <w:r>
              <w:rPr>
                <w:lang w:val="bg-BG"/>
              </w:rPr>
              <w:t xml:space="preserve">Румяна Михайлова Радева 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36DFF7CF" w:rsidR="00003B30" w:rsidRPr="00B507AB" w:rsidRDefault="00B507AB" w:rsidP="00562601">
            <w:pPr>
              <w:rPr>
                <w:lang w:val="bg-BG"/>
              </w:rPr>
            </w:pPr>
            <w:r>
              <w:rPr>
                <w:lang w:val="bg-BG"/>
              </w:rPr>
              <w:t>0888 134 208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7E4EF06E" w:rsidR="00003B30" w:rsidRPr="00FC5D5A" w:rsidRDefault="00B507AB" w:rsidP="00562601">
            <w:r>
              <w:t>ru61@a</w:t>
            </w:r>
            <w:r w:rsidR="00A52A3B">
              <w:t>bv.bg</w:t>
            </w:r>
          </w:p>
        </w:tc>
      </w:tr>
    </w:tbl>
    <w:p w14:paraId="297F87D5" w14:textId="77777777" w:rsidR="00806FF3" w:rsidRDefault="00806FF3" w:rsidP="00562601">
      <w:pPr>
        <w:pStyle w:val="NoSpacing"/>
        <w:rPr>
          <w:lang w:val="bg-BG"/>
        </w:rPr>
      </w:pPr>
    </w:p>
    <w:p w14:paraId="474E0A74" w14:textId="77777777" w:rsidR="005208D5" w:rsidRPr="005208D5" w:rsidRDefault="005208D5" w:rsidP="00562601">
      <w:pPr>
        <w:pStyle w:val="NoSpacing"/>
        <w:rPr>
          <w:lang w:val="bg-BG"/>
        </w:rPr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02"/>
        <w:gridCol w:w="1699"/>
        <w:gridCol w:w="851"/>
        <w:gridCol w:w="1560"/>
        <w:gridCol w:w="1418"/>
        <w:gridCol w:w="990"/>
        <w:gridCol w:w="2209"/>
        <w:gridCol w:w="2303"/>
      </w:tblGrid>
      <w:tr w:rsidR="00271F08" w:rsidRPr="002B69B4" w14:paraId="69FC495F" w14:textId="77777777" w:rsidTr="00EF099C">
        <w:trPr>
          <w:trHeight w:val="626"/>
        </w:trPr>
        <w:tc>
          <w:tcPr>
            <w:tcW w:w="80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54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8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EF099C" w:rsidRPr="001801E9" w14:paraId="15C7D4FF" w14:textId="77777777" w:rsidTr="00EF099C">
        <w:tc>
          <w:tcPr>
            <w:tcW w:w="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BC3F" w14:textId="3F604EC1" w:rsidR="00A858EF" w:rsidRPr="00A52A3B" w:rsidRDefault="00A52A3B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Футбол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D8497" w14:textId="14E3A2FB" w:rsidR="00A858EF" w:rsidRPr="009507FF" w:rsidRDefault="009D604D" w:rsidP="00A858EF">
            <w:pPr>
              <w:rPr>
                <w:lang w:val="bg-BG"/>
              </w:rPr>
            </w:pPr>
            <w:r w:rsidRPr="009D604D">
              <w:rPr>
                <w:lang w:val="bg-BG"/>
              </w:rPr>
              <w:t>09.04.2024</w:t>
            </w:r>
            <w:r>
              <w:rPr>
                <w:lang w:val="bg-BG"/>
              </w:rPr>
              <w:t>г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48E89" w14:textId="171D7F1A" w:rsidR="00A858EF" w:rsidRPr="009507FF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09:00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1D5E" w14:textId="7FACE5BB" w:rsidR="00A858EF" w:rsidRPr="009507FF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11 – 12 клас</w:t>
            </w:r>
          </w:p>
        </w:tc>
        <w:tc>
          <w:tcPr>
            <w:tcW w:w="5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CAC3C" w14:textId="299DD3C7" w:rsidR="00A858EF" w:rsidRPr="009507FF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218B1" w14:textId="26D23DDB" w:rsidR="00A858EF" w:rsidRPr="009507FF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87B33" w14:textId="4803C6E5" w:rsidR="00A858EF" w:rsidRPr="009507FF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Базата на 57. СУ</w:t>
            </w:r>
          </w:p>
        </w:tc>
        <w:tc>
          <w:tcPr>
            <w:tcW w:w="8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7B21AE" w14:textId="16CF03FF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01CCB16A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30ABD" w14:textId="239A0720" w:rsidR="00A858EF" w:rsidRPr="001801E9" w:rsidRDefault="009D604D" w:rsidP="00A858EF">
            <w:pPr>
              <w:rPr>
                <w:szCs w:val="24"/>
                <w:lang w:val="bg-BG"/>
              </w:rPr>
            </w:pPr>
            <w:r w:rsidRPr="009D604D">
              <w:rPr>
                <w:szCs w:val="24"/>
                <w:lang w:val="bg-BG"/>
              </w:rPr>
              <w:t>Футбол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FAECE" w14:textId="5C3777AC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16.04.2024г.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1ECE0" w14:textId="4EEEB956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09:00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937A0" w14:textId="7EC22C2D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7BE55" w14:textId="15FF94E9" w:rsidR="00A858EF" w:rsidRPr="001801E9" w:rsidRDefault="009D604D" w:rsidP="00A858EF">
            <w:pPr>
              <w:rPr>
                <w:lang w:val="bg-BG"/>
              </w:rPr>
            </w:pPr>
            <w:r w:rsidRPr="009D604D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A4931" w14:textId="32A0CFA9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7D881E" w14:textId="450C1C40" w:rsidR="00A858EF" w:rsidRPr="001801E9" w:rsidRDefault="009D604D" w:rsidP="00A858EF">
            <w:pPr>
              <w:rPr>
                <w:lang w:val="bg-BG"/>
              </w:rPr>
            </w:pPr>
            <w:r w:rsidRPr="009D604D">
              <w:rPr>
                <w:lang w:val="bg-BG"/>
              </w:rPr>
              <w:t>Базата на 57.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B9415" w14:textId="05D309CC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37F12A2C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EE36F" w14:textId="5CF5ABFF" w:rsidR="00A858EF" w:rsidRPr="001801E9" w:rsidRDefault="009D604D" w:rsidP="00A858EF">
            <w:pPr>
              <w:rPr>
                <w:szCs w:val="24"/>
                <w:lang w:val="bg-BG"/>
              </w:rPr>
            </w:pPr>
            <w:r w:rsidRPr="009D604D">
              <w:rPr>
                <w:szCs w:val="24"/>
                <w:lang w:val="bg-BG"/>
              </w:rPr>
              <w:t>Футбол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7EE72" w14:textId="56F6DCE5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23</w:t>
            </w:r>
            <w:r w:rsidRPr="009D604D">
              <w:rPr>
                <w:lang w:val="bg-BG"/>
              </w:rPr>
              <w:t>.04.2024г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36314" w14:textId="0DD7BFE7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1</w:t>
            </w:r>
            <w:r w:rsidR="00271F08">
              <w:rPr>
                <w:lang w:val="bg-BG"/>
              </w:rPr>
              <w:t>0</w:t>
            </w:r>
            <w:r>
              <w:rPr>
                <w:lang w:val="bg-BG"/>
              </w:rPr>
              <w:t>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CE40A" w14:textId="3BCCCD50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50B27" w14:textId="4D68D7D0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8586" w14:textId="4A2C1C21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C7DB" w14:textId="54AFE5DC" w:rsidR="00A858EF" w:rsidRPr="001801E9" w:rsidRDefault="009D604D" w:rsidP="00A858EF">
            <w:pPr>
              <w:rPr>
                <w:lang w:val="bg-BG"/>
              </w:rPr>
            </w:pPr>
            <w:r>
              <w:rPr>
                <w:lang w:val="bg-BG"/>
              </w:rPr>
              <w:t>Базата на 28.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7523F4" w14:textId="7E39A51C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23CBBB54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BAE5B" w14:textId="2ADDD209" w:rsidR="00A858EF" w:rsidRPr="001801E9" w:rsidRDefault="00271F08" w:rsidP="00271F08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Волейбол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A0C4" w14:textId="6AF4A698" w:rsidR="00A858EF" w:rsidRPr="001801E9" w:rsidRDefault="00271F08" w:rsidP="00A858EF">
            <w:pPr>
              <w:rPr>
                <w:lang w:val="bg-BG"/>
              </w:rPr>
            </w:pPr>
            <w:r>
              <w:rPr>
                <w:lang w:val="bg-BG"/>
              </w:rPr>
              <w:t>11.04.2024г.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05286" w14:textId="2101C6BC" w:rsidR="00A858EF" w:rsidRPr="001801E9" w:rsidRDefault="00271F08" w:rsidP="00A858EF">
            <w:pPr>
              <w:rPr>
                <w:lang w:val="bg-BG"/>
              </w:rPr>
            </w:pPr>
            <w:r>
              <w:rPr>
                <w:lang w:val="bg-BG"/>
              </w:rPr>
              <w:t>10:45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6AB7EB" w14:textId="1756FFAD" w:rsidR="00A858EF" w:rsidRPr="001801E9" w:rsidRDefault="00271F08" w:rsidP="00A858EF">
            <w:pPr>
              <w:rPr>
                <w:lang w:val="bg-BG"/>
              </w:rPr>
            </w:pPr>
            <w:r w:rsidRPr="00271F08">
              <w:rPr>
                <w:lang w:val="bg-BG"/>
              </w:rPr>
              <w:t>11 – 12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E9907" w14:textId="62DB9EEA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41F93" w14:textId="40BC1DC3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14F2D" w14:textId="763ED182" w:rsidR="00A858EF" w:rsidRPr="001801E9" w:rsidRDefault="00BE017B" w:rsidP="00A858EF">
            <w:pPr>
              <w:rPr>
                <w:lang w:val="bg-BG"/>
              </w:rPr>
            </w:pPr>
            <w:r>
              <w:rPr>
                <w:lang w:val="bg-BG"/>
              </w:rPr>
              <w:t>Салона на 97.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73C93" w14:textId="3FCC0ECC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4CEBE7BC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2E554" w14:textId="06FBCD2D" w:rsidR="00A858EF" w:rsidRPr="001801E9" w:rsidRDefault="00271F08" w:rsidP="00A858EF">
            <w:pPr>
              <w:rPr>
                <w:szCs w:val="24"/>
                <w:lang w:val="bg-BG"/>
              </w:rPr>
            </w:pPr>
            <w:r w:rsidRPr="00271F08">
              <w:rPr>
                <w:szCs w:val="24"/>
                <w:lang w:val="bg-BG"/>
              </w:rPr>
              <w:t>Волейбол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49092" w14:textId="53E52419" w:rsidR="00A858EF" w:rsidRPr="001801E9" w:rsidRDefault="00BE017B" w:rsidP="00A858EF">
            <w:pPr>
              <w:rPr>
                <w:lang w:val="bg-BG"/>
              </w:rPr>
            </w:pPr>
            <w:r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0EB2" w14:textId="3826A55C" w:rsidR="00A858EF" w:rsidRPr="002C266D" w:rsidRDefault="002C266D" w:rsidP="00A858EF">
            <w:r w:rsidRPr="002C266D">
              <w:rPr>
                <w:lang w:val="bg-BG"/>
              </w:rPr>
              <w:t>1</w:t>
            </w:r>
            <w:r>
              <w:t>2</w:t>
            </w:r>
            <w:r w:rsidRPr="002C266D">
              <w:rPr>
                <w:lang w:val="bg-BG"/>
              </w:rPr>
              <w:t>:</w:t>
            </w:r>
            <w:r>
              <w:t>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FC4D1" w14:textId="73CE222F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E4D09" w14:textId="4EBC72CF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CDD03" w14:textId="107950E9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E1435" w14:textId="28A4F662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Салона на 97.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A091A" w14:textId="2730F5B3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0AD6E4BC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60778" w14:textId="297DB6AD" w:rsidR="00A858EF" w:rsidRPr="001801E9" w:rsidRDefault="00271F08" w:rsidP="00A858EF">
            <w:pPr>
              <w:rPr>
                <w:szCs w:val="24"/>
                <w:lang w:val="bg-BG"/>
              </w:rPr>
            </w:pPr>
            <w:r w:rsidRPr="00271F08">
              <w:rPr>
                <w:szCs w:val="24"/>
                <w:lang w:val="bg-BG"/>
              </w:rPr>
              <w:t>Волейбол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36D8" w14:textId="701CCB6D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9FBC6" w14:textId="516C6A0F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10:45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CA5C9" w14:textId="2AA2BC2F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0D51B" w14:textId="5FE191E9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Девойки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800C2" w14:textId="1921C1FB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326B" w14:textId="78D0980A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Салона на 97.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02E6" w14:textId="0DCD993A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0F2A3A2D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1B618" w14:textId="5934C691" w:rsidR="00A858EF" w:rsidRPr="001801E9" w:rsidRDefault="00271F08" w:rsidP="00A858EF">
            <w:pPr>
              <w:rPr>
                <w:szCs w:val="24"/>
                <w:lang w:val="bg-BG"/>
              </w:rPr>
            </w:pPr>
            <w:r w:rsidRPr="00271F08">
              <w:rPr>
                <w:szCs w:val="24"/>
                <w:lang w:val="bg-BG"/>
              </w:rPr>
              <w:t>Волейбол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3A098" w14:textId="58243225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1</w:t>
            </w:r>
            <w:r w:rsidR="00494D81">
              <w:t>9</w:t>
            </w:r>
            <w:r w:rsidRPr="00EF099C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4B406" w14:textId="6FDE6C30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10:45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B04A0" w14:textId="0309B43A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D3BAD" w14:textId="1527399A" w:rsidR="00A858EF" w:rsidRPr="001801E9" w:rsidRDefault="00BE017B" w:rsidP="00A858E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A6FC0" w14:textId="3F1B6AAA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7359D" w14:textId="7243A386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Салона на 97.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092BD" w14:textId="64F08F3D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31DB0705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677D5" w14:textId="134E0AE4" w:rsidR="00A858EF" w:rsidRPr="001801E9" w:rsidRDefault="00EF099C" w:rsidP="00A858EF">
            <w:pPr>
              <w:rPr>
                <w:szCs w:val="24"/>
                <w:lang w:val="bg-BG"/>
              </w:rPr>
            </w:pPr>
            <w:r w:rsidRPr="00EF099C">
              <w:rPr>
                <w:szCs w:val="24"/>
                <w:lang w:val="bg-BG"/>
              </w:rPr>
              <w:t>Волейбол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01C05" w14:textId="684A411E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1</w:t>
            </w:r>
            <w:r w:rsidR="00494D81">
              <w:t>9</w:t>
            </w:r>
            <w:r w:rsidRPr="00EF099C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FA60A" w14:textId="76BBECEF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12:00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18647" w14:textId="5DC43CCE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0937EB" w14:textId="4A168B02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Мом</w:t>
            </w:r>
            <w:r>
              <w:rPr>
                <w:lang w:val="bg-BG"/>
              </w:rPr>
              <w:t>и</w:t>
            </w:r>
            <w:r w:rsidRPr="00BE017B">
              <w:rPr>
                <w:lang w:val="bg-BG"/>
              </w:rPr>
              <w:t>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2E121" w14:textId="0F123373" w:rsidR="00A858EF" w:rsidRPr="001801E9" w:rsidRDefault="007375B8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B32250" w14:textId="40D2703C" w:rsidR="00A858EF" w:rsidRPr="001801E9" w:rsidRDefault="00BE017B" w:rsidP="00A858EF">
            <w:pPr>
              <w:rPr>
                <w:lang w:val="bg-BG"/>
              </w:rPr>
            </w:pPr>
            <w:r w:rsidRPr="00BE017B">
              <w:rPr>
                <w:lang w:val="bg-BG"/>
              </w:rPr>
              <w:t>Салона на 97.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83F23" w14:textId="435945D7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EF099C" w:rsidRPr="001801E9" w14:paraId="312C89B0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91479" w14:textId="763F7269" w:rsidR="00A858EF" w:rsidRPr="001801E9" w:rsidRDefault="00EF099C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Баскетбол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32EA4" w14:textId="58F261A6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12.04.2024</w:t>
            </w:r>
            <w:r w:rsidR="005208D5">
              <w:rPr>
                <w:lang w:val="bg-BG"/>
              </w:rPr>
              <w:t>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10465" w14:textId="41BD506D" w:rsidR="00A858EF" w:rsidRPr="001801E9" w:rsidRDefault="00EF099C" w:rsidP="00A858EF">
            <w:pPr>
              <w:rPr>
                <w:lang w:val="bg-BG"/>
              </w:rPr>
            </w:pPr>
            <w:r>
              <w:rPr>
                <w:lang w:val="bg-BG"/>
              </w:rPr>
              <w:t>10:00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328715" w14:textId="32FC26AE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51C27" w14:textId="366AF815" w:rsidR="00A858EF" w:rsidRPr="001801E9" w:rsidRDefault="00EF099C" w:rsidP="00A858EF">
            <w:pPr>
              <w:rPr>
                <w:lang w:val="bg-BG"/>
              </w:rPr>
            </w:pPr>
            <w:r w:rsidRPr="00EF099C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B1472B" w14:textId="484C798D" w:rsidR="00A858EF" w:rsidRPr="001801E9" w:rsidRDefault="007375B8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5D0D1" w14:textId="40DA3B04" w:rsidR="00A858EF" w:rsidRPr="001801E9" w:rsidRDefault="008523C6" w:rsidP="00A858EF">
            <w:pPr>
              <w:rPr>
                <w:lang w:val="bg-BG"/>
              </w:rPr>
            </w:pPr>
            <w:r w:rsidRPr="008523C6">
              <w:rPr>
                <w:lang w:val="bg-BG"/>
              </w:rPr>
              <w:t xml:space="preserve">Салона на </w:t>
            </w:r>
            <w:r>
              <w:rPr>
                <w:lang w:val="bg-BG"/>
              </w:rPr>
              <w:t>14</w:t>
            </w:r>
            <w:r w:rsidRPr="008523C6">
              <w:rPr>
                <w:lang w:val="bg-BG"/>
              </w:rPr>
              <w:t>9.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8DB28" w14:textId="713AD745" w:rsidR="00A858EF" w:rsidRPr="001801E9" w:rsidRDefault="00A858EF" w:rsidP="00A858EF">
            <w:pPr>
              <w:rPr>
                <w:lang w:val="bg-BG"/>
              </w:rPr>
            </w:pPr>
          </w:p>
        </w:tc>
      </w:tr>
      <w:tr w:rsidR="008523C6" w:rsidRPr="001801E9" w14:paraId="7753728C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5C4B3" w14:textId="5A212ACC" w:rsidR="008523C6" w:rsidRDefault="008523C6" w:rsidP="00A858EF">
            <w:pPr>
              <w:rPr>
                <w:szCs w:val="24"/>
                <w:lang w:val="bg-BG"/>
              </w:rPr>
            </w:pPr>
            <w:r w:rsidRPr="008523C6">
              <w:rPr>
                <w:szCs w:val="24"/>
                <w:lang w:val="bg-BG"/>
              </w:rPr>
              <w:t>Баскетбол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7FE77" w14:textId="6E0973F3" w:rsidR="008523C6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12.04.2024г.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B9E363" w14:textId="0A07FDFE" w:rsidR="008523C6" w:rsidRDefault="005208D5" w:rsidP="00A858EF">
            <w:pPr>
              <w:rPr>
                <w:lang w:val="bg-BG"/>
              </w:rPr>
            </w:pPr>
            <w:r>
              <w:rPr>
                <w:lang w:val="bg-BG"/>
              </w:rPr>
              <w:t>11:00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5523BB" w14:textId="5720F5A6" w:rsidR="008523C6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11 – 12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48A3CF" w14:textId="5B470673" w:rsidR="008523C6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12519" w14:textId="38DFE798" w:rsidR="008523C6" w:rsidRPr="001801E9" w:rsidRDefault="007375B8" w:rsidP="00A858EF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B9154F" w14:textId="6FDFB0CF" w:rsidR="008523C6" w:rsidRPr="008523C6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Салона на 149.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7360C0" w14:textId="77777777" w:rsidR="008523C6" w:rsidRPr="001801E9" w:rsidRDefault="008523C6" w:rsidP="00A858EF">
            <w:pPr>
              <w:rPr>
                <w:lang w:val="bg-BG"/>
              </w:rPr>
            </w:pPr>
          </w:p>
        </w:tc>
      </w:tr>
      <w:tr w:rsidR="008523C6" w:rsidRPr="001801E9" w14:paraId="000D87AA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44D06" w14:textId="133901B4" w:rsidR="008523C6" w:rsidRPr="008523C6" w:rsidRDefault="005208D5" w:rsidP="00A858EF">
            <w:pPr>
              <w:rPr>
                <w:szCs w:val="24"/>
                <w:lang w:val="bg-BG"/>
              </w:rPr>
            </w:pPr>
            <w:r w:rsidRPr="005208D5">
              <w:rPr>
                <w:szCs w:val="24"/>
                <w:lang w:val="bg-BG"/>
              </w:rPr>
              <w:t>Баскетбол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EBAA8F" w14:textId="1E76FA53" w:rsidR="008523C6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2</w:t>
            </w:r>
            <w:r>
              <w:rPr>
                <w:lang w:val="bg-BG"/>
              </w:rPr>
              <w:t>4</w:t>
            </w:r>
            <w:r w:rsidRPr="005208D5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FAFF72" w14:textId="01E4BAAC" w:rsidR="008523C6" w:rsidRDefault="005208D5" w:rsidP="00A858EF">
            <w:pPr>
              <w:rPr>
                <w:lang w:val="bg-BG"/>
              </w:rPr>
            </w:pPr>
            <w:r>
              <w:rPr>
                <w:lang w:val="bg-BG"/>
              </w:rPr>
              <w:t>10:00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6ADE7" w14:textId="1F3E7191" w:rsidR="008523C6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EA4991" w14:textId="5EAF2597" w:rsidR="008523C6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Момчета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50090" w14:textId="77777777" w:rsidR="008523C6" w:rsidRPr="001801E9" w:rsidRDefault="008523C6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379B2" w14:textId="7F8A6B57" w:rsidR="008523C6" w:rsidRPr="008523C6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Салона на 149.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04BEC" w14:textId="77777777" w:rsidR="008523C6" w:rsidRPr="001801E9" w:rsidRDefault="008523C6" w:rsidP="00A858EF">
            <w:pPr>
              <w:rPr>
                <w:lang w:val="bg-BG"/>
              </w:rPr>
            </w:pPr>
          </w:p>
        </w:tc>
      </w:tr>
      <w:tr w:rsidR="005208D5" w:rsidRPr="001801E9" w14:paraId="4F9DB6E2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5C05B" w14:textId="44F795C4" w:rsidR="005208D5" w:rsidRPr="005208D5" w:rsidRDefault="005208D5" w:rsidP="00A858EF">
            <w:pPr>
              <w:rPr>
                <w:szCs w:val="24"/>
                <w:lang w:val="bg-BG"/>
              </w:rPr>
            </w:pPr>
            <w:r w:rsidRPr="005208D5">
              <w:rPr>
                <w:szCs w:val="24"/>
                <w:lang w:val="bg-BG"/>
              </w:rPr>
              <w:lastRenderedPageBreak/>
              <w:t>Баскетбол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13389" w14:textId="7A156962" w:rsidR="005208D5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2</w:t>
            </w:r>
            <w:r>
              <w:rPr>
                <w:lang w:val="bg-BG"/>
              </w:rPr>
              <w:t>4</w:t>
            </w:r>
            <w:r w:rsidRPr="005208D5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2C565" w14:textId="0068E735" w:rsidR="005208D5" w:rsidRDefault="005208D5" w:rsidP="00A858EF">
            <w:pPr>
              <w:rPr>
                <w:lang w:val="bg-BG"/>
              </w:rPr>
            </w:pPr>
            <w:r>
              <w:rPr>
                <w:lang w:val="bg-BG"/>
              </w:rPr>
              <w:t>11:00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2B7720" w14:textId="0444E97C" w:rsidR="005208D5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5F2BF" w14:textId="381D1362" w:rsidR="005208D5" w:rsidRPr="00EF099C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Мом</w:t>
            </w:r>
            <w:r>
              <w:rPr>
                <w:lang w:val="bg-BG"/>
              </w:rPr>
              <w:t>и</w:t>
            </w:r>
            <w:r w:rsidRPr="005208D5">
              <w:rPr>
                <w:lang w:val="bg-BG"/>
              </w:rPr>
              <w:t>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BE6759" w14:textId="77777777" w:rsidR="005208D5" w:rsidRPr="001801E9" w:rsidRDefault="005208D5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8F92A2" w14:textId="0DCA5B76" w:rsidR="005208D5" w:rsidRPr="008523C6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Салона на 149.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90766" w14:textId="77777777" w:rsidR="005208D5" w:rsidRPr="001801E9" w:rsidRDefault="005208D5" w:rsidP="00A858EF">
            <w:pPr>
              <w:rPr>
                <w:lang w:val="bg-BG"/>
              </w:rPr>
            </w:pPr>
          </w:p>
        </w:tc>
      </w:tr>
      <w:tr w:rsidR="005208D5" w:rsidRPr="001801E9" w14:paraId="0C203576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E74B2" w14:textId="54A592B1" w:rsidR="005208D5" w:rsidRDefault="005208D5" w:rsidP="00A858EF">
            <w:pPr>
              <w:rPr>
                <w:szCs w:val="24"/>
                <w:lang w:val="bg-BG"/>
              </w:rPr>
            </w:pPr>
            <w:r w:rsidRPr="005208D5">
              <w:rPr>
                <w:szCs w:val="24"/>
                <w:lang w:val="bg-BG"/>
              </w:rPr>
              <w:t>Хандбал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BFBFA3" w14:textId="2D11F34B" w:rsidR="005208D5" w:rsidRPr="005208D5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28.03.2024г.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78424" w14:textId="7D295DF0" w:rsidR="005208D5" w:rsidRDefault="005208D5" w:rsidP="00A858EF">
            <w:pPr>
              <w:rPr>
                <w:lang w:val="bg-BG"/>
              </w:rPr>
            </w:pPr>
            <w:r>
              <w:rPr>
                <w:lang w:val="bg-BG"/>
              </w:rPr>
              <w:t>18:00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052E33" w14:textId="7DD78D35" w:rsidR="005208D5" w:rsidRPr="005208D5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A1B31" w14:textId="27B4B6AB" w:rsidR="005208D5" w:rsidRPr="005208D5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Мом</w:t>
            </w:r>
            <w:r w:rsidR="008832B3">
              <w:rPr>
                <w:lang w:val="bg-BG"/>
              </w:rPr>
              <w:t>и</w:t>
            </w:r>
            <w:r w:rsidRPr="005208D5">
              <w:rPr>
                <w:lang w:val="bg-BG"/>
              </w:rPr>
              <w:t>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81F746" w14:textId="77777777" w:rsidR="005208D5" w:rsidRPr="001801E9" w:rsidRDefault="005208D5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8156A" w14:textId="1BC13F2B" w:rsidR="005208D5" w:rsidRPr="005208D5" w:rsidRDefault="005208D5" w:rsidP="00A858EF">
            <w:pPr>
              <w:rPr>
                <w:lang w:val="bg-BG"/>
              </w:rPr>
            </w:pPr>
            <w:r w:rsidRPr="005208D5">
              <w:rPr>
                <w:lang w:val="bg-BG"/>
              </w:rPr>
              <w:t>Салона на 9</w:t>
            </w:r>
            <w:r>
              <w:rPr>
                <w:lang w:val="bg-BG"/>
              </w:rPr>
              <w:t>0</w:t>
            </w:r>
            <w:r w:rsidRPr="005208D5">
              <w:rPr>
                <w:lang w:val="bg-BG"/>
              </w:rPr>
              <w:t>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A6D4F" w14:textId="77777777" w:rsidR="005208D5" w:rsidRPr="001801E9" w:rsidRDefault="005208D5" w:rsidP="00A858EF">
            <w:pPr>
              <w:rPr>
                <w:lang w:val="bg-BG"/>
              </w:rPr>
            </w:pPr>
          </w:p>
        </w:tc>
      </w:tr>
      <w:tr w:rsidR="00FA3909" w:rsidRPr="001801E9" w14:paraId="4BA73EC2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31CC3" w14:textId="04DC8560" w:rsidR="00FA3909" w:rsidRPr="005208D5" w:rsidRDefault="008832B3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Т</w:t>
            </w:r>
            <w:r w:rsidRPr="00FA3909">
              <w:rPr>
                <w:szCs w:val="24"/>
                <w:lang w:val="bg-BG"/>
              </w:rPr>
              <w:t>енис на маса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3437A" w14:textId="656C04C3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25.04.2024</w:t>
            </w:r>
            <w:r>
              <w:rPr>
                <w:lang w:val="bg-BG"/>
              </w:rPr>
              <w:t>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0629C" w14:textId="06799240" w:rsidR="00FA3909" w:rsidRDefault="008832B3" w:rsidP="00A858EF">
            <w:pPr>
              <w:rPr>
                <w:lang w:val="bg-BG"/>
              </w:rPr>
            </w:pPr>
            <w:r>
              <w:rPr>
                <w:lang w:val="bg-BG"/>
              </w:rPr>
              <w:t>1</w:t>
            </w:r>
            <w:r w:rsidR="00494D81">
              <w:t>1</w:t>
            </w:r>
            <w:r>
              <w:rPr>
                <w:lang w:val="bg-BG"/>
              </w:rPr>
              <w:t>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03B27D" w14:textId="5B184416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371FA" w14:textId="46723DAB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8545F" w14:textId="77777777" w:rsidR="00FA3909" w:rsidRPr="001801E9" w:rsidRDefault="00FA3909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E97E1B" w14:textId="006CB210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 xml:space="preserve">Салона на </w:t>
            </w:r>
            <w:r w:rsidR="00C0463E">
              <w:rPr>
                <w:lang w:val="bg-BG"/>
              </w:rPr>
              <w:t>17</w:t>
            </w:r>
            <w:r w:rsidRPr="008832B3">
              <w:rPr>
                <w:lang w:val="bg-BG"/>
              </w:rPr>
              <w:t>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79120" w14:textId="77777777" w:rsidR="00FA3909" w:rsidRPr="001801E9" w:rsidRDefault="00FA3909" w:rsidP="00A858EF">
            <w:pPr>
              <w:rPr>
                <w:lang w:val="bg-BG"/>
              </w:rPr>
            </w:pPr>
          </w:p>
        </w:tc>
      </w:tr>
      <w:tr w:rsidR="00FA3909" w:rsidRPr="001801E9" w14:paraId="28365844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BED91C" w14:textId="5A84688C" w:rsidR="00FA3909" w:rsidRPr="005208D5" w:rsidRDefault="008832B3" w:rsidP="00A858EF">
            <w:pPr>
              <w:rPr>
                <w:szCs w:val="24"/>
                <w:lang w:val="bg-BG"/>
              </w:rPr>
            </w:pPr>
            <w:r w:rsidRPr="008832B3">
              <w:rPr>
                <w:szCs w:val="24"/>
                <w:lang w:val="bg-BG"/>
              </w:rPr>
              <w:t>Тенис на маса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BD6AB" w14:textId="44FFFCD8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25.04.2024</w:t>
            </w:r>
            <w:r>
              <w:rPr>
                <w:lang w:val="bg-BG"/>
              </w:rPr>
              <w:t>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7539C" w14:textId="7FDD4FC2" w:rsidR="00FA3909" w:rsidRDefault="008832B3" w:rsidP="00A858EF">
            <w:pPr>
              <w:rPr>
                <w:lang w:val="bg-BG"/>
              </w:rPr>
            </w:pPr>
            <w:r>
              <w:rPr>
                <w:lang w:val="bg-BG"/>
              </w:rPr>
              <w:t>1</w:t>
            </w:r>
            <w:r w:rsidR="00601922">
              <w:t>0</w:t>
            </w:r>
            <w:r>
              <w:rPr>
                <w:lang w:val="bg-BG"/>
              </w:rPr>
              <w:t>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9F5A51" w14:textId="059D7646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5 – 7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8BCAD" w14:textId="7900DD7C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>Момчета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4B1E3A" w14:textId="77777777" w:rsidR="00FA3909" w:rsidRPr="001801E9" w:rsidRDefault="00FA3909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D367B2" w14:textId="4812CFF2" w:rsidR="00FA3909" w:rsidRPr="005208D5" w:rsidRDefault="008832B3" w:rsidP="00A858EF">
            <w:pPr>
              <w:rPr>
                <w:lang w:val="bg-BG"/>
              </w:rPr>
            </w:pPr>
            <w:r w:rsidRPr="008832B3">
              <w:rPr>
                <w:lang w:val="bg-BG"/>
              </w:rPr>
              <w:t xml:space="preserve">Салона на </w:t>
            </w:r>
            <w:r w:rsidR="00C0463E">
              <w:rPr>
                <w:lang w:val="bg-BG"/>
              </w:rPr>
              <w:t>17</w:t>
            </w:r>
            <w:r w:rsidRPr="008832B3">
              <w:rPr>
                <w:lang w:val="bg-BG"/>
              </w:rPr>
              <w:t>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DDC39" w14:textId="77777777" w:rsidR="00FA3909" w:rsidRPr="001801E9" w:rsidRDefault="00FA3909" w:rsidP="00A858EF">
            <w:pPr>
              <w:rPr>
                <w:lang w:val="bg-BG"/>
              </w:rPr>
            </w:pPr>
          </w:p>
        </w:tc>
      </w:tr>
      <w:tr w:rsidR="00C13B61" w:rsidRPr="001801E9" w14:paraId="6235F090" w14:textId="77777777" w:rsidTr="00EF099C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709382" w14:textId="5B866847" w:rsidR="00C13B61" w:rsidRPr="008832B3" w:rsidRDefault="00C13B61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Бадминтон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D7AEA8" w14:textId="5D689A6C" w:rsidR="00C13B61" w:rsidRPr="008832B3" w:rsidRDefault="00C13B61" w:rsidP="00A858EF">
            <w:pPr>
              <w:rPr>
                <w:lang w:val="bg-BG"/>
              </w:rPr>
            </w:pPr>
            <w:r w:rsidRPr="00C13B61">
              <w:rPr>
                <w:lang w:val="bg-BG"/>
              </w:rPr>
              <w:t>28.03.2024г.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5420FF" w14:textId="0495429A" w:rsidR="00C13B61" w:rsidRPr="00374CAC" w:rsidRDefault="00374CAC" w:rsidP="00A858EF">
            <w:r>
              <w:t>10:00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82B8CB" w14:textId="7A5F51E4" w:rsidR="00C13B61" w:rsidRPr="008832B3" w:rsidRDefault="00C13B61" w:rsidP="00A858EF">
            <w:pPr>
              <w:rPr>
                <w:lang w:val="bg-BG"/>
              </w:rPr>
            </w:pPr>
            <w:r w:rsidRPr="00C13B61">
              <w:rPr>
                <w:lang w:val="bg-BG"/>
              </w:rPr>
              <w:t>8 – 10 клас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F81BA4" w14:textId="62F921E7" w:rsidR="00C13B61" w:rsidRPr="008832B3" w:rsidRDefault="00C13B61" w:rsidP="00A858EF">
            <w:pPr>
              <w:rPr>
                <w:lang w:val="bg-BG"/>
              </w:rPr>
            </w:pPr>
            <w:r w:rsidRPr="00C13B61">
              <w:rPr>
                <w:lang w:val="bg-BG"/>
              </w:rPr>
              <w:t>Юноши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91887" w14:textId="77777777" w:rsidR="00C13B61" w:rsidRPr="001801E9" w:rsidRDefault="00C13B61" w:rsidP="00A858EF">
            <w:pPr>
              <w:rPr>
                <w:lang w:val="bg-BG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EC47D" w14:textId="783364AB" w:rsidR="00C13B61" w:rsidRPr="008832B3" w:rsidRDefault="00C13B61" w:rsidP="00A858EF">
            <w:pPr>
              <w:rPr>
                <w:lang w:val="bg-BG"/>
              </w:rPr>
            </w:pPr>
            <w:r w:rsidRPr="00C13B61">
              <w:rPr>
                <w:lang w:val="bg-BG"/>
              </w:rPr>
              <w:t xml:space="preserve">Салона на </w:t>
            </w:r>
            <w:r>
              <w:rPr>
                <w:lang w:val="bg-BG"/>
              </w:rPr>
              <w:t>2</w:t>
            </w:r>
            <w:r w:rsidRPr="00C13B61">
              <w:rPr>
                <w:lang w:val="bg-BG"/>
              </w:rPr>
              <w:t>7. СУ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4DA41" w14:textId="77777777" w:rsidR="00C13B61" w:rsidRPr="001801E9" w:rsidRDefault="00C13B61" w:rsidP="00A858EF">
            <w:pPr>
              <w:rPr>
                <w:lang w:val="bg-BG"/>
              </w:rPr>
            </w:pPr>
          </w:p>
        </w:tc>
      </w:tr>
      <w:tr w:rsidR="00A858EF" w:rsidRPr="001801E9" w14:paraId="3DA773F6" w14:textId="77777777" w:rsidTr="009D604D">
        <w:tc>
          <w:tcPr>
            <w:tcW w:w="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A858EF" w:rsidRPr="001801E9" w:rsidRDefault="00A858EF" w:rsidP="00A858EF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A858EF" w:rsidRPr="001801E9" w:rsidRDefault="00A858EF" w:rsidP="00A858EF">
            <w:pPr>
              <w:rPr>
                <w:lang w:val="bg-BG"/>
              </w:rPr>
            </w:pPr>
          </w:p>
        </w:tc>
      </w:tr>
    </w:tbl>
    <w:p w14:paraId="7DF3A994" w14:textId="77777777" w:rsidR="005208D5" w:rsidRDefault="005208D5" w:rsidP="009259E6">
      <w:pPr>
        <w:spacing w:before="0" w:after="0"/>
        <w:rPr>
          <w:sz w:val="12"/>
          <w:lang w:val="bg-BG"/>
        </w:rPr>
      </w:pPr>
    </w:p>
    <w:p w14:paraId="493E131D" w14:textId="77777777" w:rsidR="00627ED0" w:rsidRDefault="00627ED0" w:rsidP="00627ED0">
      <w:pPr>
        <w:pStyle w:val="NoSpacing"/>
      </w:pPr>
    </w:p>
    <w:tbl>
      <w:tblPr>
        <w:tblpPr w:leftFromText="180" w:rightFromText="180" w:bottomFromText="200" w:vertAnchor="text" w:tblpY="1"/>
        <w:tblOverlap w:val="never"/>
        <w:tblW w:w="495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26"/>
        <w:gridCol w:w="1551"/>
        <w:gridCol w:w="846"/>
        <w:gridCol w:w="1823"/>
        <w:gridCol w:w="1290"/>
        <w:gridCol w:w="864"/>
        <w:gridCol w:w="2152"/>
        <w:gridCol w:w="3006"/>
      </w:tblGrid>
      <w:tr w:rsidR="00627ED0" w14:paraId="2AAA3DC8" w14:textId="77777777" w:rsidTr="00627ED0">
        <w:trPr>
          <w:trHeight w:val="626"/>
        </w:trPr>
        <w:tc>
          <w:tcPr>
            <w:tcW w:w="584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6D700C1C" w14:textId="77777777" w:rsidR="00627ED0" w:rsidRDefault="00627ED0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7E8D806F" w14:textId="77777777" w:rsidR="00627ED0" w:rsidRDefault="00627ED0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158522AE" w14:textId="77777777" w:rsidR="00627ED0" w:rsidRDefault="00627ED0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2F902688" w14:textId="77777777" w:rsidR="00627ED0" w:rsidRDefault="00627ED0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48230786" w14:textId="77777777" w:rsidR="00627ED0" w:rsidRDefault="00627ED0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02E46A89" w14:textId="77777777" w:rsidR="00627ED0" w:rsidRDefault="00627ED0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hideMark/>
          </w:tcPr>
          <w:p w14:paraId="0FD7CEDB" w14:textId="77777777" w:rsidR="00627ED0" w:rsidRDefault="00627ED0">
            <w:pPr>
              <w:jc w:val="center"/>
              <w:rPr>
                <w:b/>
                <w:bCs/>
                <w:lang w:val="bg-BG"/>
              </w:rPr>
            </w:pPr>
            <w:r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65276D2B" w14:textId="77777777" w:rsidR="00627ED0" w:rsidRDefault="00627ED0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151" w:type="pct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8A3BB" w:themeFill="accent3" w:themeFillTint="99"/>
            <w:vAlign w:val="center"/>
            <w:hideMark/>
          </w:tcPr>
          <w:p w14:paraId="3493F1A6" w14:textId="77777777" w:rsidR="00627ED0" w:rsidRDefault="00627ED0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627ED0" w14:paraId="3F46C124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010D847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1460599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12.04.2024г.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6515DF9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10:00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A8F1DC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F765E7E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B13E3A4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510B23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C91C531" w14:textId="77777777" w:rsidR="00627ED0" w:rsidRDefault="00627ED0">
            <w:pPr>
              <w:spacing w:before="0" w:line="240" w:lineRule="auto"/>
              <w:rPr>
                <w:lang w:val="bg-BG"/>
              </w:rPr>
            </w:pPr>
            <w:r>
              <w:rPr>
                <w:lang w:val="bg-BG"/>
              </w:rPr>
              <w:t>97. СУ –  НУКК</w:t>
            </w:r>
          </w:p>
        </w:tc>
      </w:tr>
      <w:tr w:rsidR="00627ED0" w14:paraId="261CC53F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86C61D7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0F22DD4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12.04.2024г.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5D4E4C0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11:00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3585F35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11 – 12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0495CB5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976472D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9953E66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D87999D" w14:textId="77777777" w:rsidR="00627ED0" w:rsidRDefault="00627ED0">
            <w:pPr>
              <w:spacing w:before="0" w:line="240" w:lineRule="auto"/>
              <w:rPr>
                <w:lang w:val="bg-BG"/>
              </w:rPr>
            </w:pPr>
            <w:r>
              <w:rPr>
                <w:lang w:val="bg-BG"/>
              </w:rPr>
              <w:t>97. СУ – 149. СУ</w:t>
            </w:r>
          </w:p>
        </w:tc>
      </w:tr>
      <w:tr w:rsidR="00627ED0" w14:paraId="79E7B13F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8C7D7FB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5B586B5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24.04.2024г.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FFDB560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10:00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3242C1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DBC773F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237A69F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BFFE97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3AC73EA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40. СУ – НУКК</w:t>
            </w:r>
          </w:p>
        </w:tc>
      </w:tr>
      <w:tr w:rsidR="00627ED0" w14:paraId="152CF9AE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887A48A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6C01648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24.04.2024г.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2237AF5" w14:textId="77777777" w:rsidR="00627ED0" w:rsidRDefault="00627ED0">
            <w:pPr>
              <w:spacing w:line="240" w:lineRule="auto"/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11:00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630E8B1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D5B800E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A4C63F0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FA2D9A3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58407D2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40. СУ – НУКК</w:t>
            </w:r>
          </w:p>
        </w:tc>
      </w:tr>
      <w:tr w:rsidR="00627ED0" w14:paraId="2EC5B73B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9733B62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4BA2120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24.04.2024г.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395B2A7" w14:textId="77777777" w:rsidR="00627ED0" w:rsidRDefault="00627ED0">
            <w:pPr>
              <w:spacing w:line="240" w:lineRule="auto"/>
              <w:rPr>
                <w:lang w:val="bg-BG"/>
              </w:rPr>
            </w:pPr>
            <w:r>
              <w:rPr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0F364F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4754FB1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37F0BBA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0BF18A8F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C5D34F7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НУКК – 17. СУ</w:t>
            </w:r>
          </w:p>
        </w:tc>
      </w:tr>
      <w:tr w:rsidR="00627ED0" w14:paraId="0890A98E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213218E" w14:textId="77777777" w:rsidR="00627ED0" w:rsidRDefault="00627ED0">
            <w:pPr>
              <w:spacing w:before="0"/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2FB3D98" w14:textId="77777777" w:rsidR="00627ED0" w:rsidRDefault="00627ED0">
            <w:pPr>
              <w:rPr>
                <w:lang w:val="bg-BG"/>
              </w:rPr>
            </w:pPr>
            <w:r>
              <w:rPr>
                <w:lang w:val="bg-BG"/>
              </w:rPr>
              <w:t>24.04.2024г.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B76D78B" w14:textId="77777777" w:rsidR="00627ED0" w:rsidRDefault="00627ED0">
            <w:pPr>
              <w:spacing w:line="240" w:lineRule="auto"/>
              <w:rPr>
                <w:lang w:val="bg-BG"/>
              </w:rPr>
            </w:pPr>
            <w:r>
              <w:rPr>
                <w:lang w:val="bg-BG"/>
              </w:rPr>
              <w:t>13:30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937DBD7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EF9B9F8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D604A76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2159C4E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Салона на 149.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21A5DE3" w14:textId="77777777" w:rsidR="00627ED0" w:rsidRDefault="00627ED0">
            <w:pPr>
              <w:spacing w:before="0"/>
              <w:rPr>
                <w:lang w:val="bg-BG"/>
              </w:rPr>
            </w:pPr>
            <w:r>
              <w:rPr>
                <w:lang w:val="bg-BG"/>
              </w:rPr>
              <w:t>17. СУ – 40. СУ</w:t>
            </w:r>
          </w:p>
        </w:tc>
      </w:tr>
      <w:tr w:rsidR="00627ED0" w14:paraId="73F0D634" w14:textId="77777777" w:rsidTr="00627ED0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  <w:hideMark/>
          </w:tcPr>
          <w:p w14:paraId="30C56921" w14:textId="77777777" w:rsidR="00627ED0" w:rsidRDefault="00627ED0">
            <w:pPr>
              <w:rPr>
                <w:szCs w:val="24"/>
                <w:lang w:val="bg-BG"/>
              </w:rPr>
            </w:pPr>
            <w:r>
              <w:rPr>
                <w:u w:val="single"/>
                <w:lang w:val="bg-BG"/>
              </w:rPr>
              <w:t>Важно:</w:t>
            </w:r>
          </w:p>
        </w:tc>
        <w:tc>
          <w:tcPr>
            <w:tcW w:w="4416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5EE7D7" w14:textId="77777777" w:rsidR="00627ED0" w:rsidRDefault="00627ED0">
            <w:pPr>
              <w:rPr>
                <w:lang w:val="bg-BG"/>
              </w:rPr>
            </w:pPr>
          </w:p>
        </w:tc>
      </w:tr>
    </w:tbl>
    <w:p w14:paraId="024D3B69" w14:textId="66DE6C75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627ED0" w:rsidRPr="00846B76" w14:paraId="2EBF5846" w14:textId="77777777" w:rsidTr="00EF1CA1">
        <w:tc>
          <w:tcPr>
            <w:tcW w:w="714" w:type="pct"/>
            <w:vAlign w:val="bottom"/>
          </w:tcPr>
          <w:p w14:paraId="787614CF" w14:textId="77777777" w:rsidR="00627ED0" w:rsidRDefault="00627ED0" w:rsidP="00EF1CA1">
            <w:r>
              <w:rPr>
                <w:lang w:val="bg-BG"/>
              </w:rPr>
              <w:lastRenderedPageBreak/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65093EE9" w14:textId="77777777" w:rsidR="00627ED0" w:rsidRPr="005831D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Румяна Радева</w:t>
            </w:r>
          </w:p>
        </w:tc>
      </w:tr>
    </w:tbl>
    <w:p w14:paraId="7DAA30EB" w14:textId="77777777" w:rsidR="00627ED0" w:rsidRPr="00DA018B" w:rsidRDefault="00627ED0" w:rsidP="00627ED0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627ED0" w:rsidRPr="00FC5D5A" w14:paraId="4B82AECC" w14:textId="77777777" w:rsidTr="00EF1CA1">
        <w:tc>
          <w:tcPr>
            <w:tcW w:w="550" w:type="pct"/>
            <w:vAlign w:val="bottom"/>
          </w:tcPr>
          <w:p w14:paraId="0523B01F" w14:textId="77777777" w:rsidR="00627ED0" w:rsidRPr="00AC2926" w:rsidRDefault="00627ED0" w:rsidP="00EF1CA1">
            <w:r>
              <w:rPr>
                <w:lang w:val="bg-BG"/>
              </w:rPr>
              <w:t>Телефон/и: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45283568" w14:textId="77777777" w:rsidR="00627ED0" w:rsidRPr="00C874B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0888 134 208</w:t>
            </w:r>
          </w:p>
        </w:tc>
        <w:tc>
          <w:tcPr>
            <w:tcW w:w="176" w:type="pct"/>
          </w:tcPr>
          <w:p w14:paraId="3295ADB3" w14:textId="77777777" w:rsidR="00627ED0" w:rsidRPr="00846B76" w:rsidRDefault="00627ED0" w:rsidP="00EF1CA1"/>
        </w:tc>
        <w:tc>
          <w:tcPr>
            <w:tcW w:w="476" w:type="pct"/>
          </w:tcPr>
          <w:p w14:paraId="33357A7A" w14:textId="77777777" w:rsidR="00627ED0" w:rsidRPr="00846B76" w:rsidRDefault="00627ED0" w:rsidP="00EF1CA1">
            <w:r>
              <w:rPr>
                <w:lang w:val="bg-BG"/>
              </w:rPr>
              <w:t>Имейл/и: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25A87AFB" w14:textId="77777777" w:rsidR="00627ED0" w:rsidRPr="00FC5D5A" w:rsidRDefault="00627ED0" w:rsidP="00EF1CA1">
            <w:r>
              <w:t>ru61@abv.bg</w:t>
            </w:r>
          </w:p>
        </w:tc>
      </w:tr>
    </w:tbl>
    <w:p w14:paraId="6F78AA1D" w14:textId="77777777" w:rsidR="00627ED0" w:rsidRPr="00FC5D5A" w:rsidRDefault="00627ED0" w:rsidP="00627ED0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5"/>
        <w:gridCol w:w="1560"/>
        <w:gridCol w:w="851"/>
        <w:gridCol w:w="1833"/>
        <w:gridCol w:w="1297"/>
        <w:gridCol w:w="869"/>
        <w:gridCol w:w="2164"/>
        <w:gridCol w:w="3023"/>
      </w:tblGrid>
      <w:tr w:rsidR="00627ED0" w:rsidRPr="002B69B4" w14:paraId="2EDD2F54" w14:textId="77777777" w:rsidTr="00EF1CA1">
        <w:trPr>
          <w:trHeight w:val="626"/>
        </w:trPr>
        <w:tc>
          <w:tcPr>
            <w:tcW w:w="58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3230ADB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726431D2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8D84353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6B9B7F45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476E7C24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749D5781" w14:textId="77777777" w:rsidR="00627ED0" w:rsidRPr="00253349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5332D551" w14:textId="77777777" w:rsidR="00627ED0" w:rsidRPr="00A858EF" w:rsidRDefault="00627ED0" w:rsidP="00EF1CA1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602E5C2A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15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6D92ABFE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627ED0" w:rsidRPr="001801E9" w14:paraId="07FE904D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6D6D53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07F1C0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11</w:t>
            </w:r>
            <w:r w:rsidRPr="00DA50FD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D24278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10:45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CC8C3" w14:textId="77777777" w:rsidR="00627ED0" w:rsidRPr="001801E9" w:rsidRDefault="00627ED0" w:rsidP="00EF1CA1">
            <w:pPr>
              <w:rPr>
                <w:lang w:val="bg-BG"/>
              </w:rPr>
            </w:pPr>
            <w:r w:rsidRPr="00DA50FD">
              <w:rPr>
                <w:lang w:val="bg-BG"/>
              </w:rPr>
              <w:t>11 – 12 клас</w:t>
            </w:r>
            <w:r>
              <w:rPr>
                <w:lang w:val="bg-BG"/>
              </w:rPr>
              <w:t xml:space="preserve"> 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BED281" w14:textId="77777777" w:rsidR="00627ED0" w:rsidRPr="00F8372C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9E8DD5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B3FE98" w14:textId="77777777" w:rsidR="00627ED0" w:rsidRPr="001801E9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3ADB5E" w14:textId="77777777" w:rsidR="00627ED0" w:rsidRPr="009B6E63" w:rsidRDefault="00627ED0" w:rsidP="00EF1CA1">
            <w:pPr>
              <w:spacing w:line="240" w:lineRule="auto"/>
              <w:rPr>
                <w:lang w:val="bg-BG"/>
              </w:rPr>
            </w:pPr>
            <w:r w:rsidRPr="009B6E63">
              <w:rPr>
                <w:lang w:val="bg-BG"/>
              </w:rPr>
              <w:t>97. СУ – 78. СУ</w:t>
            </w:r>
          </w:p>
        </w:tc>
      </w:tr>
      <w:tr w:rsidR="00627ED0" w:rsidRPr="001801E9" w14:paraId="13BD1009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283B5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39743" w14:textId="77777777" w:rsidR="00627ED0" w:rsidRPr="001801E9" w:rsidRDefault="00627ED0" w:rsidP="00EF1CA1">
            <w:pPr>
              <w:rPr>
                <w:lang w:val="bg-BG"/>
              </w:rPr>
            </w:pPr>
            <w:r w:rsidRPr="000C5CBC">
              <w:rPr>
                <w:lang w:val="bg-BG"/>
              </w:rPr>
              <w:t>11.04.2024г.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EBD61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41C7D" w14:textId="77777777" w:rsidR="00627ED0" w:rsidRPr="001801E9" w:rsidRDefault="00627ED0" w:rsidP="00EF1CA1">
            <w:pPr>
              <w:rPr>
                <w:lang w:val="bg-BG"/>
              </w:rPr>
            </w:pPr>
            <w:r w:rsidRPr="00DA50FD">
              <w:rPr>
                <w:lang w:val="bg-BG"/>
              </w:rPr>
              <w:t>11 – 12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75B09E" w14:textId="77777777" w:rsidR="00627ED0" w:rsidRPr="00F8372C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562A1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5B465" w14:textId="77777777" w:rsidR="00627ED0" w:rsidRPr="001801E9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674D5" w14:textId="77777777" w:rsidR="00627ED0" w:rsidRPr="009B6E63" w:rsidRDefault="00627ED0" w:rsidP="00EF1CA1">
            <w:pPr>
              <w:spacing w:line="240" w:lineRule="auto"/>
              <w:rPr>
                <w:lang w:val="bg-BG"/>
              </w:rPr>
            </w:pPr>
            <w:r w:rsidRPr="009B6E63">
              <w:rPr>
                <w:lang w:val="bg-BG"/>
              </w:rPr>
              <w:t>78.СУ – НУКК</w:t>
            </w:r>
          </w:p>
        </w:tc>
      </w:tr>
      <w:tr w:rsidR="00627ED0" w:rsidRPr="001801E9" w14:paraId="0A5A1915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CD819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B2515" w14:textId="77777777" w:rsidR="00627ED0" w:rsidRPr="001801E9" w:rsidRDefault="00627ED0" w:rsidP="00EF1CA1">
            <w:pPr>
              <w:rPr>
                <w:lang w:val="bg-BG"/>
              </w:rPr>
            </w:pPr>
            <w:r w:rsidRPr="000C5CBC">
              <w:rPr>
                <w:lang w:val="bg-BG"/>
              </w:rPr>
              <w:t>11.04.2024г.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EA3C9E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13:15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456C3" w14:textId="77777777" w:rsidR="00627ED0" w:rsidRPr="000B568F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11 – 12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136C2" w14:textId="77777777" w:rsidR="00627ED0" w:rsidRPr="00F8372C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E61A1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43D53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2158D8" w14:textId="77777777" w:rsidR="00627ED0" w:rsidRPr="009B6E63" w:rsidRDefault="00627ED0" w:rsidP="00EF1CA1">
            <w:pPr>
              <w:rPr>
                <w:lang w:val="bg-BG"/>
              </w:rPr>
            </w:pPr>
            <w:r w:rsidRPr="009B6E63">
              <w:rPr>
                <w:lang w:val="bg-BG"/>
              </w:rPr>
              <w:t>НУКК – 97. СУ</w:t>
            </w:r>
          </w:p>
        </w:tc>
      </w:tr>
      <w:tr w:rsidR="00627ED0" w:rsidRPr="001801E9" w14:paraId="4257F7B0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810076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FB93CC" w14:textId="77777777" w:rsidR="00627ED0" w:rsidRPr="001801E9" w:rsidRDefault="00627ED0" w:rsidP="00EF1CA1">
            <w:pPr>
              <w:rPr>
                <w:lang w:val="bg-BG"/>
              </w:rPr>
            </w:pPr>
            <w:r w:rsidRPr="000C5CBC">
              <w:rPr>
                <w:lang w:val="bg-BG"/>
              </w:rPr>
              <w:t>1</w:t>
            </w:r>
            <w:r>
              <w:rPr>
                <w:lang w:val="bg-BG"/>
              </w:rPr>
              <w:t>7</w:t>
            </w:r>
            <w:r w:rsidRPr="000C5CBC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1C64A" w14:textId="77777777" w:rsidR="00627ED0" w:rsidRPr="00872077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10:45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00BBCD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8</w:t>
            </w:r>
            <w:r w:rsidRPr="00246762">
              <w:rPr>
                <w:lang w:val="bg-BG"/>
              </w:rPr>
              <w:t xml:space="preserve"> – 1</w:t>
            </w:r>
            <w:r>
              <w:rPr>
                <w:lang w:val="bg-BG"/>
              </w:rPr>
              <w:t>0</w:t>
            </w:r>
            <w:r w:rsidRPr="00246762">
              <w:rPr>
                <w:lang w:val="bg-BG"/>
              </w:rPr>
              <w:t xml:space="preserve">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31AD25" w14:textId="77777777" w:rsidR="00627ED0" w:rsidRPr="00F8372C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CC4013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31EB9" w14:textId="77777777" w:rsidR="00627ED0" w:rsidRPr="001801E9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7E88EE" w14:textId="77777777" w:rsidR="00627ED0" w:rsidRPr="009B6E63" w:rsidRDefault="00627ED0" w:rsidP="00EF1CA1">
            <w:pPr>
              <w:rPr>
                <w:lang w:val="bg-BG"/>
              </w:rPr>
            </w:pPr>
            <w:r w:rsidRPr="009B6E63">
              <w:rPr>
                <w:lang w:val="bg-BG"/>
              </w:rPr>
              <w:t>96. СУ – 28. СУ</w:t>
            </w:r>
          </w:p>
        </w:tc>
      </w:tr>
      <w:tr w:rsidR="00627ED0" w:rsidRPr="001801E9" w14:paraId="4E2C5153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C603FD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3CDB7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479FED" w14:textId="77777777" w:rsidR="00627ED0" w:rsidRPr="00872077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F14A7" w14:textId="77777777" w:rsidR="00627ED0" w:rsidRPr="001801E9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8 – 10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7FE13" w14:textId="77777777" w:rsidR="00627ED0" w:rsidRPr="00F8372C" w:rsidRDefault="00627ED0" w:rsidP="00EF1CA1">
            <w:pPr>
              <w:rPr>
                <w:lang w:val="bg-BG"/>
              </w:rPr>
            </w:pPr>
            <w:r w:rsidRPr="00731050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AC33F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11607" w14:textId="77777777" w:rsidR="00627ED0" w:rsidRPr="001801E9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170BCB" w14:textId="77777777" w:rsidR="00627ED0" w:rsidRPr="009B6E63" w:rsidRDefault="00627ED0" w:rsidP="00627ED0">
            <w:pPr>
              <w:pStyle w:val="ListParagraph"/>
              <w:numPr>
                <w:ilvl w:val="0"/>
                <w:numId w:val="23"/>
              </w:numPr>
              <w:rPr>
                <w:lang w:val="bg-BG"/>
              </w:rPr>
            </w:pPr>
            <w:r w:rsidRPr="009B6E63">
              <w:rPr>
                <w:lang w:val="bg-BG"/>
              </w:rPr>
              <w:t>28. СУ – 56 .СУ</w:t>
            </w:r>
          </w:p>
        </w:tc>
      </w:tr>
      <w:tr w:rsidR="00627ED0" w:rsidRPr="001801E9" w14:paraId="3B5CAABD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38AA2E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57610" w14:textId="77777777" w:rsidR="00627ED0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EF0500" w14:textId="77777777" w:rsidR="00627ED0" w:rsidRPr="00872077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13:15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9FABE4" w14:textId="77777777" w:rsidR="00627ED0" w:rsidRPr="00CB53E8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8 – 10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9209F8" w14:textId="77777777" w:rsidR="00627ED0" w:rsidRPr="00F8372C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 xml:space="preserve">юноши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53527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24ECA4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71065" w14:textId="77777777" w:rsidR="00627ED0" w:rsidRPr="009B6E63" w:rsidRDefault="00627ED0" w:rsidP="00627ED0">
            <w:pPr>
              <w:pStyle w:val="ListParagraph"/>
              <w:numPr>
                <w:ilvl w:val="0"/>
                <w:numId w:val="23"/>
              </w:numPr>
              <w:rPr>
                <w:lang w:val="bg-BG"/>
              </w:rPr>
            </w:pPr>
            <w:r w:rsidRPr="009B6E63">
              <w:rPr>
                <w:lang w:val="bg-BG"/>
              </w:rPr>
              <w:t>ПГЕА – 78. СУ</w:t>
            </w:r>
          </w:p>
        </w:tc>
      </w:tr>
      <w:tr w:rsidR="00627ED0" w:rsidRPr="001801E9" w14:paraId="4E0D7BE3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EE967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1CFEF7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E2EF6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14:30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C5621" w14:textId="77777777" w:rsidR="00627ED0" w:rsidRPr="00CB53E8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8 – 10 клас</w:t>
            </w:r>
            <w:r>
              <w:t xml:space="preserve"> 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5103C2" w14:textId="77777777" w:rsidR="00627ED0" w:rsidRPr="00F8372C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0A062A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9B472F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6AC51" w14:textId="77777777" w:rsidR="00627ED0" w:rsidRPr="009B6E63" w:rsidRDefault="00627ED0" w:rsidP="00EF1CA1">
            <w:pPr>
              <w:rPr>
                <w:lang w:val="bg-BG"/>
              </w:rPr>
            </w:pPr>
            <w:r>
              <w:t xml:space="preserve"> </w:t>
            </w:r>
            <w:r w:rsidRPr="009B6E63">
              <w:rPr>
                <w:lang w:val="bg-BG"/>
              </w:rPr>
              <w:t xml:space="preserve">Загубилите от </w:t>
            </w:r>
            <w:r>
              <w:rPr>
                <w:lang w:val="bg-BG"/>
              </w:rPr>
              <w:t xml:space="preserve">първата </w:t>
            </w:r>
            <w:r w:rsidRPr="009B6E63">
              <w:rPr>
                <w:lang w:val="bg-BG"/>
              </w:rPr>
              <w:t xml:space="preserve">и </w:t>
            </w:r>
            <w:r>
              <w:rPr>
                <w:lang w:val="bg-BG"/>
              </w:rPr>
              <w:t>втора</w:t>
            </w:r>
            <w:r w:rsidRPr="009B6E63">
              <w:rPr>
                <w:lang w:val="bg-BG"/>
              </w:rPr>
              <w:t>та среща играят за 3 – 4 място</w:t>
            </w:r>
          </w:p>
        </w:tc>
      </w:tr>
      <w:tr w:rsidR="00627ED0" w:rsidRPr="001801E9" w14:paraId="4DB2F9CB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5692D8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C716F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17.04.2024г.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A8B106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15:45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9C1D34" w14:textId="77777777" w:rsidR="00627ED0" w:rsidRPr="00731050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92EA2" w14:textId="77777777" w:rsidR="00627ED0" w:rsidRPr="00F8372C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EAF0E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2E7A63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9FAB0" w14:textId="77777777" w:rsidR="00627ED0" w:rsidRPr="009B6E63" w:rsidRDefault="00627ED0" w:rsidP="00EF1CA1">
            <w:pPr>
              <w:rPr>
                <w:lang w:val="bg-BG"/>
              </w:rPr>
            </w:pPr>
            <w:r w:rsidRPr="009B6E63">
              <w:rPr>
                <w:lang w:val="bg-BG"/>
              </w:rPr>
              <w:t xml:space="preserve">Победителите от </w:t>
            </w:r>
            <w:r>
              <w:rPr>
                <w:lang w:val="bg-BG"/>
              </w:rPr>
              <w:t>първа</w:t>
            </w:r>
            <w:r w:rsidRPr="009B6E63">
              <w:rPr>
                <w:lang w:val="bg-BG"/>
              </w:rPr>
              <w:t xml:space="preserve">та и </w:t>
            </w:r>
            <w:r>
              <w:rPr>
                <w:lang w:val="bg-BG"/>
              </w:rPr>
              <w:t>втора</w:t>
            </w:r>
            <w:r w:rsidRPr="009B6E63">
              <w:rPr>
                <w:lang w:val="bg-BG"/>
              </w:rPr>
              <w:t>та среща играят за 1 – 2  място</w:t>
            </w:r>
          </w:p>
        </w:tc>
      </w:tr>
      <w:tr w:rsidR="00627ED0" w:rsidRPr="001801E9" w14:paraId="638CF4A2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5C200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0715C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</w:t>
            </w:r>
            <w:r>
              <w:rPr>
                <w:lang w:val="bg-BG"/>
              </w:rPr>
              <w:t>9</w:t>
            </w:r>
            <w:r w:rsidRPr="00F8372C">
              <w:rPr>
                <w:lang w:val="bg-BG"/>
              </w:rPr>
              <w:t>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59BDD3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10:45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D4149A" w14:textId="77777777" w:rsidR="00627ED0" w:rsidRPr="000B568F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  <w:r w:rsidRPr="00246762">
              <w:rPr>
                <w:lang w:val="bg-BG"/>
              </w:rPr>
              <w:t xml:space="preserve"> –</w:t>
            </w:r>
            <w:r>
              <w:rPr>
                <w:lang w:val="bg-BG"/>
              </w:rPr>
              <w:t xml:space="preserve">7 </w:t>
            </w:r>
            <w:r w:rsidRPr="00246762">
              <w:rPr>
                <w:lang w:val="bg-BG"/>
              </w:rPr>
              <w:t>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746B0" w14:textId="77777777" w:rsidR="00627ED0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CFB99D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107042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AF84F8" w14:textId="77777777" w:rsidR="00627ED0" w:rsidRPr="009B6E63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97. СУ – 53. ОУ</w:t>
            </w:r>
          </w:p>
        </w:tc>
      </w:tr>
      <w:tr w:rsidR="00627ED0" w:rsidRPr="001801E9" w14:paraId="24E72775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91E330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57756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00258" w14:textId="77777777" w:rsidR="00627ED0" w:rsidRPr="00872077" w:rsidRDefault="00627ED0" w:rsidP="00EF1CA1">
            <w:pPr>
              <w:rPr>
                <w:szCs w:val="24"/>
                <w:lang w:val="bg-BG"/>
              </w:rPr>
            </w:pPr>
            <w:r w:rsidRPr="00872077">
              <w:rPr>
                <w:szCs w:val="24"/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6DD95" w14:textId="77777777" w:rsidR="00627ED0" w:rsidRPr="000B568F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CF8162" w14:textId="77777777" w:rsidR="00627ED0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мом</w:t>
            </w:r>
            <w:r>
              <w:rPr>
                <w:lang w:val="bg-BG"/>
              </w:rPr>
              <w:t>и</w:t>
            </w:r>
            <w:r w:rsidRPr="008960B0">
              <w:rPr>
                <w:lang w:val="bg-BG"/>
              </w:rPr>
              <w:t>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367CB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18C65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3DAA0" w14:textId="77777777" w:rsidR="00627ED0" w:rsidRPr="009B6E63" w:rsidRDefault="00627ED0" w:rsidP="00EF1CA1">
            <w:pPr>
              <w:rPr>
                <w:lang w:val="bg-BG"/>
              </w:rPr>
            </w:pPr>
            <w:r w:rsidRPr="0001229A">
              <w:rPr>
                <w:lang w:val="bg-BG"/>
              </w:rPr>
              <w:t>40. СУ – 135. СУ</w:t>
            </w:r>
          </w:p>
        </w:tc>
      </w:tr>
      <w:tr w:rsidR="00627ED0" w:rsidRPr="001801E9" w14:paraId="42648E2B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E18CBE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lastRenderedPageBreak/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E13BAD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B2FD8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13:15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273CB3" w14:textId="77777777" w:rsidR="00627ED0" w:rsidRPr="000B568F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06096" w14:textId="77777777" w:rsidR="00627ED0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65838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C354C1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745FC" w14:textId="77777777" w:rsidR="00627ED0" w:rsidRPr="009B6E63" w:rsidRDefault="00627ED0" w:rsidP="00EF1CA1">
            <w:pPr>
              <w:jc w:val="both"/>
              <w:rPr>
                <w:lang w:val="bg-BG"/>
              </w:rPr>
            </w:pPr>
            <w:r w:rsidRPr="0001229A">
              <w:rPr>
                <w:lang w:val="bg-BG"/>
              </w:rPr>
              <w:t>53. СУ – 92. ОУ</w:t>
            </w:r>
          </w:p>
        </w:tc>
      </w:tr>
      <w:tr w:rsidR="00627ED0" w:rsidRPr="001801E9" w14:paraId="7921CE96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ED540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37B29F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C4459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14:30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6C1DA" w14:textId="77777777" w:rsidR="00627ED0" w:rsidRPr="000B568F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7B8E3" w14:textId="77777777" w:rsidR="00627ED0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мом</w:t>
            </w:r>
            <w:r>
              <w:rPr>
                <w:lang w:val="bg-BG"/>
              </w:rPr>
              <w:t>и</w:t>
            </w:r>
            <w:r w:rsidRPr="008960B0">
              <w:rPr>
                <w:lang w:val="bg-BG"/>
              </w:rPr>
              <w:t>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ECBD7F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E9397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0FB9E" w14:textId="77777777" w:rsidR="00627ED0" w:rsidRPr="009B6E63" w:rsidRDefault="00627ED0" w:rsidP="00EF1CA1">
            <w:pPr>
              <w:rPr>
                <w:lang w:val="bg-BG"/>
              </w:rPr>
            </w:pPr>
            <w:r w:rsidRPr="0001229A">
              <w:rPr>
                <w:lang w:val="bg-BG"/>
              </w:rPr>
              <w:t>135.СУ – НСУ „София“</w:t>
            </w:r>
          </w:p>
        </w:tc>
      </w:tr>
      <w:tr w:rsidR="00627ED0" w:rsidRPr="001801E9" w14:paraId="510E51B4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FF49CE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0C5CBC"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F1A4E" w14:textId="77777777" w:rsidR="00627ED0" w:rsidRPr="001801E9" w:rsidRDefault="00627ED0" w:rsidP="00EF1CA1">
            <w:pPr>
              <w:rPr>
                <w:lang w:val="bg-BG"/>
              </w:rPr>
            </w:pPr>
            <w:r w:rsidRPr="00F8372C">
              <w:rPr>
                <w:lang w:val="bg-BG"/>
              </w:rPr>
              <w:t>19.04.2024г.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612490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15:45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47677" w14:textId="77777777" w:rsidR="00627ED0" w:rsidRPr="000B568F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17805" w14:textId="77777777" w:rsidR="00627ED0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66018D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65EBB" w14:textId="77777777" w:rsidR="00627ED0" w:rsidRPr="0021608E" w:rsidRDefault="00627ED0" w:rsidP="00EF1CA1">
            <w:pPr>
              <w:rPr>
                <w:lang w:val="bg-BG"/>
              </w:rPr>
            </w:pPr>
            <w:r w:rsidRPr="00246762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7D03F9" w14:textId="77777777" w:rsidR="00627ED0" w:rsidRPr="009B6E63" w:rsidRDefault="00627ED0" w:rsidP="00EF1CA1">
            <w:pPr>
              <w:rPr>
                <w:lang w:val="bg-BG"/>
              </w:rPr>
            </w:pPr>
            <w:r w:rsidRPr="0071339A">
              <w:rPr>
                <w:lang w:val="bg-BG"/>
              </w:rPr>
              <w:t>92.ОУ – 97. СУ</w:t>
            </w:r>
          </w:p>
        </w:tc>
      </w:tr>
      <w:tr w:rsidR="00627ED0" w:rsidRPr="001801E9" w14:paraId="192822D9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6155F6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B839B" w14:textId="77777777" w:rsidR="00627ED0" w:rsidRPr="001801E9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19.04.2024г.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47E7E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17:00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56F8F" w14:textId="77777777" w:rsidR="00627ED0" w:rsidRPr="000B568F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574DF" w14:textId="77777777" w:rsidR="00627ED0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мом</w:t>
            </w:r>
            <w:r>
              <w:rPr>
                <w:lang w:val="bg-BG"/>
              </w:rPr>
              <w:t>и</w:t>
            </w:r>
            <w:r w:rsidRPr="008960B0">
              <w:rPr>
                <w:lang w:val="bg-BG"/>
              </w:rPr>
              <w:t>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18A7E" w14:textId="77777777" w:rsidR="00627ED0" w:rsidRPr="00D334E7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AEACC" w14:textId="77777777" w:rsidR="00627ED0" w:rsidRPr="0021608E" w:rsidRDefault="00627ED0" w:rsidP="00EF1CA1">
            <w:pPr>
              <w:rPr>
                <w:lang w:val="bg-BG"/>
              </w:rPr>
            </w:pPr>
            <w:r w:rsidRPr="008960B0">
              <w:rPr>
                <w:lang w:val="bg-BG"/>
              </w:rPr>
              <w:t>Салона на 97. СУ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E8B06" w14:textId="77777777" w:rsidR="00627ED0" w:rsidRDefault="00627ED0" w:rsidP="00EF1CA1">
            <w:pPr>
              <w:rPr>
                <w:lang w:val="bg-BG"/>
              </w:rPr>
            </w:pPr>
            <w:r w:rsidRPr="0071339A">
              <w:rPr>
                <w:lang w:val="bg-BG"/>
              </w:rPr>
              <w:t>НСУ „София“ – 40. СУ</w:t>
            </w:r>
          </w:p>
        </w:tc>
      </w:tr>
      <w:tr w:rsidR="00627ED0" w:rsidRPr="001801E9" w14:paraId="1A3B9276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33CDA51E" w14:textId="77777777" w:rsidR="00627ED0" w:rsidRPr="001801E9" w:rsidRDefault="00627ED0" w:rsidP="00EF1CA1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416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431E8" w14:textId="77777777" w:rsidR="00627ED0" w:rsidRPr="001801E9" w:rsidRDefault="00627ED0" w:rsidP="00EF1CA1">
            <w:pPr>
              <w:rPr>
                <w:lang w:val="bg-BG"/>
              </w:rPr>
            </w:pPr>
          </w:p>
        </w:tc>
      </w:tr>
    </w:tbl>
    <w:p w14:paraId="7A6E7209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7A19B3CF" w14:textId="77777777" w:rsidR="00627ED0" w:rsidRDefault="00627ED0" w:rsidP="00627ED0">
      <w:pPr>
        <w:spacing w:before="0" w:after="0"/>
        <w:rPr>
          <w:sz w:val="12"/>
          <w:lang w:val="bg-BG"/>
        </w:rPr>
      </w:pPr>
    </w:p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627ED0" w:rsidRPr="00846B76" w14:paraId="3D223D34" w14:textId="77777777" w:rsidTr="00EF1CA1">
        <w:tc>
          <w:tcPr>
            <w:tcW w:w="714" w:type="pct"/>
            <w:vAlign w:val="bottom"/>
          </w:tcPr>
          <w:p w14:paraId="37CE42E2" w14:textId="77777777" w:rsidR="00627ED0" w:rsidRDefault="00627ED0" w:rsidP="00EF1CA1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7EE89ED5" w14:textId="77777777" w:rsidR="00627ED0" w:rsidRPr="005831D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Румяна Радева</w:t>
            </w:r>
          </w:p>
        </w:tc>
      </w:tr>
    </w:tbl>
    <w:p w14:paraId="6592B60D" w14:textId="77777777" w:rsidR="00627ED0" w:rsidRPr="00DA018B" w:rsidRDefault="00627ED0" w:rsidP="00627ED0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627ED0" w:rsidRPr="00FC5D5A" w14:paraId="56DADEB3" w14:textId="77777777" w:rsidTr="00EF1CA1">
        <w:tc>
          <w:tcPr>
            <w:tcW w:w="550" w:type="pct"/>
            <w:vAlign w:val="bottom"/>
          </w:tcPr>
          <w:p w14:paraId="485EF979" w14:textId="77777777" w:rsidR="00627ED0" w:rsidRPr="00AC2926" w:rsidRDefault="00627ED0" w:rsidP="00EF1CA1">
            <w:r>
              <w:rPr>
                <w:lang w:val="bg-BG"/>
              </w:rPr>
              <w:t>Телефон/и: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7E956E3F" w14:textId="77777777" w:rsidR="00627ED0" w:rsidRPr="00C874B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0888 134 208</w:t>
            </w:r>
          </w:p>
        </w:tc>
        <w:tc>
          <w:tcPr>
            <w:tcW w:w="176" w:type="pct"/>
          </w:tcPr>
          <w:p w14:paraId="45B3582E" w14:textId="77777777" w:rsidR="00627ED0" w:rsidRPr="00846B76" w:rsidRDefault="00627ED0" w:rsidP="00EF1CA1"/>
        </w:tc>
        <w:tc>
          <w:tcPr>
            <w:tcW w:w="476" w:type="pct"/>
          </w:tcPr>
          <w:p w14:paraId="0C4AA8C4" w14:textId="77777777" w:rsidR="00627ED0" w:rsidRPr="00846B76" w:rsidRDefault="00627ED0" w:rsidP="00EF1CA1">
            <w:r>
              <w:rPr>
                <w:lang w:val="bg-BG"/>
              </w:rPr>
              <w:t>Имейл/и: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273928B1" w14:textId="77777777" w:rsidR="00627ED0" w:rsidRPr="00FC5D5A" w:rsidRDefault="00627ED0" w:rsidP="00EF1CA1">
            <w:r>
              <w:t>ru61@abv.bg</w:t>
            </w:r>
          </w:p>
        </w:tc>
      </w:tr>
    </w:tbl>
    <w:p w14:paraId="259E4F0C" w14:textId="77777777" w:rsidR="00627ED0" w:rsidRPr="00FC5D5A" w:rsidRDefault="00627ED0" w:rsidP="00627ED0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5"/>
        <w:gridCol w:w="1494"/>
        <w:gridCol w:w="917"/>
        <w:gridCol w:w="1833"/>
        <w:gridCol w:w="1297"/>
        <w:gridCol w:w="869"/>
        <w:gridCol w:w="2164"/>
        <w:gridCol w:w="3023"/>
      </w:tblGrid>
      <w:tr w:rsidR="00627ED0" w:rsidRPr="002B69B4" w14:paraId="24E606BC" w14:textId="77777777" w:rsidTr="00EF1CA1">
        <w:trPr>
          <w:trHeight w:val="626"/>
        </w:trPr>
        <w:tc>
          <w:tcPr>
            <w:tcW w:w="58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454B46EA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73EC6AC0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4FC84F98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52A26032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3A51402C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5A17A1F0" w14:textId="77777777" w:rsidR="00627ED0" w:rsidRPr="00253349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57AC58BD" w14:textId="77777777" w:rsidR="00627ED0" w:rsidRPr="00A858EF" w:rsidRDefault="00627ED0" w:rsidP="00EF1CA1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9D541BA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15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554721BC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627ED0" w:rsidRPr="001801E9" w14:paraId="4541FB96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9D212E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0EB51B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</w:t>
            </w:r>
            <w:r w:rsidRPr="00C71D21">
              <w:rPr>
                <w:lang w:val="bg-BG"/>
              </w:rPr>
              <w:t>25.04.2024г.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46AD05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10:00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854FC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                 </w:t>
            </w:r>
            <w:r w:rsidRPr="007340A0">
              <w:rPr>
                <w:lang w:val="bg-BG"/>
              </w:rPr>
              <w:t>5 –7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11BEB" w14:textId="77777777" w:rsidR="00627ED0" w:rsidRPr="00F8372C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</w:t>
            </w:r>
            <w:r w:rsidRPr="007340A0">
              <w:rPr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E8CE14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6A897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             </w:t>
            </w:r>
            <w:r w:rsidRPr="007D734C">
              <w:rPr>
                <w:lang w:val="bg-BG"/>
              </w:rPr>
              <w:t>Салона на 1</w:t>
            </w:r>
            <w:r>
              <w:rPr>
                <w:lang w:val="bg-BG"/>
              </w:rPr>
              <w:t>7</w:t>
            </w:r>
            <w:r w:rsidRPr="007D734C">
              <w:rPr>
                <w:lang w:val="bg-BG"/>
              </w:rPr>
              <w:t>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EE5BBC" w14:textId="77777777" w:rsidR="00627ED0" w:rsidRPr="009B6E63" w:rsidRDefault="00627ED0" w:rsidP="00EF1CA1">
            <w:pPr>
              <w:spacing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                                            </w:t>
            </w:r>
            <w:r w:rsidRPr="008C3CF7">
              <w:rPr>
                <w:lang w:val="bg-BG"/>
              </w:rPr>
              <w:t>НСУ „София“ – 17. СУ</w:t>
            </w:r>
          </w:p>
        </w:tc>
      </w:tr>
      <w:tr w:rsidR="00627ED0" w:rsidRPr="001801E9" w14:paraId="16770FAB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D7D7D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 w:rsidRPr="00C83E49">
              <w:rPr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3EFA4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25</w:t>
            </w:r>
            <w:r w:rsidRPr="000C5CBC">
              <w:rPr>
                <w:lang w:val="bg-BG"/>
              </w:rPr>
              <w:t>.04.2024г.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D2823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11:00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69C471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                 </w:t>
            </w:r>
            <w:r w:rsidRPr="007340A0">
              <w:rPr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1B76" w14:textId="77777777" w:rsidR="00627ED0" w:rsidRPr="00F8372C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</w:t>
            </w:r>
            <w:r w:rsidRPr="00F8372C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0453D0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101326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                </w:t>
            </w:r>
            <w:r w:rsidRPr="007D734C">
              <w:rPr>
                <w:lang w:val="bg-BG"/>
              </w:rPr>
              <w:t>Салона на 1</w:t>
            </w:r>
            <w:r>
              <w:rPr>
                <w:lang w:val="bg-BG"/>
              </w:rPr>
              <w:t>7</w:t>
            </w:r>
            <w:r w:rsidRPr="007D734C">
              <w:rPr>
                <w:lang w:val="bg-BG"/>
              </w:rPr>
              <w:t>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BB88AC" w14:textId="77777777" w:rsidR="00627ED0" w:rsidRPr="009B6E63" w:rsidRDefault="00627ED0" w:rsidP="00EF1CA1">
            <w:pPr>
              <w:spacing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                                             </w:t>
            </w:r>
            <w:r w:rsidRPr="008C3CF7">
              <w:rPr>
                <w:lang w:val="bg-BG"/>
              </w:rPr>
              <w:t>79. СУ - ПГЕА</w:t>
            </w:r>
          </w:p>
        </w:tc>
      </w:tr>
      <w:tr w:rsidR="00627ED0" w:rsidRPr="001801E9" w14:paraId="1D38B3F3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A0DD26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0E653" w14:textId="77777777" w:rsidR="00627ED0" w:rsidRPr="001801E9" w:rsidRDefault="00627ED0" w:rsidP="00EF1CA1">
            <w:pPr>
              <w:rPr>
                <w:lang w:val="bg-BG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A0F12B" w14:textId="77777777" w:rsidR="00627ED0" w:rsidRPr="001801E9" w:rsidRDefault="00627ED0" w:rsidP="00EF1CA1">
            <w:pPr>
              <w:rPr>
                <w:lang w:val="bg-BG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50D17D" w14:textId="77777777" w:rsidR="00627ED0" w:rsidRPr="000B568F" w:rsidRDefault="00627ED0" w:rsidP="00EF1CA1">
            <w:pPr>
              <w:rPr>
                <w:lang w:val="bg-BG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81A490" w14:textId="77777777" w:rsidR="00627ED0" w:rsidRPr="00F8372C" w:rsidRDefault="00627ED0" w:rsidP="00EF1CA1">
            <w:pPr>
              <w:rPr>
                <w:lang w:val="bg-BG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327B1" w14:textId="77777777" w:rsidR="00627ED0" w:rsidRPr="001801E9" w:rsidRDefault="00627ED0" w:rsidP="00EF1CA1">
            <w:pPr>
              <w:rPr>
                <w:lang w:val="bg-BG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66830D" w14:textId="77777777" w:rsidR="00627ED0" w:rsidRPr="0021608E" w:rsidRDefault="00627ED0" w:rsidP="00EF1CA1">
            <w:pPr>
              <w:rPr>
                <w:lang w:val="bg-BG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E43B8" w14:textId="77777777" w:rsidR="00627ED0" w:rsidRPr="009B6E63" w:rsidRDefault="00627ED0" w:rsidP="00EF1CA1">
            <w:pPr>
              <w:rPr>
                <w:lang w:val="bg-BG"/>
              </w:rPr>
            </w:pPr>
          </w:p>
        </w:tc>
      </w:tr>
    </w:tbl>
    <w:p w14:paraId="471405CF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662FA88B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4D61CE3D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3C31C9A9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5D122784" w14:textId="77777777" w:rsidR="00627ED0" w:rsidRDefault="00627ED0" w:rsidP="00627ED0">
      <w:pPr>
        <w:spacing w:before="0" w:after="0"/>
        <w:rPr>
          <w:sz w:val="12"/>
          <w:lang w:val="bg-BG"/>
        </w:rPr>
      </w:pPr>
    </w:p>
    <w:p w14:paraId="364AD635" w14:textId="77777777" w:rsidR="00627ED0" w:rsidRDefault="00627ED0" w:rsidP="00627ED0">
      <w:pPr>
        <w:tabs>
          <w:tab w:val="left" w:pos="2730"/>
          <w:tab w:val="left" w:pos="4220"/>
        </w:tabs>
        <w:rPr>
          <w:sz w:val="12"/>
        </w:rPr>
      </w:pPr>
    </w:p>
    <w:p w14:paraId="0234F113" w14:textId="77777777" w:rsidR="00627ED0" w:rsidRDefault="00627ED0" w:rsidP="00627ED0">
      <w:pPr>
        <w:tabs>
          <w:tab w:val="left" w:pos="2730"/>
          <w:tab w:val="left" w:pos="4220"/>
        </w:tabs>
        <w:rPr>
          <w:sz w:val="12"/>
        </w:rPr>
      </w:pPr>
    </w:p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627ED0" w:rsidRPr="00846B76" w14:paraId="5CF8BABE" w14:textId="77777777" w:rsidTr="00EF1CA1">
        <w:tc>
          <w:tcPr>
            <w:tcW w:w="714" w:type="pct"/>
            <w:vAlign w:val="bottom"/>
          </w:tcPr>
          <w:p w14:paraId="2F048345" w14:textId="77777777" w:rsidR="00627ED0" w:rsidRDefault="00627ED0" w:rsidP="00EF1CA1">
            <w:r>
              <w:rPr>
                <w:lang w:val="bg-BG"/>
              </w:rPr>
              <w:lastRenderedPageBreak/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5B2CB3C0" w14:textId="77777777" w:rsidR="00627ED0" w:rsidRPr="005831D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Румяна Радева</w:t>
            </w:r>
          </w:p>
        </w:tc>
      </w:tr>
    </w:tbl>
    <w:p w14:paraId="4D20FDBD" w14:textId="77777777" w:rsidR="00627ED0" w:rsidRPr="00DA018B" w:rsidRDefault="00627ED0" w:rsidP="00627ED0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627ED0" w:rsidRPr="00FC5D5A" w14:paraId="0FB7251C" w14:textId="77777777" w:rsidTr="00EF1CA1">
        <w:tc>
          <w:tcPr>
            <w:tcW w:w="550" w:type="pct"/>
            <w:vAlign w:val="bottom"/>
          </w:tcPr>
          <w:p w14:paraId="05B31906" w14:textId="77777777" w:rsidR="00627ED0" w:rsidRPr="00AC2926" w:rsidRDefault="00627ED0" w:rsidP="00EF1CA1">
            <w:r>
              <w:rPr>
                <w:lang w:val="bg-BG"/>
              </w:rPr>
              <w:t>Телефон/и: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42D3BB18" w14:textId="77777777" w:rsidR="00627ED0" w:rsidRPr="00C874B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0888 134 208</w:t>
            </w:r>
          </w:p>
        </w:tc>
        <w:tc>
          <w:tcPr>
            <w:tcW w:w="176" w:type="pct"/>
          </w:tcPr>
          <w:p w14:paraId="4FBD5F3C" w14:textId="77777777" w:rsidR="00627ED0" w:rsidRPr="00846B76" w:rsidRDefault="00627ED0" w:rsidP="00EF1CA1"/>
        </w:tc>
        <w:tc>
          <w:tcPr>
            <w:tcW w:w="476" w:type="pct"/>
          </w:tcPr>
          <w:p w14:paraId="2EFB60A2" w14:textId="77777777" w:rsidR="00627ED0" w:rsidRPr="00846B76" w:rsidRDefault="00627ED0" w:rsidP="00EF1CA1">
            <w:r>
              <w:rPr>
                <w:lang w:val="bg-BG"/>
              </w:rPr>
              <w:t>Имейл/и: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7CB6E68A" w14:textId="77777777" w:rsidR="00627ED0" w:rsidRPr="00FC5D5A" w:rsidRDefault="00627ED0" w:rsidP="00EF1CA1">
            <w:r>
              <w:t>ru61@abv.bg</w:t>
            </w:r>
          </w:p>
        </w:tc>
      </w:tr>
    </w:tbl>
    <w:p w14:paraId="00176916" w14:textId="77777777" w:rsidR="00627ED0" w:rsidRPr="00FC5D5A" w:rsidRDefault="00627ED0" w:rsidP="00627ED0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5"/>
        <w:gridCol w:w="1560"/>
        <w:gridCol w:w="851"/>
        <w:gridCol w:w="1833"/>
        <w:gridCol w:w="1297"/>
        <w:gridCol w:w="869"/>
        <w:gridCol w:w="2012"/>
        <w:gridCol w:w="3175"/>
      </w:tblGrid>
      <w:tr w:rsidR="00627ED0" w:rsidRPr="002B69B4" w14:paraId="7AE82157" w14:textId="77777777" w:rsidTr="00EF1CA1">
        <w:trPr>
          <w:trHeight w:val="626"/>
        </w:trPr>
        <w:tc>
          <w:tcPr>
            <w:tcW w:w="58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27102A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7EA3E450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707ABC5B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F98F375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19C0A7D9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EF3E93B" w14:textId="77777777" w:rsidR="00627ED0" w:rsidRPr="00253349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3E473528" w14:textId="77777777" w:rsidR="00627ED0" w:rsidRPr="00A858EF" w:rsidRDefault="00627ED0" w:rsidP="00EF1CA1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7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4CCF0643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2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D30242A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627ED0" w:rsidRPr="00051CFB" w14:paraId="4F1F882D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540EC0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C6B73D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09.04.2024г.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070AE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09:00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9FB50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11 – 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0A403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0D219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18B5B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0F763" w14:textId="77777777" w:rsidR="00627ED0" w:rsidRPr="00051CFB" w:rsidRDefault="00627ED0" w:rsidP="00627ED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137. СУ – 28. СУ</w:t>
            </w:r>
          </w:p>
        </w:tc>
      </w:tr>
      <w:tr w:rsidR="00627ED0" w:rsidRPr="00051CFB" w14:paraId="5E114F83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7FFD1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DA3C2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09.04.2024г.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0111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10:30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D2B8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11 – 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7B910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7812E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A4C3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B809A" w14:textId="77777777" w:rsidR="00627ED0" w:rsidRPr="00051CFB" w:rsidRDefault="00627ED0" w:rsidP="00627ED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137. СУ – 149.СУ</w:t>
            </w:r>
          </w:p>
        </w:tc>
      </w:tr>
      <w:tr w:rsidR="00627ED0" w:rsidRPr="00051CFB" w14:paraId="38477F12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43DF0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6908D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09.04.2024г.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85D69B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6EDB8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11 – 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5A9DF6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6AB26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B9AB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B7BC1" w14:textId="77777777" w:rsidR="00627ED0" w:rsidRPr="00051CFB" w:rsidRDefault="00627ED0" w:rsidP="00627ED0">
            <w:pPr>
              <w:pStyle w:val="ListParagraph"/>
              <w:numPr>
                <w:ilvl w:val="0"/>
                <w:numId w:val="24"/>
              </w:num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 xml:space="preserve">149. СУ – 28. СУ   </w:t>
            </w:r>
          </w:p>
        </w:tc>
      </w:tr>
      <w:tr w:rsidR="00627ED0" w:rsidRPr="00051CFB" w14:paraId="205D7B11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2A052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D27E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16.04.2024г.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0B903" w14:textId="77777777" w:rsidR="00627ED0" w:rsidRPr="00051CFB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09:00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A677BD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4C6AB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7059D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F19A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8B9D3" w14:textId="77777777" w:rsidR="00627ED0" w:rsidRPr="00051CFB" w:rsidRDefault="00627ED0" w:rsidP="00627ED0">
            <w:pPr>
              <w:pStyle w:val="ListParagraph"/>
              <w:numPr>
                <w:ilvl w:val="0"/>
                <w:numId w:val="24"/>
              </w:num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78. СУ – НСУ „София“</w:t>
            </w:r>
          </w:p>
        </w:tc>
      </w:tr>
      <w:tr w:rsidR="00627ED0" w:rsidRPr="00051CFB" w14:paraId="76F72F1E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7037B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D6A63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16.04.2024г.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73699" w14:textId="77777777" w:rsidR="00627ED0" w:rsidRPr="00051CFB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10:30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6753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C369F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83199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3B17F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ED12CD" w14:textId="77777777" w:rsidR="00627ED0" w:rsidRPr="00051CFB" w:rsidRDefault="00627ED0" w:rsidP="00627ED0">
            <w:pPr>
              <w:pStyle w:val="ListParagraph"/>
              <w:numPr>
                <w:ilvl w:val="0"/>
                <w:numId w:val="24"/>
              </w:num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137. СУ – 28. СУ</w:t>
            </w:r>
          </w:p>
        </w:tc>
      </w:tr>
      <w:tr w:rsidR="00627ED0" w:rsidRPr="00051CFB" w14:paraId="2002A6B5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79148" w14:textId="79EB786A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D2289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</w:t>
            </w:r>
            <w:r w:rsidRPr="00051CFB">
              <w:rPr>
                <w:szCs w:val="24"/>
                <w:lang w:val="bg-BG"/>
              </w:rPr>
              <w:t>16.04.2024г.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52E87E" w14:textId="77777777" w:rsidR="00627ED0" w:rsidRPr="00051CFB" w:rsidRDefault="00627ED0" w:rsidP="00EF1CA1">
            <w:pPr>
              <w:spacing w:line="240" w:lineRule="auto"/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</w:t>
            </w:r>
            <w:r w:rsidRPr="00051CFB">
              <w:rPr>
                <w:szCs w:val="24"/>
                <w:lang w:val="bg-BG"/>
              </w:rPr>
              <w:t>12:00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DF40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       </w:t>
            </w:r>
            <w:r w:rsidRPr="00051CFB">
              <w:rPr>
                <w:szCs w:val="24"/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778A9B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</w:t>
            </w:r>
            <w:r w:rsidRPr="00051CFB">
              <w:rPr>
                <w:szCs w:val="24"/>
                <w:lang w:val="bg-BG"/>
              </w:rPr>
              <w:t xml:space="preserve">юноши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D42E2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</w:t>
            </w: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BCB92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</w:t>
            </w: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D4FFE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Загубилите от 4 и 5 среща играят за 3-4 място</w:t>
            </w:r>
          </w:p>
        </w:tc>
      </w:tr>
      <w:tr w:rsidR="00627ED0" w:rsidRPr="00051CFB" w14:paraId="5053BD34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222A8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 xml:space="preserve">         </w:t>
            </w: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B843A6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</w:t>
            </w:r>
            <w:r w:rsidRPr="00051CFB">
              <w:rPr>
                <w:szCs w:val="24"/>
                <w:lang w:val="bg-BG"/>
              </w:rPr>
              <w:t>16.04.2024г.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80F20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</w:t>
            </w:r>
            <w:r w:rsidRPr="00051CFB">
              <w:rPr>
                <w:szCs w:val="24"/>
                <w:lang w:val="bg-BG"/>
              </w:rPr>
              <w:t>13:30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38ED9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        </w:t>
            </w:r>
            <w:r w:rsidRPr="00051CFB">
              <w:rPr>
                <w:szCs w:val="24"/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028E1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</w:t>
            </w:r>
            <w:r w:rsidRPr="00051CFB">
              <w:rPr>
                <w:szCs w:val="24"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2D1AD8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</w:t>
            </w: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B963B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 </w:t>
            </w:r>
            <w:r w:rsidRPr="00051CFB">
              <w:rPr>
                <w:szCs w:val="24"/>
                <w:lang w:val="bg-BG"/>
              </w:rPr>
              <w:t>Базата на 57.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6F0D08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Победителите от 4 и 5 среща играят за 1-2 място</w:t>
            </w:r>
          </w:p>
        </w:tc>
      </w:tr>
      <w:tr w:rsidR="00627ED0" w:rsidRPr="00051CFB" w14:paraId="02033CBF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E50CD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BEAB4D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23.04.2024г.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BE993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10:00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8B090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5 – 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A7F7E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9F64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A55D7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28.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9BF498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 xml:space="preserve">   8. 79. СУ – 92. ОУ</w:t>
            </w:r>
          </w:p>
        </w:tc>
      </w:tr>
      <w:tr w:rsidR="00627ED0" w:rsidRPr="00051CFB" w14:paraId="4231BBA6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E107A" w14:textId="77777777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AEECA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23.04.2024г.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779D64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11:30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DCF48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5 – 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5E1B6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90D3D0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AC474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Базата на 28.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EF7394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 xml:space="preserve">   9. 78. СУ – 88. ОУ</w:t>
            </w:r>
          </w:p>
        </w:tc>
      </w:tr>
      <w:tr w:rsidR="00627ED0" w:rsidRPr="00051CFB" w14:paraId="7ACC2A14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F8A2B4" w14:textId="6B357FB0" w:rsidR="00627ED0" w:rsidRPr="00051CFB" w:rsidRDefault="00627ED0" w:rsidP="00EF1CA1">
            <w:pPr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 xml:space="preserve"> </w:t>
            </w:r>
            <w:r w:rsidRPr="00051CFB">
              <w:rPr>
                <w:bCs/>
                <w:szCs w:val="24"/>
                <w:lang w:val="bg-BG"/>
              </w:rPr>
              <w:t>ФУТБОЛ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68D3C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</w:t>
            </w:r>
            <w:r w:rsidRPr="00051CFB">
              <w:rPr>
                <w:szCs w:val="24"/>
                <w:lang w:val="bg-BG"/>
              </w:rPr>
              <w:t>23.04.2024г.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51954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</w:t>
            </w:r>
            <w:r w:rsidRPr="00051CFB">
              <w:rPr>
                <w:szCs w:val="24"/>
                <w:lang w:val="bg-BG"/>
              </w:rPr>
              <w:t>13:00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097FE2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        </w:t>
            </w:r>
            <w:r w:rsidRPr="00051CFB">
              <w:rPr>
                <w:szCs w:val="24"/>
                <w:lang w:val="bg-BG"/>
              </w:rPr>
              <w:t>5 – 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BEF2B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</w:t>
            </w:r>
            <w:r w:rsidRPr="00051CFB">
              <w:rPr>
                <w:szCs w:val="24"/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33E4E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</w:t>
            </w:r>
            <w:r w:rsidRPr="00051CFB">
              <w:rPr>
                <w:szCs w:val="24"/>
                <w:lang w:val="bg-BG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CA0F94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 xml:space="preserve">                     </w:t>
            </w:r>
            <w:r w:rsidRPr="00051CFB">
              <w:rPr>
                <w:szCs w:val="24"/>
                <w:lang w:val="bg-BG"/>
              </w:rPr>
              <w:t>Базата на 28. СУ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4610F" w14:textId="77777777" w:rsidR="00627ED0" w:rsidRPr="00051CFB" w:rsidRDefault="00627ED0" w:rsidP="00EF1CA1">
            <w:pPr>
              <w:rPr>
                <w:szCs w:val="24"/>
                <w:lang w:val="bg-BG"/>
              </w:rPr>
            </w:pPr>
            <w:r w:rsidRPr="00051CFB">
              <w:rPr>
                <w:szCs w:val="24"/>
                <w:lang w:val="bg-BG"/>
              </w:rPr>
              <w:t>Загубилите от 8 и 9 среща играят за 3-4 място</w:t>
            </w:r>
          </w:p>
        </w:tc>
      </w:tr>
    </w:tbl>
    <w:p w14:paraId="67ECDED8" w14:textId="7B7047B6" w:rsidR="00BF72E1" w:rsidRDefault="00BF72E1" w:rsidP="00627ED0">
      <w:pPr>
        <w:tabs>
          <w:tab w:val="left" w:pos="2730"/>
          <w:tab w:val="left" w:pos="4220"/>
        </w:tabs>
        <w:rPr>
          <w:sz w:val="12"/>
        </w:rPr>
      </w:pPr>
    </w:p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627ED0" w:rsidRPr="00846B76" w14:paraId="4DBF1C31" w14:textId="77777777" w:rsidTr="00EF1CA1">
        <w:tc>
          <w:tcPr>
            <w:tcW w:w="714" w:type="pct"/>
            <w:vAlign w:val="bottom"/>
          </w:tcPr>
          <w:p w14:paraId="52C3DF85" w14:textId="77777777" w:rsidR="00627ED0" w:rsidRDefault="00627ED0" w:rsidP="00EF1CA1">
            <w:r>
              <w:rPr>
                <w:lang w:val="bg-BG"/>
              </w:rPr>
              <w:lastRenderedPageBreak/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F62D62C" w14:textId="77777777" w:rsidR="00627ED0" w:rsidRPr="005831D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Румяна Радева</w:t>
            </w:r>
          </w:p>
        </w:tc>
      </w:tr>
    </w:tbl>
    <w:p w14:paraId="37A96535" w14:textId="77777777" w:rsidR="00627ED0" w:rsidRPr="00DA018B" w:rsidRDefault="00627ED0" w:rsidP="00627ED0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627ED0" w:rsidRPr="00FC5D5A" w14:paraId="236EDD45" w14:textId="77777777" w:rsidTr="00EF1CA1">
        <w:tc>
          <w:tcPr>
            <w:tcW w:w="550" w:type="pct"/>
            <w:vAlign w:val="bottom"/>
          </w:tcPr>
          <w:p w14:paraId="789C812F" w14:textId="77777777" w:rsidR="00627ED0" w:rsidRPr="00AC2926" w:rsidRDefault="00627ED0" w:rsidP="00EF1CA1">
            <w:r>
              <w:rPr>
                <w:lang w:val="bg-BG"/>
              </w:rPr>
              <w:t>Телефон/и: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2714ED99" w14:textId="77777777" w:rsidR="00627ED0" w:rsidRPr="00C874B6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0888 134 208</w:t>
            </w:r>
          </w:p>
        </w:tc>
        <w:tc>
          <w:tcPr>
            <w:tcW w:w="176" w:type="pct"/>
          </w:tcPr>
          <w:p w14:paraId="68EBD46E" w14:textId="77777777" w:rsidR="00627ED0" w:rsidRPr="00846B76" w:rsidRDefault="00627ED0" w:rsidP="00EF1CA1"/>
        </w:tc>
        <w:tc>
          <w:tcPr>
            <w:tcW w:w="476" w:type="pct"/>
          </w:tcPr>
          <w:p w14:paraId="3A417599" w14:textId="77777777" w:rsidR="00627ED0" w:rsidRPr="00846B76" w:rsidRDefault="00627ED0" w:rsidP="00EF1CA1">
            <w:r>
              <w:rPr>
                <w:lang w:val="bg-BG"/>
              </w:rPr>
              <w:t>Имейл/и: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7C494F29" w14:textId="77777777" w:rsidR="00627ED0" w:rsidRPr="00FC5D5A" w:rsidRDefault="00627ED0" w:rsidP="00EF1CA1">
            <w:r>
              <w:t>ru61@abv.bg</w:t>
            </w:r>
          </w:p>
        </w:tc>
      </w:tr>
    </w:tbl>
    <w:p w14:paraId="6F2B5FD4" w14:textId="77777777" w:rsidR="00627ED0" w:rsidRPr="00FC5D5A" w:rsidRDefault="00627ED0" w:rsidP="00627ED0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5"/>
        <w:gridCol w:w="1494"/>
        <w:gridCol w:w="917"/>
        <w:gridCol w:w="1833"/>
        <w:gridCol w:w="1297"/>
        <w:gridCol w:w="869"/>
        <w:gridCol w:w="2164"/>
        <w:gridCol w:w="3023"/>
      </w:tblGrid>
      <w:tr w:rsidR="00627ED0" w:rsidRPr="002B69B4" w14:paraId="25EBFD60" w14:textId="77777777" w:rsidTr="00EF1CA1">
        <w:trPr>
          <w:trHeight w:val="626"/>
        </w:trPr>
        <w:tc>
          <w:tcPr>
            <w:tcW w:w="58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6E0837F5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4C579A3B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57C49662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BCA1C59" w14:textId="77777777" w:rsidR="00627ED0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03AE47A5" w14:textId="77777777" w:rsidR="00627ED0" w:rsidRPr="002B69B4" w:rsidRDefault="00627ED0" w:rsidP="00EF1CA1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4FFF3917" w14:textId="77777777" w:rsidR="00627ED0" w:rsidRPr="00253349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0D3E1162" w14:textId="77777777" w:rsidR="00627ED0" w:rsidRPr="00A858EF" w:rsidRDefault="00627ED0" w:rsidP="00EF1CA1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12D90E7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15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6C1CBF83" w14:textId="77777777" w:rsidR="00627ED0" w:rsidRPr="00BF72E1" w:rsidRDefault="00627ED0" w:rsidP="00EF1CA1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627ED0" w:rsidRPr="001801E9" w14:paraId="359F1D2A" w14:textId="77777777" w:rsidTr="00EF1CA1">
        <w:tc>
          <w:tcPr>
            <w:tcW w:w="5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41E38" w14:textId="77777777" w:rsidR="00627ED0" w:rsidRPr="000C5CBC" w:rsidRDefault="00627ED0" w:rsidP="00EF1CA1">
            <w:pPr>
              <w:rPr>
                <w:bCs/>
                <w:szCs w:val="24"/>
                <w:lang w:val="bg-BG"/>
              </w:rPr>
            </w:pPr>
            <w:r>
              <w:rPr>
                <w:bCs/>
                <w:szCs w:val="24"/>
                <w:lang w:val="bg-BG"/>
              </w:rPr>
              <w:t>Хандбал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83C16" w14:textId="77777777" w:rsidR="00627ED0" w:rsidRPr="001801E9" w:rsidRDefault="00627ED0" w:rsidP="00EF1CA1">
            <w:pPr>
              <w:rPr>
                <w:lang w:val="bg-BG"/>
              </w:rPr>
            </w:pPr>
            <w:r w:rsidRPr="00C71D21">
              <w:rPr>
                <w:lang w:val="bg-BG"/>
              </w:rPr>
              <w:t>2</w:t>
            </w:r>
            <w:r>
              <w:rPr>
                <w:lang w:val="bg-BG"/>
              </w:rPr>
              <w:t>8</w:t>
            </w:r>
            <w:r w:rsidRPr="00C71D21">
              <w:rPr>
                <w:lang w:val="bg-BG"/>
              </w:rPr>
              <w:t>.0</w:t>
            </w:r>
            <w:r>
              <w:rPr>
                <w:lang w:val="bg-BG"/>
              </w:rPr>
              <w:t>3</w:t>
            </w:r>
            <w:r w:rsidRPr="00C71D21">
              <w:rPr>
                <w:lang w:val="bg-BG"/>
              </w:rPr>
              <w:t>.2024г.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55E77E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 xml:space="preserve">  17:15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9E9BE7" w14:textId="77777777" w:rsidR="00627ED0" w:rsidRPr="001801E9" w:rsidRDefault="00627ED0" w:rsidP="00EF1CA1">
            <w:pPr>
              <w:rPr>
                <w:lang w:val="bg-BG"/>
              </w:rPr>
            </w:pPr>
            <w:r w:rsidRPr="00B25290">
              <w:rPr>
                <w:lang w:val="bg-BG"/>
              </w:rPr>
              <w:t>8 – 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CF9934" w14:textId="77777777" w:rsidR="00627ED0" w:rsidRPr="00F8372C" w:rsidRDefault="00627ED0" w:rsidP="00EF1CA1">
            <w:pPr>
              <w:rPr>
                <w:lang w:val="bg-BG"/>
              </w:rPr>
            </w:pPr>
            <w:r w:rsidRPr="00B25290">
              <w:rPr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520C8" w14:textId="77777777" w:rsidR="00627ED0" w:rsidRPr="001801E9" w:rsidRDefault="00627ED0" w:rsidP="00EF1CA1">
            <w:pPr>
              <w:rPr>
                <w:lang w:val="bg-BG"/>
              </w:rPr>
            </w:pPr>
            <w:r>
              <w:rPr>
                <w:lang w:val="bg-BG"/>
              </w:rPr>
              <w:t>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76EAD" w14:textId="77777777" w:rsidR="00627ED0" w:rsidRPr="001801E9" w:rsidRDefault="00627ED0" w:rsidP="00EF1CA1">
            <w:pPr>
              <w:rPr>
                <w:lang w:val="bg-BG"/>
              </w:rPr>
            </w:pPr>
            <w:r w:rsidRPr="007D734C">
              <w:rPr>
                <w:lang w:val="bg-BG"/>
              </w:rPr>
              <w:t xml:space="preserve">Салона на </w:t>
            </w:r>
            <w:r>
              <w:rPr>
                <w:lang w:val="bg-BG"/>
              </w:rPr>
              <w:t>27</w:t>
            </w:r>
            <w:r w:rsidRPr="007D734C">
              <w:rPr>
                <w:lang w:val="bg-BG"/>
              </w:rPr>
              <w:t>. СУ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DAA68" w14:textId="77777777" w:rsidR="00627ED0" w:rsidRPr="009B6E63" w:rsidRDefault="00627ED0" w:rsidP="00EF1CA1">
            <w:pPr>
              <w:spacing w:line="240" w:lineRule="auto"/>
              <w:rPr>
                <w:lang w:val="bg-BG"/>
              </w:rPr>
            </w:pPr>
            <w:r w:rsidRPr="00B25290">
              <w:rPr>
                <w:lang w:val="bg-BG"/>
              </w:rPr>
              <w:t>27.СУ – ПГЕА</w:t>
            </w:r>
          </w:p>
        </w:tc>
      </w:tr>
    </w:tbl>
    <w:p w14:paraId="1D7BFB38" w14:textId="57A5B82D" w:rsidR="00627ED0" w:rsidRDefault="00627ED0" w:rsidP="00627ED0">
      <w:pPr>
        <w:tabs>
          <w:tab w:val="left" w:pos="2730"/>
          <w:tab w:val="left" w:pos="4220"/>
        </w:tabs>
        <w:rPr>
          <w:sz w:val="12"/>
        </w:rPr>
      </w:pPr>
    </w:p>
    <w:p w14:paraId="0B977F2D" w14:textId="77777777" w:rsidR="00627ED0" w:rsidRPr="00BF72E1" w:rsidRDefault="00627ED0" w:rsidP="00627ED0">
      <w:pPr>
        <w:tabs>
          <w:tab w:val="left" w:pos="2730"/>
          <w:tab w:val="left" w:pos="4220"/>
        </w:tabs>
        <w:rPr>
          <w:sz w:val="12"/>
        </w:rPr>
      </w:pPr>
    </w:p>
    <w:sectPr w:rsidR="00627ED0" w:rsidRPr="00BF72E1" w:rsidSect="009A3B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11B00" w14:textId="77777777" w:rsidR="00BE7960" w:rsidRDefault="00BE7960" w:rsidP="00650259">
      <w:pPr>
        <w:spacing w:line="240" w:lineRule="auto"/>
      </w:pPr>
      <w:r>
        <w:separator/>
      </w:r>
    </w:p>
  </w:endnote>
  <w:endnote w:type="continuationSeparator" w:id="0">
    <w:p w14:paraId="716CC920" w14:textId="77777777" w:rsidR="00BE7960" w:rsidRDefault="00BE796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E0D8326-4BE2-4268-B0E2-897FAB77BE14}"/>
    <w:embedBold r:id="rId2" w:fontKey="{A57EB609-3DA1-4E00-A79A-F227E8A88826}"/>
    <w:embedBoldItalic r:id="rId3" w:fontKey="{520DD43B-C0FD-44C6-8F00-7C0E1F6EC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6B366288-3183-4E7E-B518-C2335AA5CDF9}"/>
    <w:embedBold r:id="rId5" w:fontKey="{66793586-C04B-49C1-B8B6-6DC3077E3B31}"/>
    <w:embedItalic r:id="rId6" w:fontKey="{996F71AE-30D7-4A68-B441-035CB53E1A90}"/>
    <w:embedBoldItalic r:id="rId7" w:fontKey="{046B6AB6-0BDE-4EAD-995C-0CD4571CDE82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AD5AE027-7E8F-42B6-891F-EB769651474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CA0D1A9-8E51-4AD9-8F0E-AEE5CBBD586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FEBFD" w14:textId="77777777" w:rsidR="00B532F6" w:rsidRDefault="00B53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11B84701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2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71C6E" w14:textId="77777777" w:rsidR="00B532F6" w:rsidRDefault="00B53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364B4" w14:textId="77777777" w:rsidR="00BE7960" w:rsidRDefault="00BE7960" w:rsidP="00650259">
      <w:pPr>
        <w:spacing w:line="240" w:lineRule="auto"/>
      </w:pPr>
      <w:r>
        <w:separator/>
      </w:r>
    </w:p>
  </w:footnote>
  <w:footnote w:type="continuationSeparator" w:id="0">
    <w:p w14:paraId="698AD209" w14:textId="77777777" w:rsidR="00BE7960" w:rsidRDefault="00BE796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DF033" w14:textId="77777777" w:rsidR="00B532F6" w:rsidRDefault="00B532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D8CC070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 xml:space="preserve">Ученически игри </w:t>
          </w:r>
          <w:r w:rsidR="003B66E3">
            <w:rPr>
              <w:i/>
              <w:iCs/>
              <w:sz w:val="42"/>
              <w:szCs w:val="42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3B66E3">
            <w:rPr>
              <w:i/>
              <w:iCs/>
              <w:sz w:val="42"/>
              <w:szCs w:val="42"/>
            </w:rPr>
            <w:t xml:space="preserve">2024 </w:t>
          </w:r>
          <w:r w:rsidR="003B66E3">
            <w:rPr>
              <w:i/>
              <w:iCs/>
              <w:sz w:val="42"/>
              <w:szCs w:val="42"/>
              <w:lang w:val="bg-BG"/>
            </w:rPr>
            <w:t>г.</w:t>
          </w:r>
        </w:p>
        <w:p w14:paraId="35A5009C" w14:textId="4D37B33A" w:rsidR="00982FFF" w:rsidRPr="00253349" w:rsidRDefault="00E652AD" w:rsidP="002B69B4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bookmarkStart w:id="0" w:name="_GoBack"/>
          <w:bookmarkEnd w:id="0"/>
          <w:r w:rsidR="003B66E3">
            <w:rPr>
              <w:sz w:val="38"/>
              <w:szCs w:val="38"/>
              <w:lang w:val="bg-BG"/>
            </w:rPr>
            <w:t>Областен етап</w:t>
          </w:r>
          <w:r w:rsidR="00B532F6">
            <w:rPr>
              <w:sz w:val="38"/>
              <w:szCs w:val="38"/>
              <w:lang w:val="bg-BG"/>
            </w:rPr>
            <w:t xml:space="preserve">, </w:t>
          </w:r>
          <w:r w:rsidR="003B66E3">
            <w:rPr>
              <w:sz w:val="38"/>
              <w:szCs w:val="38"/>
              <w:lang w:val="bg-BG"/>
            </w:rPr>
            <w:t>София - град</w:t>
          </w:r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C3B0D" w14:textId="77777777" w:rsidR="00B532F6" w:rsidRDefault="00B532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4CD78C7"/>
    <w:multiLevelType w:val="hybridMultilevel"/>
    <w:tmpl w:val="884097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75496"/>
    <w:multiLevelType w:val="hybridMultilevel"/>
    <w:tmpl w:val="C20A9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4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45CA6"/>
    <w:rsid w:val="00052382"/>
    <w:rsid w:val="0006568A"/>
    <w:rsid w:val="00076F0F"/>
    <w:rsid w:val="00084253"/>
    <w:rsid w:val="000C04F2"/>
    <w:rsid w:val="000D1F49"/>
    <w:rsid w:val="000F5C88"/>
    <w:rsid w:val="001727CA"/>
    <w:rsid w:val="001801E9"/>
    <w:rsid w:val="001847DF"/>
    <w:rsid w:val="001F05E0"/>
    <w:rsid w:val="00253349"/>
    <w:rsid w:val="00271F08"/>
    <w:rsid w:val="002B69B4"/>
    <w:rsid w:val="002C266D"/>
    <w:rsid w:val="002C56E6"/>
    <w:rsid w:val="002D3A9F"/>
    <w:rsid w:val="002E25E8"/>
    <w:rsid w:val="00341855"/>
    <w:rsid w:val="00354B3D"/>
    <w:rsid w:val="00361A6F"/>
    <w:rsid w:val="00361E11"/>
    <w:rsid w:val="00374CAC"/>
    <w:rsid w:val="003B4744"/>
    <w:rsid w:val="003B66E3"/>
    <w:rsid w:val="003E6F1C"/>
    <w:rsid w:val="003F0847"/>
    <w:rsid w:val="0040090B"/>
    <w:rsid w:val="00431678"/>
    <w:rsid w:val="00446538"/>
    <w:rsid w:val="0046302A"/>
    <w:rsid w:val="00487D2D"/>
    <w:rsid w:val="00494D81"/>
    <w:rsid w:val="004D5D62"/>
    <w:rsid w:val="005112D0"/>
    <w:rsid w:val="005208D5"/>
    <w:rsid w:val="00522FC0"/>
    <w:rsid w:val="00562601"/>
    <w:rsid w:val="0057256E"/>
    <w:rsid w:val="00577E06"/>
    <w:rsid w:val="00597953"/>
    <w:rsid w:val="005A3BF7"/>
    <w:rsid w:val="005F2035"/>
    <w:rsid w:val="005F7990"/>
    <w:rsid w:val="00601922"/>
    <w:rsid w:val="00627ED0"/>
    <w:rsid w:val="0063739C"/>
    <w:rsid w:val="00650259"/>
    <w:rsid w:val="00681DA2"/>
    <w:rsid w:val="007375B8"/>
    <w:rsid w:val="00770F25"/>
    <w:rsid w:val="007A35A8"/>
    <w:rsid w:val="007B0A85"/>
    <w:rsid w:val="007B46B4"/>
    <w:rsid w:val="007C6A52"/>
    <w:rsid w:val="00806FF3"/>
    <w:rsid w:val="0082043E"/>
    <w:rsid w:val="008523C6"/>
    <w:rsid w:val="0088181F"/>
    <w:rsid w:val="008832B3"/>
    <w:rsid w:val="008E203A"/>
    <w:rsid w:val="00905BCD"/>
    <w:rsid w:val="0091229C"/>
    <w:rsid w:val="009259E6"/>
    <w:rsid w:val="00940E73"/>
    <w:rsid w:val="009507FF"/>
    <w:rsid w:val="00982FFF"/>
    <w:rsid w:val="0098597D"/>
    <w:rsid w:val="00991B30"/>
    <w:rsid w:val="009975AA"/>
    <w:rsid w:val="009A3B99"/>
    <w:rsid w:val="009D406B"/>
    <w:rsid w:val="009D604D"/>
    <w:rsid w:val="009F2638"/>
    <w:rsid w:val="009F619A"/>
    <w:rsid w:val="009F6DDE"/>
    <w:rsid w:val="00A370A8"/>
    <w:rsid w:val="00A52A3B"/>
    <w:rsid w:val="00A60442"/>
    <w:rsid w:val="00A858EF"/>
    <w:rsid w:val="00AC2926"/>
    <w:rsid w:val="00B04A50"/>
    <w:rsid w:val="00B06ED6"/>
    <w:rsid w:val="00B11CAF"/>
    <w:rsid w:val="00B160CA"/>
    <w:rsid w:val="00B507AB"/>
    <w:rsid w:val="00B532F6"/>
    <w:rsid w:val="00B744F7"/>
    <w:rsid w:val="00BD4753"/>
    <w:rsid w:val="00BD5CB1"/>
    <w:rsid w:val="00BE017B"/>
    <w:rsid w:val="00BE62EE"/>
    <w:rsid w:val="00BE7960"/>
    <w:rsid w:val="00BF72E1"/>
    <w:rsid w:val="00C003BA"/>
    <w:rsid w:val="00C0463E"/>
    <w:rsid w:val="00C05493"/>
    <w:rsid w:val="00C13B61"/>
    <w:rsid w:val="00C46878"/>
    <w:rsid w:val="00CB4A51"/>
    <w:rsid w:val="00CD4532"/>
    <w:rsid w:val="00CD47B0"/>
    <w:rsid w:val="00CE6104"/>
    <w:rsid w:val="00CE7918"/>
    <w:rsid w:val="00D16163"/>
    <w:rsid w:val="00DA018B"/>
    <w:rsid w:val="00DB3FAD"/>
    <w:rsid w:val="00DD447B"/>
    <w:rsid w:val="00DF0832"/>
    <w:rsid w:val="00E36DEC"/>
    <w:rsid w:val="00E61C09"/>
    <w:rsid w:val="00E652AD"/>
    <w:rsid w:val="00E677FE"/>
    <w:rsid w:val="00EB3B58"/>
    <w:rsid w:val="00EC7359"/>
    <w:rsid w:val="00EE3054"/>
    <w:rsid w:val="00EF099C"/>
    <w:rsid w:val="00F00606"/>
    <w:rsid w:val="00F01256"/>
    <w:rsid w:val="00F51069"/>
    <w:rsid w:val="00F5418C"/>
    <w:rsid w:val="00F549BE"/>
    <w:rsid w:val="00FA3909"/>
    <w:rsid w:val="00FC5D5A"/>
    <w:rsid w:val="00FC7475"/>
    <w:rsid w:val="00FE2E33"/>
    <w:rsid w:val="00FE58BF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1">
    <w:name w:val="Хаштаг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10">
    <w:name w:val="Неразрешено споменаване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9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5FCAD-45B6-4FBD-8E6D-9F06D43B6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6</Pages>
  <Words>811</Words>
  <Characters>4624</Characters>
  <Application>Microsoft Office Word</Application>
  <DocSecurity>0</DocSecurity>
  <Lines>38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2024-03-23T08:04:00Z</dcterms:created>
  <dcterms:modified xsi:type="dcterms:W3CDTF">2024-04-10T13:03:00Z</dcterms:modified>
</cp:coreProperties>
</file>