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497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75"/>
        <w:gridCol w:w="11254"/>
      </w:tblGrid>
      <w:tr w:rsidR="00DA018B" w:rsidRPr="00846B76" w14:paraId="21EC19B3" w14:textId="77777777" w:rsidTr="00BF72E1">
        <w:tc>
          <w:tcPr>
            <w:tcW w:w="714" w:type="pct"/>
            <w:vAlign w:val="bottom"/>
          </w:tcPr>
          <w:p w14:paraId="0BFE5D36" w14:textId="77777777" w:rsidR="00DA018B" w:rsidRDefault="00BF72E1" w:rsidP="00DA018B">
            <w:r>
              <w:rPr>
                <w:lang w:val="bg-BG"/>
              </w:rPr>
              <w:t>Организатор/и:</w:t>
            </w:r>
          </w:p>
        </w:tc>
        <w:tc>
          <w:tcPr>
            <w:tcW w:w="4286" w:type="pct"/>
            <w:tcBorders>
              <w:bottom w:val="single" w:sz="4" w:space="0" w:color="auto"/>
            </w:tcBorders>
          </w:tcPr>
          <w:p w14:paraId="384AA015" w14:textId="0498F5F3" w:rsidR="00DA018B" w:rsidRPr="00FD21CE" w:rsidRDefault="00FD21CE" w:rsidP="00DA018B">
            <w:pPr>
              <w:rPr>
                <w:lang w:val="bg-BG"/>
              </w:rPr>
            </w:pPr>
            <w:r>
              <w:rPr>
                <w:lang w:val="bg-BG"/>
              </w:rPr>
              <w:t>Ани Маринова</w:t>
            </w:r>
          </w:p>
        </w:tc>
      </w:tr>
    </w:tbl>
    <w:p w14:paraId="79A2BA38" w14:textId="77777777" w:rsidR="00DA018B" w:rsidRPr="00DA018B" w:rsidRDefault="00DA018B" w:rsidP="00DA018B">
      <w:pPr>
        <w:pStyle w:val="NoSpacing"/>
        <w:spacing w:after="0"/>
        <w:rPr>
          <w:sz w:val="4"/>
          <w:szCs w:val="12"/>
        </w:rPr>
      </w:pPr>
    </w:p>
    <w:tbl>
      <w:tblPr>
        <w:tblStyle w:val="TableGrid"/>
        <w:tblW w:w="496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42"/>
        <w:gridCol w:w="5772"/>
        <w:gridCol w:w="461"/>
        <w:gridCol w:w="1248"/>
        <w:gridCol w:w="4183"/>
      </w:tblGrid>
      <w:tr w:rsidR="00003B30" w:rsidRPr="00FC5D5A" w14:paraId="639A175F" w14:textId="77777777" w:rsidTr="00FC5D5A">
        <w:tc>
          <w:tcPr>
            <w:tcW w:w="550" w:type="pct"/>
            <w:vAlign w:val="bottom"/>
          </w:tcPr>
          <w:p w14:paraId="72CF0082" w14:textId="77777777" w:rsidR="00003B30" w:rsidRPr="00AC2926" w:rsidRDefault="00BF72E1" w:rsidP="00562601">
            <w:r>
              <w:rPr>
                <w:lang w:val="bg-BG"/>
              </w:rPr>
              <w:t>Телефон</w:t>
            </w:r>
            <w:r w:rsidR="00253349">
              <w:rPr>
                <w:lang w:val="bg-BG"/>
              </w:rPr>
              <w:t>/и</w:t>
            </w:r>
            <w:r w:rsidR="00982FFF">
              <w:rPr>
                <w:lang w:val="bg-BG"/>
              </w:rPr>
              <w:t>:</w:t>
            </w:r>
          </w:p>
        </w:tc>
        <w:tc>
          <w:tcPr>
            <w:tcW w:w="2202" w:type="pct"/>
            <w:tcBorders>
              <w:bottom w:val="single" w:sz="4" w:space="0" w:color="auto"/>
            </w:tcBorders>
          </w:tcPr>
          <w:p w14:paraId="0A537956" w14:textId="208F70E7" w:rsidR="00003B30" w:rsidRPr="00846B76" w:rsidRDefault="00FD21CE" w:rsidP="00562601">
            <w:r>
              <w:t>0897833731</w:t>
            </w:r>
          </w:p>
        </w:tc>
        <w:tc>
          <w:tcPr>
            <w:tcW w:w="176" w:type="pct"/>
          </w:tcPr>
          <w:p w14:paraId="3F628054" w14:textId="77777777" w:rsidR="00003B30" w:rsidRPr="00846B76" w:rsidRDefault="00003B30" w:rsidP="00562601"/>
        </w:tc>
        <w:tc>
          <w:tcPr>
            <w:tcW w:w="476" w:type="pct"/>
          </w:tcPr>
          <w:p w14:paraId="40E1F72C" w14:textId="77777777" w:rsidR="00003B30" w:rsidRPr="00846B76" w:rsidRDefault="00BF72E1" w:rsidP="00562601">
            <w:r>
              <w:rPr>
                <w:lang w:val="bg-BG"/>
              </w:rPr>
              <w:t>Имейл</w:t>
            </w:r>
            <w:r w:rsidR="00253349">
              <w:rPr>
                <w:lang w:val="bg-BG"/>
              </w:rPr>
              <w:t>/и</w:t>
            </w:r>
            <w:r>
              <w:rPr>
                <w:lang w:val="bg-BG"/>
              </w:rPr>
              <w:t>:</w:t>
            </w:r>
          </w:p>
        </w:tc>
        <w:tc>
          <w:tcPr>
            <w:tcW w:w="1596" w:type="pct"/>
            <w:tcBorders>
              <w:bottom w:val="single" w:sz="4" w:space="0" w:color="auto"/>
            </w:tcBorders>
          </w:tcPr>
          <w:p w14:paraId="37D438F6" w14:textId="3F45C493" w:rsidR="00003B30" w:rsidRPr="00FC5D5A" w:rsidRDefault="00FD21CE" w:rsidP="00562601">
            <w:r>
              <w:t>anetamarinova55@abv.bg</w:t>
            </w:r>
          </w:p>
        </w:tc>
      </w:tr>
    </w:tbl>
    <w:p w14:paraId="297F87D5" w14:textId="77777777" w:rsidR="00806FF3" w:rsidRPr="00FC5D5A" w:rsidRDefault="00806FF3" w:rsidP="00562601">
      <w:pPr>
        <w:pStyle w:val="NoSpacing"/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64"/>
        <w:gridCol w:w="1409"/>
        <w:gridCol w:w="847"/>
        <w:gridCol w:w="1549"/>
        <w:gridCol w:w="1546"/>
        <w:gridCol w:w="847"/>
        <w:gridCol w:w="2395"/>
        <w:gridCol w:w="2633"/>
      </w:tblGrid>
      <w:tr w:rsidR="00A858EF" w:rsidRPr="002B69B4" w14:paraId="69FC495F" w14:textId="77777777" w:rsidTr="00D647CF">
        <w:trPr>
          <w:trHeight w:val="626"/>
        </w:trPr>
        <w:tc>
          <w:tcPr>
            <w:tcW w:w="1964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D8A3BB" w:themeFill="accent3" w:themeFillTint="99"/>
            <w:vAlign w:val="center"/>
          </w:tcPr>
          <w:p w14:paraId="1C8AB492" w14:textId="77777777" w:rsidR="00A858EF" w:rsidRPr="002B69B4" w:rsidRDefault="00A858EF" w:rsidP="00A858EF">
            <w:pPr>
              <w:pStyle w:val="TableHeaders"/>
            </w:pPr>
            <w:r>
              <w:rPr>
                <w:lang w:val="bg-BG"/>
              </w:rPr>
              <w:t>СПОРТ</w:t>
            </w:r>
            <w:r>
              <w:t xml:space="preserve"> </w:t>
            </w:r>
          </w:p>
        </w:tc>
        <w:tc>
          <w:tcPr>
            <w:tcW w:w="1409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D8A3BB" w:themeFill="accent3" w:themeFillTint="99"/>
            <w:vAlign w:val="center"/>
          </w:tcPr>
          <w:p w14:paraId="103E15BD" w14:textId="77777777" w:rsidR="00A858EF" w:rsidRPr="002B69B4" w:rsidRDefault="00A858EF" w:rsidP="00A858EF">
            <w:pPr>
              <w:pStyle w:val="TableHeaders"/>
            </w:pPr>
            <w:r>
              <w:rPr>
                <w:lang w:val="bg-BG"/>
              </w:rPr>
              <w:t>Дата</w:t>
            </w:r>
            <w:r>
              <w:t xml:space="preserve"> 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D8A3BB" w:themeFill="accent3" w:themeFillTint="99"/>
            <w:vAlign w:val="center"/>
          </w:tcPr>
          <w:p w14:paraId="38D4BF30" w14:textId="77777777" w:rsidR="00A858EF" w:rsidRDefault="00A858EF" w:rsidP="00A858EF">
            <w:pPr>
              <w:pStyle w:val="TableHeaders"/>
              <w:rPr>
                <w:lang w:val="bg-BG"/>
              </w:rPr>
            </w:pPr>
            <w:r>
              <w:rPr>
                <w:lang w:val="bg-BG"/>
              </w:rPr>
              <w:t>Час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D8A3BB" w:themeFill="accent3" w:themeFillTint="99"/>
            <w:vAlign w:val="center"/>
          </w:tcPr>
          <w:p w14:paraId="0C946801" w14:textId="2B61835E" w:rsidR="00A858EF" w:rsidRDefault="00A858EF" w:rsidP="00A858EF">
            <w:pPr>
              <w:pStyle w:val="TableHeaders"/>
              <w:rPr>
                <w:lang w:val="bg-BG"/>
              </w:rPr>
            </w:pPr>
            <w:r>
              <w:rPr>
                <w:lang w:val="bg-BG"/>
              </w:rPr>
              <w:t>Класове/</w:t>
            </w:r>
          </w:p>
          <w:p w14:paraId="54B771DF" w14:textId="1D7780C9" w:rsidR="00A858EF" w:rsidRPr="002B69B4" w:rsidRDefault="00A858EF" w:rsidP="00A858EF">
            <w:pPr>
              <w:pStyle w:val="TableHeaders"/>
            </w:pPr>
            <w:r>
              <w:rPr>
                <w:lang w:val="bg-BG"/>
              </w:rPr>
              <w:t>възрасти</w:t>
            </w:r>
            <w:r>
              <w:t xml:space="preserve"> 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D8A3BB" w:themeFill="accent3" w:themeFillTint="99"/>
            <w:vAlign w:val="center"/>
          </w:tcPr>
          <w:p w14:paraId="1C986542" w14:textId="77777777" w:rsidR="00A858EF" w:rsidRPr="00253349" w:rsidRDefault="00A858EF" w:rsidP="00A858EF">
            <w:pPr>
              <w:pStyle w:val="TableHeaders"/>
              <w:rPr>
                <w:lang w:val="bg-BG"/>
              </w:rPr>
            </w:pPr>
            <w:r>
              <w:rPr>
                <w:lang w:val="bg-BG"/>
              </w:rPr>
              <w:t>Пол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D8A3BB" w:themeFill="accent3" w:themeFillTint="99"/>
          </w:tcPr>
          <w:p w14:paraId="64D74050" w14:textId="5DC7AB3B" w:rsidR="00A858EF" w:rsidRPr="00A858EF" w:rsidRDefault="00A858EF" w:rsidP="00A858EF">
            <w:pPr>
              <w:jc w:val="center"/>
              <w:rPr>
                <w:b/>
                <w:bCs/>
                <w:lang w:val="bg-BG"/>
              </w:rPr>
            </w:pPr>
            <w:r w:rsidRPr="00A858EF">
              <w:rPr>
                <w:b/>
                <w:bCs/>
              </w:rPr>
              <w:t>Група</w:t>
            </w:r>
          </w:p>
        </w:tc>
        <w:tc>
          <w:tcPr>
            <w:tcW w:w="2395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D8A3BB" w:themeFill="accent3" w:themeFillTint="99"/>
            <w:vAlign w:val="center"/>
          </w:tcPr>
          <w:p w14:paraId="1D716860" w14:textId="4B610A5C" w:rsidR="00A858EF" w:rsidRPr="00BF72E1" w:rsidRDefault="00A858EF" w:rsidP="00A858EF">
            <w:pPr>
              <w:pStyle w:val="TableHeaders"/>
              <w:rPr>
                <w:lang w:val="bg-BG"/>
              </w:rPr>
            </w:pPr>
            <w:r>
              <w:rPr>
                <w:lang w:val="bg-BG"/>
              </w:rPr>
              <w:t>Място на провеждане</w:t>
            </w:r>
          </w:p>
        </w:tc>
        <w:tc>
          <w:tcPr>
            <w:tcW w:w="2633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D8A3BB" w:themeFill="accent3" w:themeFillTint="99"/>
            <w:vAlign w:val="center"/>
          </w:tcPr>
          <w:p w14:paraId="22BDE4B9" w14:textId="5FAC8FB4" w:rsidR="00A858EF" w:rsidRPr="00BF72E1" w:rsidRDefault="00A858EF" w:rsidP="00A858EF">
            <w:pPr>
              <w:pStyle w:val="TableHeaders"/>
              <w:rPr>
                <w:lang w:val="bg-BG"/>
              </w:rPr>
            </w:pPr>
            <w:r>
              <w:rPr>
                <w:lang w:val="bg-BG"/>
              </w:rPr>
              <w:t>Коментари</w:t>
            </w:r>
          </w:p>
        </w:tc>
      </w:tr>
      <w:tr w:rsidR="00A858EF" w:rsidRPr="00D647CF" w14:paraId="15C7D4FF" w14:textId="77777777" w:rsidTr="00D647CF">
        <w:trPr>
          <w:trHeight w:val="446"/>
        </w:trPr>
        <w:tc>
          <w:tcPr>
            <w:tcW w:w="196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E97BC3F" w14:textId="186E619E" w:rsidR="00A858EF" w:rsidRPr="00FC5D5A" w:rsidRDefault="00FD21CE" w:rsidP="00A858EF">
            <w:pPr>
              <w:rPr>
                <w:szCs w:val="24"/>
                <w:lang w:val="bg-BG"/>
              </w:rPr>
            </w:pPr>
            <w:r>
              <w:rPr>
                <w:szCs w:val="24"/>
                <w:lang w:val="bg-BG"/>
              </w:rPr>
              <w:t>Футбол</w:t>
            </w:r>
          </w:p>
        </w:tc>
        <w:tc>
          <w:tcPr>
            <w:tcW w:w="140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E1D8497" w14:textId="1475F543" w:rsidR="00A858EF" w:rsidRPr="009507FF" w:rsidRDefault="00B12F21" w:rsidP="00D647CF">
            <w:pPr>
              <w:rPr>
                <w:lang w:val="bg-BG"/>
              </w:rPr>
            </w:pPr>
            <w:r>
              <w:rPr>
                <w:lang w:val="bg-BG"/>
              </w:rPr>
              <w:t>10.04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D748E89" w14:textId="2FD48803" w:rsidR="00A858EF" w:rsidRPr="009507FF" w:rsidRDefault="009A1060" w:rsidP="00D647CF">
            <w:pPr>
              <w:rPr>
                <w:lang w:val="bg-BG"/>
              </w:rPr>
            </w:pPr>
            <w:r>
              <w:rPr>
                <w:lang w:val="bg-BG"/>
              </w:rPr>
              <w:t>10</w:t>
            </w:r>
            <w:r w:rsidR="00B12F21">
              <w:rPr>
                <w:lang w:val="bg-BG"/>
              </w:rPr>
              <w:t>.00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B8D1D5E" w14:textId="44AE9CD7" w:rsidR="00A858EF" w:rsidRPr="009507F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5-7</w:t>
            </w:r>
            <w:r w:rsidR="00FB27EC">
              <w:rPr>
                <w:lang w:val="bg-BG"/>
              </w:rPr>
              <w:t xml:space="preserve"> </w:t>
            </w:r>
            <w:r>
              <w:rPr>
                <w:lang w:val="bg-BG"/>
              </w:rPr>
              <w:t>кл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FACAC3C" w14:textId="40E0AF90" w:rsidR="00A858EF" w:rsidRPr="009507F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Момчета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91F44F1" w14:textId="3FA4DCFE" w:rsidR="00A858EF" w:rsidRP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E5CA5E1" w14:textId="235484AD" w:rsidR="00A858EF" w:rsidRP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НСА</w:t>
            </w:r>
          </w:p>
        </w:tc>
        <w:tc>
          <w:tcPr>
            <w:tcW w:w="263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7B5EC04" w14:textId="77777777" w:rsidR="00A858EF" w:rsidRPr="00D647CF" w:rsidRDefault="00A858EF" w:rsidP="00D647CF">
            <w:pPr>
              <w:rPr>
                <w:lang w:val="bg-BG"/>
              </w:rPr>
            </w:pPr>
          </w:p>
        </w:tc>
      </w:tr>
      <w:tr w:rsidR="00D647CF" w:rsidRPr="00D647CF" w14:paraId="535D8477" w14:textId="77777777" w:rsidTr="00D647CF">
        <w:tc>
          <w:tcPr>
            <w:tcW w:w="196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CDCA481" w14:textId="77777777" w:rsidR="00D647CF" w:rsidRDefault="00D647CF" w:rsidP="00A858E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79FCFF6" w14:textId="1BE895AB" w:rsidR="00D647CF" w:rsidRDefault="0066146F" w:rsidP="00A858EF">
            <w:pPr>
              <w:rPr>
                <w:lang w:val="bg-BG"/>
              </w:rPr>
            </w:pPr>
            <w:r>
              <w:rPr>
                <w:lang w:val="bg-BG"/>
              </w:rPr>
              <w:t>12.04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8FA0E2C" w14:textId="1DF6D165" w:rsidR="00D647CF" w:rsidRDefault="0066146F" w:rsidP="00A858EF">
            <w:pPr>
              <w:rPr>
                <w:lang w:val="bg-BG"/>
              </w:rPr>
            </w:pPr>
            <w:r>
              <w:rPr>
                <w:lang w:val="bg-BG"/>
              </w:rPr>
              <w:t>10</w:t>
            </w:r>
            <w:r w:rsidR="00B12F21">
              <w:rPr>
                <w:lang w:val="bg-BG"/>
              </w:rPr>
              <w:t>.00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BFE86ED" w14:textId="017F53A4" w:rsidR="00D647CF" w:rsidRPr="00D647CF" w:rsidRDefault="00D647CF" w:rsidP="00A858EF">
            <w:pPr>
              <w:rPr>
                <w:lang w:val="bg-BG"/>
              </w:rPr>
            </w:pPr>
            <w:r>
              <w:t xml:space="preserve">8-10 </w:t>
            </w:r>
            <w:r>
              <w:rPr>
                <w:lang w:val="bg-BG"/>
              </w:rPr>
              <w:t>кл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E8AFCE1" w14:textId="062F5E05" w:rsidR="00D647CF" w:rsidRDefault="00B12F21" w:rsidP="00A858EF">
            <w:pPr>
              <w:rPr>
                <w:lang w:val="bg-BG"/>
              </w:rPr>
            </w:pPr>
            <w:r>
              <w:rPr>
                <w:lang w:val="bg-BG"/>
              </w:rPr>
              <w:t>Ю</w:t>
            </w:r>
            <w:r w:rsidR="00D647CF">
              <w:rPr>
                <w:lang w:val="bg-BG"/>
              </w:rPr>
              <w:t>ноши</w:t>
            </w:r>
            <w:r>
              <w:rPr>
                <w:lang w:val="bg-BG"/>
              </w:rPr>
              <w:t xml:space="preserve"> 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51401DB" w14:textId="6CB1BA1A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B97F84B" w14:textId="626C381E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НСА</w:t>
            </w:r>
          </w:p>
        </w:tc>
        <w:tc>
          <w:tcPr>
            <w:tcW w:w="263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01CFE88" w14:textId="77777777" w:rsidR="00D647CF" w:rsidRDefault="00D647CF" w:rsidP="00A858EF">
            <w:pPr>
              <w:rPr>
                <w:lang w:val="bg-BG"/>
              </w:rPr>
            </w:pPr>
          </w:p>
        </w:tc>
      </w:tr>
      <w:tr w:rsidR="00D647CF" w:rsidRPr="00C23A31" w14:paraId="4481245D" w14:textId="77777777" w:rsidTr="00D647CF">
        <w:trPr>
          <w:trHeight w:val="644"/>
        </w:trPr>
        <w:tc>
          <w:tcPr>
            <w:tcW w:w="196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BF830E5" w14:textId="77777777" w:rsidR="00D647CF" w:rsidRDefault="00D647CF" w:rsidP="00A858E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B78B8EC" w14:textId="29E87358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 xml:space="preserve">29.03.24 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15B3FFA" w14:textId="559DCD49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9.00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4B2389C" w14:textId="21D94CF4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11-12 кл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4326388" w14:textId="6ADEA738" w:rsidR="00D647CF" w:rsidRDefault="00B12F21" w:rsidP="00A858EF">
            <w:pPr>
              <w:rPr>
                <w:lang w:val="bg-BG"/>
              </w:rPr>
            </w:pPr>
            <w:r>
              <w:rPr>
                <w:lang w:val="bg-BG"/>
              </w:rPr>
              <w:t>Ю</w:t>
            </w:r>
            <w:r w:rsidR="00D647CF">
              <w:rPr>
                <w:lang w:val="bg-BG"/>
              </w:rPr>
              <w:t>ноши</w:t>
            </w:r>
            <w:r>
              <w:rPr>
                <w:lang w:val="bg-BG"/>
              </w:rPr>
              <w:t xml:space="preserve"> 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C212E59" w14:textId="00FE4E1E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FFBF348" w14:textId="386128C0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НСА</w:t>
            </w:r>
          </w:p>
        </w:tc>
        <w:tc>
          <w:tcPr>
            <w:tcW w:w="263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7FB10105" w14:textId="0D379F57" w:rsidR="00D647CF" w:rsidRDefault="00D647CF" w:rsidP="00A858EF">
            <w:pPr>
              <w:rPr>
                <w:lang w:val="bg-BG"/>
              </w:rPr>
            </w:pPr>
            <w:r w:rsidRPr="000E7606">
              <w:rPr>
                <w:lang w:val="bg-BG"/>
              </w:rPr>
              <w:t>Да се явят всички отбори!</w:t>
            </w:r>
          </w:p>
        </w:tc>
      </w:tr>
      <w:tr w:rsidR="000E7606" w:rsidRPr="00C23A31" w14:paraId="2C28D163" w14:textId="77777777" w:rsidTr="000E7606">
        <w:trPr>
          <w:trHeight w:val="644"/>
        </w:trPr>
        <w:tc>
          <w:tcPr>
            <w:tcW w:w="196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50C933C8" w14:textId="77777777" w:rsidR="000E7606" w:rsidRDefault="000E7606" w:rsidP="00A858E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51D452FA" w14:textId="77777777" w:rsidR="000E7606" w:rsidRDefault="000E7606" w:rsidP="00A858EF">
            <w:pPr>
              <w:rPr>
                <w:lang w:val="bg-BG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59801A0F" w14:textId="77777777" w:rsidR="000E7606" w:rsidRDefault="000E7606" w:rsidP="00A858EF">
            <w:pPr>
              <w:rPr>
                <w:lang w:val="bg-BG"/>
              </w:rPr>
            </w:pPr>
          </w:p>
        </w:tc>
        <w:tc>
          <w:tcPr>
            <w:tcW w:w="154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2274981A" w14:textId="77777777" w:rsidR="000E7606" w:rsidRDefault="000E7606" w:rsidP="00A858EF">
            <w:pPr>
              <w:rPr>
                <w:lang w:val="bg-BG"/>
              </w:rPr>
            </w:pPr>
          </w:p>
        </w:tc>
        <w:tc>
          <w:tcPr>
            <w:tcW w:w="154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6DFBF170" w14:textId="77777777" w:rsidR="000E7606" w:rsidRDefault="000E7606" w:rsidP="00A858EF">
            <w:pPr>
              <w:rPr>
                <w:lang w:val="bg-BG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756A4747" w14:textId="77777777" w:rsidR="000E7606" w:rsidRDefault="000E7606" w:rsidP="00A858EF">
            <w:pPr>
              <w:rPr>
                <w:lang w:val="bg-BG"/>
              </w:rPr>
            </w:pPr>
          </w:p>
        </w:tc>
        <w:tc>
          <w:tcPr>
            <w:tcW w:w="2395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093D56B9" w14:textId="77777777" w:rsidR="000E7606" w:rsidRDefault="000E7606" w:rsidP="00A858EF">
            <w:pPr>
              <w:rPr>
                <w:lang w:val="bg-BG"/>
              </w:rPr>
            </w:pPr>
          </w:p>
        </w:tc>
        <w:tc>
          <w:tcPr>
            <w:tcW w:w="263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1134A84A" w14:textId="77777777" w:rsidR="000E7606" w:rsidRPr="000E7606" w:rsidRDefault="000E7606" w:rsidP="00A858EF">
            <w:pPr>
              <w:rPr>
                <w:lang w:val="bg-BG"/>
              </w:rPr>
            </w:pPr>
          </w:p>
        </w:tc>
      </w:tr>
      <w:tr w:rsidR="00A858EF" w:rsidRPr="00D647CF" w14:paraId="01CCB16A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E430ABD" w14:textId="56D77105" w:rsidR="00A858EF" w:rsidRPr="001801E9" w:rsidRDefault="00141151" w:rsidP="00A858EF">
            <w:pPr>
              <w:rPr>
                <w:szCs w:val="24"/>
                <w:lang w:val="bg-BG"/>
              </w:rPr>
            </w:pPr>
            <w:r>
              <w:rPr>
                <w:szCs w:val="24"/>
                <w:lang w:val="bg-BG"/>
              </w:rPr>
              <w:t>Волейбол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CFFAECE" w14:textId="57569F74" w:rsidR="00A858EF" w:rsidRPr="001801E9" w:rsidRDefault="000229A6" w:rsidP="00A858EF">
            <w:pPr>
              <w:rPr>
                <w:lang w:val="bg-BG"/>
              </w:rPr>
            </w:pPr>
            <w:r>
              <w:rPr>
                <w:lang w:val="bg-BG"/>
              </w:rPr>
              <w:t>16.04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7E1ECE0" w14:textId="3130008E" w:rsidR="00A858EF" w:rsidRPr="001801E9" w:rsidRDefault="000229A6" w:rsidP="00A858EF">
            <w:pPr>
              <w:rPr>
                <w:lang w:val="bg-BG"/>
              </w:rPr>
            </w:pPr>
            <w:r>
              <w:rPr>
                <w:lang w:val="bg-BG"/>
              </w:rPr>
              <w:t>13.00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14937A0" w14:textId="1382C035" w:rsidR="00D647CF" w:rsidRPr="001801E9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5-7кл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0E7BE55" w14:textId="5937C7DF" w:rsidR="00A858EF" w:rsidRPr="001801E9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Момчета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D5A4931" w14:textId="23024CBC" w:rsidR="00A858EF" w:rsidRPr="001801E9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EF9023C" w14:textId="7569FB66" w:rsidR="00A858EF" w:rsidRPr="009A5EA0" w:rsidRDefault="00664BDF" w:rsidP="009A5EA0">
            <w:pPr>
              <w:rPr>
                <w:lang w:val="bg-BG"/>
              </w:rPr>
            </w:pPr>
            <w:r>
              <w:rPr>
                <w:lang w:val="bg-BG"/>
              </w:rPr>
              <w:t>НСА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BDB9415" w14:textId="226D13DB" w:rsidR="00A858EF" w:rsidRPr="006E7BC0" w:rsidRDefault="00A858EF" w:rsidP="00A858EF">
            <w:pPr>
              <w:rPr>
                <w:lang w:val="bg-BG"/>
              </w:rPr>
            </w:pPr>
          </w:p>
        </w:tc>
      </w:tr>
      <w:tr w:rsidR="00D647CF" w:rsidRPr="00D647CF" w14:paraId="286D81A9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5A9C3FB" w14:textId="77777777" w:rsidR="00D647CF" w:rsidRDefault="00D647CF" w:rsidP="00A858E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CD03AD7" w14:textId="19921224" w:rsidR="00D647CF" w:rsidRPr="001801E9" w:rsidRDefault="000229A6" w:rsidP="00A858EF">
            <w:pPr>
              <w:rPr>
                <w:lang w:val="bg-BG"/>
              </w:rPr>
            </w:pPr>
            <w:r>
              <w:rPr>
                <w:lang w:val="bg-BG"/>
              </w:rPr>
              <w:t>16.04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B6E2EF6" w14:textId="13CEBEA8" w:rsidR="00D647CF" w:rsidRPr="001801E9" w:rsidRDefault="000229A6" w:rsidP="00A858EF">
            <w:pPr>
              <w:rPr>
                <w:lang w:val="bg-BG"/>
              </w:rPr>
            </w:pPr>
            <w:r>
              <w:rPr>
                <w:lang w:val="bg-BG"/>
              </w:rPr>
              <w:t>13.00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D0C5994" w14:textId="25FA59A8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5-7 кл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DD53DD0" w14:textId="104E4133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момичета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8B10D22" w14:textId="2A468271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B51B082" w14:textId="7DDE661F" w:rsidR="00D647CF" w:rsidRDefault="00664BDF" w:rsidP="00A858EF">
            <w:pPr>
              <w:rPr>
                <w:lang w:val="bg-BG"/>
              </w:rPr>
            </w:pPr>
            <w:r>
              <w:rPr>
                <w:lang w:val="bg-BG"/>
              </w:rPr>
              <w:t>НСА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7ED5F4B" w14:textId="77777777" w:rsidR="00D647CF" w:rsidRDefault="00D647CF" w:rsidP="00A858EF">
            <w:pPr>
              <w:rPr>
                <w:lang w:val="bg-BG"/>
              </w:rPr>
            </w:pPr>
          </w:p>
        </w:tc>
      </w:tr>
      <w:tr w:rsidR="00D647CF" w:rsidRPr="00D647CF" w14:paraId="7CB28CCD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AAB3E82" w14:textId="77777777" w:rsidR="00D647CF" w:rsidRDefault="00D647CF" w:rsidP="00A858E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689E7BA" w14:textId="7D74E2C2" w:rsidR="00D647CF" w:rsidRPr="001801E9" w:rsidRDefault="000229A6" w:rsidP="00A858EF">
            <w:pPr>
              <w:rPr>
                <w:lang w:val="bg-BG"/>
              </w:rPr>
            </w:pPr>
            <w:r>
              <w:rPr>
                <w:lang w:val="bg-BG"/>
              </w:rPr>
              <w:t>17.04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38BB6FE" w14:textId="082C215E" w:rsidR="00D647CF" w:rsidRPr="001801E9" w:rsidRDefault="000229A6" w:rsidP="00A858EF">
            <w:pPr>
              <w:rPr>
                <w:lang w:val="bg-BG"/>
              </w:rPr>
            </w:pPr>
            <w:r>
              <w:rPr>
                <w:lang w:val="bg-BG"/>
              </w:rPr>
              <w:t>12.30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1F801BF" w14:textId="4BAB3FF8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8-10 кл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267BD32" w14:textId="03C1EDFB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юноши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0D22BF1" w14:textId="6E070117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9EC6AEE" w14:textId="5800AD05" w:rsidR="00D647CF" w:rsidRDefault="00664BDF" w:rsidP="00A858EF">
            <w:pPr>
              <w:rPr>
                <w:lang w:val="bg-BG"/>
              </w:rPr>
            </w:pPr>
            <w:r>
              <w:rPr>
                <w:lang w:val="bg-BG"/>
              </w:rPr>
              <w:t>НСА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DCF1703" w14:textId="77777777" w:rsidR="00D647CF" w:rsidRDefault="00D647CF" w:rsidP="00A858EF">
            <w:pPr>
              <w:rPr>
                <w:lang w:val="bg-BG"/>
              </w:rPr>
            </w:pPr>
          </w:p>
        </w:tc>
      </w:tr>
      <w:tr w:rsidR="00D647CF" w:rsidRPr="00D647CF" w14:paraId="5230C793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7FA7FCA" w14:textId="77777777" w:rsidR="00D647CF" w:rsidRDefault="00D647CF" w:rsidP="00A858E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005393C" w14:textId="2008D46A" w:rsidR="00D647CF" w:rsidRPr="001801E9" w:rsidRDefault="000229A6" w:rsidP="00A858EF">
            <w:pPr>
              <w:rPr>
                <w:lang w:val="bg-BG"/>
              </w:rPr>
            </w:pPr>
            <w:r>
              <w:rPr>
                <w:lang w:val="bg-BG"/>
              </w:rPr>
              <w:t>17.04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37165E5" w14:textId="0DC9A201" w:rsidR="00D647CF" w:rsidRPr="001801E9" w:rsidRDefault="000229A6" w:rsidP="00A858EF">
            <w:pPr>
              <w:rPr>
                <w:lang w:val="bg-BG"/>
              </w:rPr>
            </w:pPr>
            <w:r>
              <w:rPr>
                <w:lang w:val="bg-BG"/>
              </w:rPr>
              <w:t>12.30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05EFDC1" w14:textId="41D36457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 xml:space="preserve">8-10 кл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739843F" w14:textId="3C603416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девойки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4932207" w14:textId="1DC1B99B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B8D48C5" w14:textId="2CFA791A" w:rsidR="00D647CF" w:rsidRDefault="00664BDF" w:rsidP="00A858EF">
            <w:pPr>
              <w:rPr>
                <w:lang w:val="bg-BG"/>
              </w:rPr>
            </w:pPr>
            <w:r>
              <w:rPr>
                <w:lang w:val="bg-BG"/>
              </w:rPr>
              <w:t>НСА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62DB2C9" w14:textId="77777777" w:rsidR="00D647CF" w:rsidRDefault="00D647CF" w:rsidP="00A858EF">
            <w:pPr>
              <w:rPr>
                <w:lang w:val="bg-BG"/>
              </w:rPr>
            </w:pPr>
          </w:p>
        </w:tc>
      </w:tr>
      <w:tr w:rsidR="00D647CF" w:rsidRPr="00D647CF" w14:paraId="0C16CC64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465244D" w14:textId="77777777" w:rsidR="00D647CF" w:rsidRDefault="00D647CF" w:rsidP="00A858E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72E65E8" w14:textId="6FD3C67D" w:rsidR="00D647CF" w:rsidRPr="001801E9" w:rsidRDefault="00892F79" w:rsidP="00A858EF">
            <w:pPr>
              <w:rPr>
                <w:lang w:val="bg-BG"/>
              </w:rPr>
            </w:pPr>
            <w:r>
              <w:rPr>
                <w:lang w:val="bg-BG"/>
              </w:rPr>
              <w:t>10.04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A083725" w14:textId="2A729F59" w:rsidR="00D647CF" w:rsidRPr="001801E9" w:rsidRDefault="00892F79" w:rsidP="00A858EF">
            <w:pPr>
              <w:rPr>
                <w:lang w:val="bg-BG"/>
              </w:rPr>
            </w:pPr>
            <w:r>
              <w:rPr>
                <w:lang w:val="bg-BG"/>
              </w:rPr>
              <w:t>8.30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8385351" w14:textId="7874D578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11-12 кл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3E13233" w14:textId="51BB0928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юноши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14FBE53" w14:textId="2BFA3884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B4529ED" w14:textId="076302F0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НСА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76656A5" w14:textId="77777777" w:rsidR="00D647CF" w:rsidRDefault="00D647CF" w:rsidP="00A858EF">
            <w:pPr>
              <w:rPr>
                <w:lang w:val="bg-BG"/>
              </w:rPr>
            </w:pPr>
          </w:p>
        </w:tc>
      </w:tr>
      <w:tr w:rsidR="00D647CF" w:rsidRPr="00D647CF" w14:paraId="28DC4972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D98011A" w14:textId="77777777" w:rsidR="00D647CF" w:rsidRDefault="00D647CF" w:rsidP="00A858E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B6F256C" w14:textId="0A57EF6E" w:rsidR="00D647CF" w:rsidRPr="001801E9" w:rsidRDefault="00892F79" w:rsidP="00A858EF">
            <w:pPr>
              <w:rPr>
                <w:lang w:val="bg-BG"/>
              </w:rPr>
            </w:pPr>
            <w:r>
              <w:rPr>
                <w:lang w:val="bg-BG"/>
              </w:rPr>
              <w:t>10.04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1FB9E7C" w14:textId="6A88F71F" w:rsidR="00D647CF" w:rsidRPr="001801E9" w:rsidRDefault="00892F79" w:rsidP="00A858EF">
            <w:pPr>
              <w:rPr>
                <w:lang w:val="bg-BG"/>
              </w:rPr>
            </w:pPr>
            <w:r>
              <w:rPr>
                <w:lang w:val="bg-BG"/>
              </w:rPr>
              <w:t>12.30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CFBFDCC" w14:textId="435D8CCE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11-12 кл.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A445399" w14:textId="76EF9007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девойки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A480247" w14:textId="5F754A89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78C34A2" w14:textId="31B95C7C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НСА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8CC18B2" w14:textId="77777777" w:rsidR="00D647CF" w:rsidRDefault="00D647CF" w:rsidP="00A858EF">
            <w:pPr>
              <w:rPr>
                <w:lang w:val="bg-BG"/>
              </w:rPr>
            </w:pPr>
          </w:p>
        </w:tc>
      </w:tr>
      <w:tr w:rsidR="00404562" w:rsidRPr="00D647CF" w14:paraId="48D11393" w14:textId="77777777" w:rsidTr="00404562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0A7400FD" w14:textId="77777777" w:rsidR="00404562" w:rsidRDefault="00404562" w:rsidP="00A858E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1F56A8ED" w14:textId="77777777" w:rsidR="00404562" w:rsidRDefault="00404562" w:rsidP="00A858EF">
            <w:pPr>
              <w:rPr>
                <w:lang w:val="bg-BG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5A9B5CB8" w14:textId="77777777" w:rsidR="00404562" w:rsidRDefault="00404562" w:rsidP="00A858EF">
            <w:pPr>
              <w:rPr>
                <w:lang w:val="bg-BG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1540E9C5" w14:textId="77777777" w:rsidR="00404562" w:rsidRDefault="00404562" w:rsidP="00A858EF">
            <w:pPr>
              <w:rPr>
                <w:lang w:val="bg-BG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7654E5C2" w14:textId="77777777" w:rsidR="00404562" w:rsidRDefault="00404562" w:rsidP="00A858EF">
            <w:pPr>
              <w:rPr>
                <w:lang w:val="bg-BG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31FF3059" w14:textId="77777777" w:rsidR="00404562" w:rsidRDefault="00404562" w:rsidP="00A858EF">
            <w:pPr>
              <w:rPr>
                <w:lang w:val="bg-BG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25EE9D53" w14:textId="77777777" w:rsidR="00404562" w:rsidRDefault="00404562" w:rsidP="00A858EF">
            <w:pPr>
              <w:rPr>
                <w:lang w:val="bg-BG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4E164E92" w14:textId="77777777" w:rsidR="00404562" w:rsidRDefault="00404562" w:rsidP="00A858EF">
            <w:pPr>
              <w:rPr>
                <w:lang w:val="bg-BG"/>
              </w:rPr>
            </w:pPr>
          </w:p>
        </w:tc>
      </w:tr>
      <w:tr w:rsidR="00A858EF" w:rsidRPr="00D647CF" w14:paraId="37F12A2C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4BEE36F" w14:textId="10E1FD17" w:rsidR="00A858EF" w:rsidRPr="001801E9" w:rsidRDefault="00141151" w:rsidP="00A858EF">
            <w:pPr>
              <w:rPr>
                <w:szCs w:val="24"/>
                <w:lang w:val="bg-BG"/>
              </w:rPr>
            </w:pPr>
            <w:r>
              <w:rPr>
                <w:szCs w:val="24"/>
                <w:lang w:val="bg-BG"/>
              </w:rPr>
              <w:lastRenderedPageBreak/>
              <w:t>Баскетбол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A27EE72" w14:textId="4FC2676C" w:rsidR="00A858EF" w:rsidRPr="001801E9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10.04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8F36314" w14:textId="760CB5AB" w:rsidR="00A858EF" w:rsidRPr="001801E9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8.30ч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C2CE40A" w14:textId="14B486FB" w:rsidR="00A858EF" w:rsidRPr="001801E9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5-7кл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1350B27" w14:textId="39ABEFB5" w:rsidR="00141151" w:rsidRPr="001801E9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Момчета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E218586" w14:textId="2F024448" w:rsidR="00A858EF" w:rsidRPr="001801E9" w:rsidRDefault="00141151" w:rsidP="00A858E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AF9C7DB" w14:textId="2BD5DD2E" w:rsidR="00A858EF" w:rsidRPr="001801E9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ААА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308F68A" w14:textId="014F50BB" w:rsidR="00A858EF" w:rsidRPr="009A5EA0" w:rsidRDefault="00A858EF" w:rsidP="009A5EA0">
            <w:pPr>
              <w:rPr>
                <w:lang w:val="bg-BG"/>
              </w:rPr>
            </w:pPr>
          </w:p>
        </w:tc>
      </w:tr>
      <w:tr w:rsidR="00D647CF" w:rsidRPr="00D647CF" w14:paraId="4AA995F0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C3397C6" w14:textId="77777777" w:rsidR="00D647CF" w:rsidRDefault="00D647CF" w:rsidP="00D647C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2526723" w14:textId="6F776F01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10.04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E4B8C3E" w14:textId="53EA7272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8.30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3502155" w14:textId="64356DA2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5-7 кл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41B888F" w14:textId="169AF91A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 xml:space="preserve">Момичета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F527EC9" w14:textId="23508853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AD6BEA3" w14:textId="1CAA368D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ААА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B5C2FFB" w14:textId="77777777" w:rsidR="00D647CF" w:rsidRDefault="00D647CF" w:rsidP="00D647CF">
            <w:pPr>
              <w:rPr>
                <w:lang w:val="bg-BG"/>
              </w:rPr>
            </w:pPr>
          </w:p>
        </w:tc>
      </w:tr>
      <w:tr w:rsidR="00D647CF" w:rsidRPr="00D647CF" w14:paraId="1DC7D590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B204932" w14:textId="77777777" w:rsidR="00D647CF" w:rsidRDefault="00D647CF" w:rsidP="00D647C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0A4E147" w14:textId="493B53B7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11.04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06319AA" w14:textId="04075C64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8.30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4DC636F" w14:textId="297011B1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8-10 кл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5DF3BA5" w14:textId="10A26B41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 xml:space="preserve">Юноши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FFFE3C3" w14:textId="638AAC12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6D179DF" w14:textId="48FB8714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ААА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D3D252C" w14:textId="77777777" w:rsidR="00D647CF" w:rsidRDefault="00D647CF" w:rsidP="00D647CF">
            <w:pPr>
              <w:rPr>
                <w:lang w:val="bg-BG"/>
              </w:rPr>
            </w:pPr>
          </w:p>
        </w:tc>
      </w:tr>
      <w:tr w:rsidR="00D647CF" w:rsidRPr="00D647CF" w14:paraId="3EEF9846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4BDFD8D" w14:textId="77777777" w:rsidR="00D647CF" w:rsidRDefault="00D647CF" w:rsidP="00D647C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7B5124B" w14:textId="1AE5C555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11.04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88B9BB1" w14:textId="7BD0082B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 xml:space="preserve">8.30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EE0A3F9" w14:textId="76D665F5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8-10 кл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AFF7D04" w14:textId="1006DF55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 xml:space="preserve">Девойки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66C026E" w14:textId="59F81929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8A61917" w14:textId="7479EB85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ААА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71D6D1B" w14:textId="77777777" w:rsidR="00D647CF" w:rsidRDefault="00D647CF" w:rsidP="00D647CF">
            <w:pPr>
              <w:rPr>
                <w:lang w:val="bg-BG"/>
              </w:rPr>
            </w:pPr>
          </w:p>
        </w:tc>
      </w:tr>
      <w:tr w:rsidR="00D647CF" w:rsidRPr="00D647CF" w14:paraId="71768636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8B18BD3" w14:textId="77777777" w:rsidR="00D647CF" w:rsidRDefault="00D647CF" w:rsidP="00D647C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E4DE1B1" w14:textId="7EEC2272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9.04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CD7F415" w14:textId="43F27071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 xml:space="preserve">8.30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3BB869E" w14:textId="46D070A6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 xml:space="preserve">11-12 кл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C28560D" w14:textId="7FD341BF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 xml:space="preserve">Юноши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27A3E43" w14:textId="1DEA25F2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6B36ED4" w14:textId="044D44AE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ААА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CAF705C" w14:textId="77777777" w:rsidR="00D647CF" w:rsidRDefault="00D647CF" w:rsidP="00D647CF">
            <w:pPr>
              <w:rPr>
                <w:lang w:val="bg-BG"/>
              </w:rPr>
            </w:pPr>
          </w:p>
        </w:tc>
      </w:tr>
      <w:tr w:rsidR="00D647CF" w:rsidRPr="00D647CF" w14:paraId="7D4685D5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5CE3A8B" w14:textId="77777777" w:rsidR="00D647CF" w:rsidRDefault="00D647CF" w:rsidP="00D647C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3A8D5C4" w14:textId="2D16269B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 xml:space="preserve">16.04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F1D8FED" w14:textId="4204931B" w:rsidR="00D647CF" w:rsidRDefault="00BF4D95" w:rsidP="00D647CF">
            <w:pPr>
              <w:rPr>
                <w:lang w:val="bg-BG"/>
              </w:rPr>
            </w:pPr>
            <w:r>
              <w:rPr>
                <w:lang w:val="bg-BG"/>
              </w:rPr>
              <w:t>10.00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C275B20" w14:textId="45D3C05B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11-12 кл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CDFC758" w14:textId="1CB1CE4F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 xml:space="preserve">Девойки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FEF6A50" w14:textId="6C445B61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ECE55C0" w14:textId="678737CD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Аз буки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CBCAD05" w14:textId="77777777" w:rsidR="00D647CF" w:rsidRDefault="00D647CF" w:rsidP="00D647CF">
            <w:pPr>
              <w:rPr>
                <w:lang w:val="bg-BG"/>
              </w:rPr>
            </w:pPr>
          </w:p>
        </w:tc>
      </w:tr>
      <w:tr w:rsidR="00D647CF" w:rsidRPr="00D647CF" w14:paraId="633D61C8" w14:textId="77777777" w:rsidTr="000E7606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15894799" w14:textId="77777777" w:rsidR="00D647CF" w:rsidRDefault="00D647CF" w:rsidP="00D647C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4E8C7ECA" w14:textId="77777777" w:rsidR="00D647CF" w:rsidRDefault="00D647CF" w:rsidP="00D647CF">
            <w:pPr>
              <w:rPr>
                <w:lang w:val="bg-BG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7EE8ECC9" w14:textId="77777777" w:rsidR="00D647CF" w:rsidRDefault="00D647CF" w:rsidP="00D647CF">
            <w:pPr>
              <w:rPr>
                <w:lang w:val="bg-BG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48D0E051" w14:textId="77777777" w:rsidR="00D647CF" w:rsidRDefault="00D647CF" w:rsidP="00D647CF">
            <w:pPr>
              <w:rPr>
                <w:lang w:val="bg-BG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103A62AA" w14:textId="77777777" w:rsidR="00D647CF" w:rsidRDefault="00D647CF" w:rsidP="00D647CF">
            <w:pPr>
              <w:rPr>
                <w:lang w:val="bg-BG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2AE7C211" w14:textId="77777777" w:rsidR="00D647CF" w:rsidRDefault="00D647CF" w:rsidP="00D647CF">
            <w:pPr>
              <w:rPr>
                <w:lang w:val="bg-BG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180CC365" w14:textId="77777777" w:rsidR="00D647CF" w:rsidRDefault="00D647CF" w:rsidP="00D647CF">
            <w:pPr>
              <w:rPr>
                <w:lang w:val="bg-BG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3CB0BC87" w14:textId="77777777" w:rsidR="00D647CF" w:rsidRDefault="00D647CF" w:rsidP="00D647CF">
            <w:pPr>
              <w:rPr>
                <w:lang w:val="bg-BG"/>
              </w:rPr>
            </w:pPr>
          </w:p>
        </w:tc>
      </w:tr>
      <w:tr w:rsidR="00D647CF" w:rsidRPr="00D647CF" w14:paraId="23CBBB54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9EBAE5B" w14:textId="34FD39E0" w:rsidR="00D647CF" w:rsidRPr="001801E9" w:rsidRDefault="00D647CF" w:rsidP="00D647CF">
            <w:pPr>
              <w:rPr>
                <w:szCs w:val="24"/>
                <w:lang w:val="bg-BG"/>
              </w:rPr>
            </w:pPr>
            <w:r>
              <w:rPr>
                <w:szCs w:val="24"/>
                <w:lang w:val="bg-BG"/>
              </w:rPr>
              <w:t>Хандбал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18CA0C4" w14:textId="54B96B47" w:rsidR="00D647CF" w:rsidRPr="004E66E6" w:rsidRDefault="004E66E6" w:rsidP="00D647CF">
            <w:pPr>
              <w:rPr>
                <w:lang w:val="bg-BG"/>
              </w:rPr>
            </w:pPr>
            <w:r w:rsidRPr="004E66E6">
              <w:rPr>
                <w:lang w:val="bg-BG"/>
              </w:rPr>
              <w:t>1</w:t>
            </w:r>
            <w:r w:rsidRPr="004E66E6">
              <w:rPr>
                <w:lang w:val="es-ES"/>
              </w:rPr>
              <w:t>2</w:t>
            </w:r>
            <w:r w:rsidR="00E15163" w:rsidRPr="004E66E6">
              <w:rPr>
                <w:lang w:val="bg-BG"/>
              </w:rPr>
              <w:t>.04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B005286" w14:textId="292A3530" w:rsidR="00D647CF" w:rsidRPr="004E66E6" w:rsidRDefault="00E15163" w:rsidP="00D647CF">
            <w:pPr>
              <w:rPr>
                <w:lang w:val="bg-BG"/>
              </w:rPr>
            </w:pPr>
            <w:r w:rsidRPr="004E66E6">
              <w:rPr>
                <w:lang w:val="bg-BG"/>
              </w:rPr>
              <w:t>16.00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66AB7EB" w14:textId="68556C11" w:rsidR="00D647CF" w:rsidRPr="004E66E6" w:rsidRDefault="00D647CF" w:rsidP="00D647CF">
            <w:pPr>
              <w:rPr>
                <w:lang w:val="bg-BG"/>
              </w:rPr>
            </w:pPr>
            <w:r w:rsidRPr="004E66E6">
              <w:rPr>
                <w:lang w:val="bg-BG"/>
              </w:rPr>
              <w:t>5-7</w:t>
            </w:r>
            <w:r w:rsidR="004E66E6" w:rsidRPr="004E66E6">
              <w:rPr>
                <w:lang w:val="es-ES"/>
              </w:rPr>
              <w:t xml:space="preserve"> </w:t>
            </w:r>
            <w:r w:rsidRPr="004E66E6">
              <w:rPr>
                <w:lang w:val="bg-BG"/>
              </w:rPr>
              <w:t>кл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71E9907" w14:textId="1F40FA31" w:rsidR="00D647CF" w:rsidRPr="004E66E6" w:rsidRDefault="00404562" w:rsidP="00D647CF">
            <w:pPr>
              <w:rPr>
                <w:lang w:val="bg-BG"/>
              </w:rPr>
            </w:pPr>
            <w:r w:rsidRPr="004E66E6">
              <w:rPr>
                <w:lang w:val="bg-BG"/>
              </w:rPr>
              <w:t>М</w:t>
            </w:r>
            <w:r w:rsidR="00D647CF" w:rsidRPr="004E66E6">
              <w:rPr>
                <w:lang w:val="bg-BG"/>
              </w:rPr>
              <w:t>омчета</w:t>
            </w:r>
            <w:r w:rsidRPr="004E66E6">
              <w:rPr>
                <w:lang w:val="bg-BG"/>
              </w:rPr>
              <w:t xml:space="preserve">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F041F93" w14:textId="3A69B9A9" w:rsidR="00D647CF" w:rsidRPr="004E66E6" w:rsidRDefault="00D647CF" w:rsidP="00D647CF">
            <w:pPr>
              <w:rPr>
                <w:lang w:val="bg-BG"/>
              </w:rPr>
            </w:pPr>
            <w:r w:rsidRPr="004E66E6"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BE14F2D" w14:textId="7ECF85B4" w:rsidR="00D647CF" w:rsidRPr="004E66E6" w:rsidRDefault="004E66E6" w:rsidP="00D647CF">
            <w:pPr>
              <w:rPr>
                <w:lang w:val="bg-BG"/>
              </w:rPr>
            </w:pPr>
            <w:r w:rsidRPr="004E66E6">
              <w:rPr>
                <w:lang w:val="bg-BG"/>
              </w:rPr>
              <w:t>НСА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DA73C93" w14:textId="6409A3BC" w:rsidR="00D647CF" w:rsidRPr="001801E9" w:rsidRDefault="00D647CF" w:rsidP="00D647CF">
            <w:pPr>
              <w:rPr>
                <w:lang w:val="bg-BG"/>
              </w:rPr>
            </w:pPr>
          </w:p>
        </w:tc>
      </w:tr>
      <w:tr w:rsidR="00404562" w:rsidRPr="00D647CF" w14:paraId="2AE74C03" w14:textId="77777777" w:rsidTr="00404562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59D13FDB" w14:textId="77777777" w:rsidR="00404562" w:rsidRDefault="00404562" w:rsidP="00D647C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4B8BA793" w14:textId="77777777" w:rsidR="00404562" w:rsidRDefault="00404562" w:rsidP="00D647CF">
            <w:pPr>
              <w:rPr>
                <w:lang w:val="bg-BG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47A88546" w14:textId="77777777" w:rsidR="00404562" w:rsidRDefault="00404562" w:rsidP="00D647CF">
            <w:pPr>
              <w:rPr>
                <w:lang w:val="bg-BG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270DA439" w14:textId="77777777" w:rsidR="00404562" w:rsidRDefault="00404562" w:rsidP="00D647CF">
            <w:pPr>
              <w:rPr>
                <w:lang w:val="bg-BG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5161F7B9" w14:textId="77777777" w:rsidR="00404562" w:rsidRDefault="00404562" w:rsidP="00D647CF">
            <w:pPr>
              <w:rPr>
                <w:lang w:val="bg-BG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366945F4" w14:textId="77777777" w:rsidR="00404562" w:rsidRDefault="00404562" w:rsidP="00D647CF">
            <w:pPr>
              <w:rPr>
                <w:lang w:val="bg-BG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7FAD81FF" w14:textId="77777777" w:rsidR="00404562" w:rsidRPr="001801E9" w:rsidRDefault="00404562" w:rsidP="00D647CF">
            <w:pPr>
              <w:rPr>
                <w:lang w:val="bg-BG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3E61041B" w14:textId="77777777" w:rsidR="00404562" w:rsidRPr="001801E9" w:rsidRDefault="00404562" w:rsidP="00D647CF">
            <w:pPr>
              <w:rPr>
                <w:lang w:val="bg-BG"/>
              </w:rPr>
            </w:pPr>
          </w:p>
        </w:tc>
      </w:tr>
      <w:tr w:rsidR="00D647CF" w:rsidRPr="00D647CF" w14:paraId="6C15CA68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9DE5CE1" w14:textId="267D5C8A" w:rsidR="00D647CF" w:rsidRPr="001801E9" w:rsidRDefault="00D647CF" w:rsidP="00D647CF">
            <w:pPr>
              <w:rPr>
                <w:szCs w:val="24"/>
                <w:lang w:val="bg-BG"/>
              </w:rPr>
            </w:pPr>
            <w:r>
              <w:rPr>
                <w:szCs w:val="24"/>
                <w:lang w:val="bg-BG"/>
              </w:rPr>
              <w:t>Бадминтон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29E1C00" w14:textId="4D486F02" w:rsidR="00D647CF" w:rsidRPr="001801E9" w:rsidRDefault="00993B5A" w:rsidP="00D647CF">
            <w:pPr>
              <w:rPr>
                <w:lang w:val="bg-BG"/>
              </w:rPr>
            </w:pPr>
            <w:r>
              <w:rPr>
                <w:lang w:val="bg-BG"/>
              </w:rPr>
              <w:t>23.04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6A4F3EE" w14:textId="5478DF68" w:rsidR="00D647CF" w:rsidRPr="001801E9" w:rsidRDefault="00993B5A" w:rsidP="00D647CF">
            <w:pPr>
              <w:rPr>
                <w:lang w:val="bg-BG"/>
              </w:rPr>
            </w:pPr>
            <w:r>
              <w:rPr>
                <w:lang w:val="bg-BG"/>
              </w:rPr>
              <w:t>11.30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12ED9B0" w14:textId="5A2C6C6B" w:rsidR="00D647CF" w:rsidRPr="001801E9" w:rsidRDefault="00404562" w:rsidP="00404562">
            <w:pPr>
              <w:rPr>
                <w:lang w:val="bg-BG"/>
              </w:rPr>
            </w:pPr>
            <w:r>
              <w:rPr>
                <w:lang w:val="bg-BG"/>
              </w:rPr>
              <w:t>5-7кл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D6201D0" w14:textId="25F708E5" w:rsidR="00D647CF" w:rsidRPr="001801E9" w:rsidRDefault="00404562" w:rsidP="00404562">
            <w:pPr>
              <w:rPr>
                <w:lang w:val="bg-BG"/>
              </w:rPr>
            </w:pPr>
            <w:r>
              <w:rPr>
                <w:lang w:val="bg-BG"/>
              </w:rPr>
              <w:t>Момчета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9305CBD" w14:textId="378F4E6E" w:rsidR="00D647CF" w:rsidRPr="001801E9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3EC7056" w14:textId="7C9CFA9B" w:rsidR="00D647CF" w:rsidRPr="001801E9" w:rsidRDefault="00DF068D" w:rsidP="00D647CF">
            <w:pPr>
              <w:rPr>
                <w:lang w:val="bg-BG"/>
              </w:rPr>
            </w:pPr>
            <w:r>
              <w:rPr>
                <w:lang w:val="bg-BG"/>
              </w:rPr>
              <w:t>НСА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09E8309" w14:textId="7C159BDF" w:rsidR="00D647CF" w:rsidRPr="001801E9" w:rsidRDefault="00D647CF" w:rsidP="00D647CF">
            <w:pPr>
              <w:rPr>
                <w:lang w:val="bg-BG"/>
              </w:rPr>
            </w:pPr>
          </w:p>
        </w:tc>
      </w:tr>
      <w:tr w:rsidR="00404562" w:rsidRPr="00D647CF" w14:paraId="44A99F05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C2180FC" w14:textId="77777777" w:rsidR="00404562" w:rsidRDefault="00404562" w:rsidP="00D647C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C5E1645" w14:textId="5C41EBF5" w:rsidR="00404562" w:rsidRPr="001801E9" w:rsidRDefault="00993B5A" w:rsidP="00D647CF">
            <w:pPr>
              <w:rPr>
                <w:lang w:val="bg-BG"/>
              </w:rPr>
            </w:pPr>
            <w:r>
              <w:rPr>
                <w:lang w:val="bg-BG"/>
              </w:rPr>
              <w:t>23.04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0891CED" w14:textId="3C1F7997" w:rsidR="00404562" w:rsidRPr="001801E9" w:rsidRDefault="00993B5A" w:rsidP="00D647CF">
            <w:pPr>
              <w:rPr>
                <w:lang w:val="bg-BG"/>
              </w:rPr>
            </w:pPr>
            <w:r>
              <w:rPr>
                <w:lang w:val="bg-BG"/>
              </w:rPr>
              <w:t>11.30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7276AFE" w14:textId="76C9B677" w:rsidR="00404562" w:rsidRDefault="00404562" w:rsidP="00D647CF">
            <w:pPr>
              <w:rPr>
                <w:lang w:val="bg-BG"/>
              </w:rPr>
            </w:pPr>
            <w:r>
              <w:rPr>
                <w:lang w:val="bg-BG"/>
              </w:rPr>
              <w:t>5-7кл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E406346" w14:textId="58FD5BBC" w:rsidR="00404562" w:rsidRDefault="00404562" w:rsidP="00D647CF">
            <w:pPr>
              <w:rPr>
                <w:lang w:val="bg-BG"/>
              </w:rPr>
            </w:pPr>
            <w:r>
              <w:rPr>
                <w:lang w:val="bg-BG"/>
              </w:rPr>
              <w:t xml:space="preserve">Момичета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72D40F7" w14:textId="7548338A" w:rsidR="00404562" w:rsidRDefault="00404562" w:rsidP="00D647C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E2245B2" w14:textId="2D4719ED" w:rsidR="00404562" w:rsidRPr="001801E9" w:rsidRDefault="00DF068D" w:rsidP="00D647CF">
            <w:pPr>
              <w:rPr>
                <w:lang w:val="bg-BG"/>
              </w:rPr>
            </w:pPr>
            <w:r>
              <w:rPr>
                <w:lang w:val="bg-BG"/>
              </w:rPr>
              <w:t>НСА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3D8866C" w14:textId="77777777" w:rsidR="00404562" w:rsidRPr="001801E9" w:rsidRDefault="00404562" w:rsidP="00D647CF">
            <w:pPr>
              <w:rPr>
                <w:lang w:val="bg-BG"/>
              </w:rPr>
            </w:pPr>
          </w:p>
        </w:tc>
      </w:tr>
      <w:tr w:rsidR="00404562" w:rsidRPr="00D647CF" w14:paraId="0C0102DC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A259C58" w14:textId="77777777" w:rsidR="00404562" w:rsidRDefault="00404562" w:rsidP="00D647C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FEBCFA9" w14:textId="755D358F" w:rsidR="00404562" w:rsidRPr="001801E9" w:rsidRDefault="00235B62" w:rsidP="00D647CF">
            <w:pPr>
              <w:rPr>
                <w:lang w:val="bg-BG"/>
              </w:rPr>
            </w:pPr>
            <w:r>
              <w:rPr>
                <w:lang w:val="bg-BG"/>
              </w:rPr>
              <w:t>23.04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48A4B41" w14:textId="13DCAA82" w:rsidR="00404562" w:rsidRPr="001801E9" w:rsidRDefault="00235B62" w:rsidP="00D647CF">
            <w:pPr>
              <w:rPr>
                <w:lang w:val="bg-BG"/>
              </w:rPr>
            </w:pPr>
            <w:r>
              <w:rPr>
                <w:lang w:val="bg-BG"/>
              </w:rPr>
              <w:t>12.30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875D3AE" w14:textId="27A32E67" w:rsidR="00404562" w:rsidRDefault="00404562" w:rsidP="00D647CF">
            <w:pPr>
              <w:rPr>
                <w:lang w:val="bg-BG"/>
              </w:rPr>
            </w:pPr>
            <w:r>
              <w:rPr>
                <w:lang w:val="bg-BG"/>
              </w:rPr>
              <w:t>8-10кл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B469699" w14:textId="44FB7C54" w:rsidR="00404562" w:rsidRDefault="00404562" w:rsidP="00D647CF">
            <w:pPr>
              <w:rPr>
                <w:lang w:val="bg-BG"/>
              </w:rPr>
            </w:pPr>
            <w:r>
              <w:rPr>
                <w:lang w:val="bg-BG"/>
              </w:rPr>
              <w:t xml:space="preserve">Девойки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E0C4400" w14:textId="6DEE19D5" w:rsidR="00404562" w:rsidRDefault="00404562" w:rsidP="00D647C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799745D" w14:textId="1BBA581D" w:rsidR="00404562" w:rsidRPr="001801E9" w:rsidRDefault="00DF068D" w:rsidP="00D647CF">
            <w:pPr>
              <w:rPr>
                <w:lang w:val="bg-BG"/>
              </w:rPr>
            </w:pPr>
            <w:r>
              <w:rPr>
                <w:lang w:val="bg-BG"/>
              </w:rPr>
              <w:t>НСА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511EEC0" w14:textId="77777777" w:rsidR="00404562" w:rsidRPr="001801E9" w:rsidRDefault="00404562" w:rsidP="00D647CF">
            <w:pPr>
              <w:rPr>
                <w:lang w:val="bg-BG"/>
              </w:rPr>
            </w:pPr>
          </w:p>
        </w:tc>
      </w:tr>
      <w:tr w:rsidR="000E7606" w:rsidRPr="00D647CF" w14:paraId="32E2A150" w14:textId="77777777" w:rsidTr="000E7606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284A92A8" w14:textId="77777777" w:rsidR="000E7606" w:rsidRDefault="000E7606" w:rsidP="00D647C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4FE90D59" w14:textId="77777777" w:rsidR="000E7606" w:rsidRPr="001801E9" w:rsidRDefault="000E7606" w:rsidP="00D647CF">
            <w:pPr>
              <w:rPr>
                <w:lang w:val="bg-BG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3AB1F2C3" w14:textId="77777777" w:rsidR="000E7606" w:rsidRPr="001801E9" w:rsidRDefault="000E7606" w:rsidP="00D647CF">
            <w:pPr>
              <w:rPr>
                <w:lang w:val="bg-BG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57BAFE1A" w14:textId="77777777" w:rsidR="000E7606" w:rsidRDefault="000E7606" w:rsidP="00D647CF">
            <w:pPr>
              <w:rPr>
                <w:lang w:val="bg-BG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3BB30E6D" w14:textId="77777777" w:rsidR="000E7606" w:rsidRDefault="000E7606" w:rsidP="00D647CF">
            <w:pPr>
              <w:rPr>
                <w:lang w:val="bg-BG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5F3D4369" w14:textId="77777777" w:rsidR="000E7606" w:rsidRDefault="000E7606" w:rsidP="00D647CF">
            <w:pPr>
              <w:rPr>
                <w:lang w:val="bg-BG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4C500EDA" w14:textId="77777777" w:rsidR="000E7606" w:rsidRPr="001801E9" w:rsidRDefault="000E7606" w:rsidP="00D647CF">
            <w:pPr>
              <w:rPr>
                <w:lang w:val="bg-BG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365696C4" w14:textId="77777777" w:rsidR="000E7606" w:rsidRDefault="000E7606" w:rsidP="00D647CF">
            <w:pPr>
              <w:rPr>
                <w:lang w:val="bg-BG"/>
              </w:rPr>
            </w:pPr>
          </w:p>
        </w:tc>
      </w:tr>
      <w:tr w:rsidR="00D647CF" w:rsidRPr="00C23A31" w14:paraId="4CEBE7BC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B02E554" w14:textId="0A7220C7" w:rsidR="00D647CF" w:rsidRPr="001801E9" w:rsidRDefault="00D647CF" w:rsidP="00D647CF">
            <w:pPr>
              <w:rPr>
                <w:szCs w:val="24"/>
                <w:lang w:val="bg-BG"/>
              </w:rPr>
            </w:pPr>
            <w:r>
              <w:rPr>
                <w:szCs w:val="24"/>
                <w:lang w:val="bg-BG"/>
              </w:rPr>
              <w:t>Шахмат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9249092" w14:textId="4E5B391D" w:rsidR="00D647CF" w:rsidRPr="001801E9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16.04.24г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ACB0EB2" w14:textId="3DA1DD60" w:rsidR="00D647CF" w:rsidRPr="001801E9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9</w:t>
            </w:r>
            <w:r w:rsidR="00BF4D95">
              <w:rPr>
                <w:lang w:val="bg-BG"/>
              </w:rPr>
              <w:t>.00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AFFC4D1" w14:textId="52B444F0" w:rsidR="00D647CF" w:rsidRPr="001801E9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5-7кл</w:t>
            </w:r>
            <w:r>
              <w:rPr>
                <w:lang w:val="bg-BG"/>
              </w:rPr>
              <w:br/>
              <w:t>8-10кл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12E4D09" w14:textId="3F403B5A" w:rsidR="00D647CF" w:rsidRPr="001801E9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Всички</w:t>
            </w:r>
            <w:r>
              <w:rPr>
                <w:lang w:val="bg-BG"/>
              </w:rPr>
              <w:br/>
              <w:t>възрасти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6DCDD03" w14:textId="04468430" w:rsidR="00D647CF" w:rsidRPr="001801E9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84E1435" w14:textId="10F6D9E9" w:rsidR="00D647CF" w:rsidRPr="001801E9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Ул.Виница 19/откъм ул.Голаш/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66A091A" w14:textId="2730F5B3" w:rsidR="00D647CF" w:rsidRPr="001801E9" w:rsidRDefault="00D647CF" w:rsidP="00D647CF">
            <w:pPr>
              <w:rPr>
                <w:lang w:val="bg-BG"/>
              </w:rPr>
            </w:pPr>
          </w:p>
        </w:tc>
      </w:tr>
      <w:tr w:rsidR="000E7606" w:rsidRPr="00C23A31" w14:paraId="3E1266AB" w14:textId="77777777" w:rsidTr="000E7606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1D3B9B2E" w14:textId="77777777" w:rsidR="000E7606" w:rsidRDefault="000E7606" w:rsidP="00D647C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12BCFB92" w14:textId="77777777" w:rsidR="000E7606" w:rsidRDefault="000E7606" w:rsidP="00D647CF">
            <w:pPr>
              <w:rPr>
                <w:lang w:val="bg-BG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770BCAEE" w14:textId="77777777" w:rsidR="000E7606" w:rsidRDefault="000E7606" w:rsidP="00D647CF">
            <w:pPr>
              <w:rPr>
                <w:lang w:val="bg-BG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1A7503D3" w14:textId="77777777" w:rsidR="000E7606" w:rsidRDefault="000E7606" w:rsidP="00D647CF">
            <w:pPr>
              <w:rPr>
                <w:lang w:val="bg-BG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162076C5" w14:textId="77777777" w:rsidR="000E7606" w:rsidRDefault="000E7606" w:rsidP="00D647CF">
            <w:pPr>
              <w:rPr>
                <w:lang w:val="bg-BG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7679111F" w14:textId="77777777" w:rsidR="000E7606" w:rsidRDefault="000E7606" w:rsidP="00D647CF">
            <w:pPr>
              <w:rPr>
                <w:lang w:val="bg-BG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1D92BCE3" w14:textId="77777777" w:rsidR="000E7606" w:rsidRDefault="000E7606" w:rsidP="00D647CF">
            <w:pPr>
              <w:rPr>
                <w:lang w:val="bg-BG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2165163A" w14:textId="77777777" w:rsidR="000E7606" w:rsidRPr="001801E9" w:rsidRDefault="000E7606" w:rsidP="00D647CF">
            <w:pPr>
              <w:rPr>
                <w:lang w:val="bg-BG"/>
              </w:rPr>
            </w:pPr>
          </w:p>
        </w:tc>
      </w:tr>
      <w:tr w:rsidR="00D647CF" w:rsidRPr="00D647CF" w14:paraId="0AD6E4BC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1260778" w14:textId="189D8423" w:rsidR="00D647CF" w:rsidRPr="001801E9" w:rsidRDefault="00D647CF" w:rsidP="00D647CF">
            <w:pPr>
              <w:rPr>
                <w:szCs w:val="24"/>
                <w:lang w:val="bg-BG"/>
              </w:rPr>
            </w:pPr>
            <w:r>
              <w:rPr>
                <w:szCs w:val="24"/>
                <w:lang w:val="bg-BG"/>
              </w:rPr>
              <w:lastRenderedPageBreak/>
              <w:t>Тенис на маса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AF936D8" w14:textId="061B0513" w:rsidR="00D647CF" w:rsidRPr="001801E9" w:rsidRDefault="001918F1" w:rsidP="00D647CF">
            <w:pPr>
              <w:rPr>
                <w:lang w:val="bg-BG"/>
              </w:rPr>
            </w:pPr>
            <w:r>
              <w:rPr>
                <w:lang w:val="bg-BG"/>
              </w:rPr>
              <w:t>24.04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5B9FBC6" w14:textId="02EB1BBF" w:rsidR="00D647CF" w:rsidRPr="001801E9" w:rsidRDefault="001918F1" w:rsidP="00D647CF">
            <w:pPr>
              <w:rPr>
                <w:lang w:val="bg-BG"/>
              </w:rPr>
            </w:pPr>
            <w:r>
              <w:rPr>
                <w:lang w:val="bg-BG"/>
              </w:rPr>
              <w:t>10.00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AFCA5C9" w14:textId="2885349E" w:rsidR="00D647CF" w:rsidRPr="001801E9" w:rsidRDefault="00066227" w:rsidP="00066227">
            <w:pPr>
              <w:rPr>
                <w:lang w:val="bg-BG"/>
              </w:rPr>
            </w:pPr>
            <w:r>
              <w:rPr>
                <w:lang w:val="bg-BG"/>
              </w:rPr>
              <w:t>5-7кл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970D51B" w14:textId="537F2173" w:rsidR="00D647CF" w:rsidRPr="001801E9" w:rsidRDefault="00066227" w:rsidP="00066227">
            <w:pPr>
              <w:rPr>
                <w:lang w:val="bg-BG"/>
              </w:rPr>
            </w:pPr>
            <w:r>
              <w:rPr>
                <w:lang w:val="bg-BG"/>
              </w:rPr>
              <w:t>Момчета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05800C2" w14:textId="38795354" w:rsidR="00D647CF" w:rsidRPr="001801E9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8AC326B" w14:textId="4DA33C0A" w:rsidR="00D647CF" w:rsidRPr="001801E9" w:rsidRDefault="00D647CF" w:rsidP="00066227">
            <w:pPr>
              <w:rPr>
                <w:lang w:val="bg-BG"/>
              </w:rPr>
            </w:pPr>
            <w:r>
              <w:rPr>
                <w:lang w:val="bg-BG"/>
              </w:rPr>
              <w:t>Ул.Гургулят 1,</w:t>
            </w:r>
            <w:r w:rsidR="00066227">
              <w:rPr>
                <w:lang w:val="bg-BG"/>
              </w:rPr>
              <w:t xml:space="preserve"> </w:t>
            </w:r>
            <w:r>
              <w:rPr>
                <w:lang w:val="bg-BG"/>
              </w:rPr>
              <w:t>НСА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11702E6" w14:textId="3F00E86A" w:rsidR="00D647CF" w:rsidRPr="001801E9" w:rsidRDefault="001918F1" w:rsidP="00D647CF">
            <w:pPr>
              <w:rPr>
                <w:lang w:val="bg-BG"/>
              </w:rPr>
            </w:pPr>
            <w:r>
              <w:rPr>
                <w:lang w:val="bg-BG"/>
              </w:rPr>
              <w:t>Групите се явяват в 9.30</w:t>
            </w:r>
          </w:p>
        </w:tc>
      </w:tr>
      <w:tr w:rsidR="00066227" w:rsidRPr="00D647CF" w14:paraId="039933D0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57352AD" w14:textId="77777777" w:rsidR="00066227" w:rsidRDefault="00066227" w:rsidP="00D647C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4377EB5" w14:textId="559E5D7D" w:rsidR="00066227" w:rsidRPr="001801E9" w:rsidRDefault="001918F1" w:rsidP="00D647CF">
            <w:pPr>
              <w:rPr>
                <w:lang w:val="bg-BG"/>
              </w:rPr>
            </w:pPr>
            <w:r>
              <w:rPr>
                <w:lang w:val="bg-BG"/>
              </w:rPr>
              <w:t>24.04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004A0A7" w14:textId="10942E3B" w:rsidR="00066227" w:rsidRPr="001801E9" w:rsidRDefault="001918F1" w:rsidP="00D647CF">
            <w:pPr>
              <w:rPr>
                <w:lang w:val="bg-BG"/>
              </w:rPr>
            </w:pPr>
            <w:r>
              <w:rPr>
                <w:lang w:val="bg-BG"/>
              </w:rPr>
              <w:t>10.00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C93D14D" w14:textId="26B1483B" w:rsidR="00066227" w:rsidRDefault="00066227" w:rsidP="00D647CF">
            <w:pPr>
              <w:rPr>
                <w:lang w:val="bg-BG"/>
              </w:rPr>
            </w:pPr>
            <w:r>
              <w:rPr>
                <w:lang w:val="bg-BG"/>
              </w:rPr>
              <w:t>5-7 кл.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DD15E60" w14:textId="7A2CCABC" w:rsidR="00066227" w:rsidRDefault="00066227" w:rsidP="00D647CF">
            <w:pPr>
              <w:rPr>
                <w:lang w:val="bg-BG"/>
              </w:rPr>
            </w:pPr>
            <w:r>
              <w:rPr>
                <w:lang w:val="bg-BG"/>
              </w:rPr>
              <w:t>Момичета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41E63B0" w14:textId="4F33147D" w:rsidR="00066227" w:rsidRDefault="00066227" w:rsidP="00D647C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CE33678" w14:textId="222A58F4" w:rsidR="00066227" w:rsidRDefault="00066227" w:rsidP="00D647CF">
            <w:pPr>
              <w:rPr>
                <w:lang w:val="bg-BG"/>
              </w:rPr>
            </w:pPr>
            <w:r w:rsidRPr="00066227">
              <w:rPr>
                <w:lang w:val="bg-BG"/>
              </w:rPr>
              <w:t>Ул.Гургулят 1,</w:t>
            </w:r>
            <w:r>
              <w:rPr>
                <w:lang w:val="bg-BG"/>
              </w:rPr>
              <w:t xml:space="preserve"> </w:t>
            </w:r>
            <w:r w:rsidRPr="00066227">
              <w:rPr>
                <w:lang w:val="bg-BG"/>
              </w:rPr>
              <w:t>НСА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3AD8A24" w14:textId="2E5E1479" w:rsidR="00066227" w:rsidRPr="001801E9" w:rsidRDefault="001918F1" w:rsidP="00D647CF">
            <w:pPr>
              <w:rPr>
                <w:lang w:val="bg-BG"/>
              </w:rPr>
            </w:pPr>
            <w:r>
              <w:rPr>
                <w:lang w:val="bg-BG"/>
              </w:rPr>
              <w:t>Групите се явяват в 9.30</w:t>
            </w:r>
          </w:p>
        </w:tc>
      </w:tr>
      <w:tr w:rsidR="00066227" w:rsidRPr="00D647CF" w14:paraId="5F22E3EE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C085939" w14:textId="77777777" w:rsidR="00066227" w:rsidRDefault="00066227" w:rsidP="00D647C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753CE87" w14:textId="031FBEBD" w:rsidR="00066227" w:rsidRPr="001801E9" w:rsidRDefault="001918F1" w:rsidP="00D647CF">
            <w:pPr>
              <w:rPr>
                <w:lang w:val="bg-BG"/>
              </w:rPr>
            </w:pPr>
            <w:r>
              <w:rPr>
                <w:lang w:val="bg-BG"/>
              </w:rPr>
              <w:t>25.04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526DD51" w14:textId="4C4FB6AB" w:rsidR="00066227" w:rsidRPr="001801E9" w:rsidRDefault="001918F1" w:rsidP="001918F1">
            <w:pPr>
              <w:rPr>
                <w:lang w:val="bg-BG"/>
              </w:rPr>
            </w:pPr>
            <w:r>
              <w:rPr>
                <w:lang w:val="bg-BG"/>
              </w:rPr>
              <w:t>10.00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F05692E" w14:textId="236A7D31" w:rsidR="00066227" w:rsidRDefault="00066227" w:rsidP="00D647CF">
            <w:pPr>
              <w:rPr>
                <w:lang w:val="bg-BG"/>
              </w:rPr>
            </w:pPr>
            <w:r>
              <w:rPr>
                <w:lang w:val="bg-BG"/>
              </w:rPr>
              <w:t xml:space="preserve">8-10 кл.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DA0F42F" w14:textId="4751940C" w:rsidR="00066227" w:rsidRDefault="00066227" w:rsidP="00D647CF">
            <w:pPr>
              <w:rPr>
                <w:lang w:val="bg-BG"/>
              </w:rPr>
            </w:pPr>
            <w:r>
              <w:rPr>
                <w:lang w:val="bg-BG"/>
              </w:rPr>
              <w:t>Юноши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2C48D42" w14:textId="75A5E5D6" w:rsidR="00066227" w:rsidRDefault="00066227" w:rsidP="00D647C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96C032E" w14:textId="507C7C8A" w:rsidR="00066227" w:rsidRDefault="00066227" w:rsidP="00D647CF">
            <w:pPr>
              <w:rPr>
                <w:lang w:val="bg-BG"/>
              </w:rPr>
            </w:pPr>
            <w:r>
              <w:rPr>
                <w:lang w:val="bg-BG"/>
              </w:rPr>
              <w:t>Ул.Гургулят 1, НСА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FC2CC43" w14:textId="6A443F7E" w:rsidR="00066227" w:rsidRPr="001801E9" w:rsidRDefault="001918F1" w:rsidP="00D647CF">
            <w:pPr>
              <w:rPr>
                <w:lang w:val="bg-BG"/>
              </w:rPr>
            </w:pPr>
            <w:r>
              <w:rPr>
                <w:lang w:val="bg-BG"/>
              </w:rPr>
              <w:t>Групите се явяват в 9.30</w:t>
            </w:r>
          </w:p>
        </w:tc>
      </w:tr>
      <w:tr w:rsidR="00066227" w:rsidRPr="00D647CF" w14:paraId="21313DC6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26BA615" w14:textId="77777777" w:rsidR="00066227" w:rsidRDefault="00066227" w:rsidP="00D647C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0C47FAB" w14:textId="77777777" w:rsidR="00066227" w:rsidRDefault="001D04B0" w:rsidP="00D647CF">
            <w:pPr>
              <w:rPr>
                <w:lang w:val="bg-BG"/>
              </w:rPr>
            </w:pPr>
            <w:r>
              <w:rPr>
                <w:lang w:val="bg-BG"/>
              </w:rPr>
              <w:t>9.04</w:t>
            </w:r>
          </w:p>
          <w:p w14:paraId="46CF230F" w14:textId="44B4D0A0" w:rsidR="00274497" w:rsidRPr="001801E9" w:rsidRDefault="00274497" w:rsidP="00D647CF">
            <w:pPr>
              <w:rPr>
                <w:lang w:val="bg-BG"/>
              </w:rPr>
            </w:pPr>
            <w:r>
              <w:rPr>
                <w:lang w:val="bg-BG"/>
              </w:rPr>
              <w:t>О</w:t>
            </w:r>
            <w:r w:rsidR="005609E9">
              <w:rPr>
                <w:lang w:val="bg-BG"/>
              </w:rPr>
              <w:t>тборно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380CF78" w14:textId="183E4820" w:rsidR="00066227" w:rsidRPr="001801E9" w:rsidRDefault="00274497" w:rsidP="00D647CF">
            <w:pPr>
              <w:rPr>
                <w:lang w:val="bg-BG"/>
              </w:rPr>
            </w:pPr>
            <w:r>
              <w:rPr>
                <w:lang w:val="bg-BG"/>
              </w:rPr>
              <w:t>10.00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FA3D9FA" w14:textId="1FA962A2" w:rsidR="00066227" w:rsidRDefault="00066227" w:rsidP="00D647CF">
            <w:pPr>
              <w:rPr>
                <w:lang w:val="bg-BG"/>
              </w:rPr>
            </w:pPr>
            <w:r>
              <w:rPr>
                <w:lang w:val="bg-BG"/>
              </w:rPr>
              <w:t xml:space="preserve">11-12 кл.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BEE2C2D" w14:textId="3AB966F0" w:rsidR="00066227" w:rsidRDefault="005609E9" w:rsidP="00D647CF">
            <w:pPr>
              <w:rPr>
                <w:lang w:val="bg-BG"/>
              </w:rPr>
            </w:pPr>
            <w:r>
              <w:rPr>
                <w:lang w:val="bg-BG"/>
              </w:rPr>
              <w:t>Ю</w:t>
            </w:r>
            <w:r w:rsidR="00066227">
              <w:rPr>
                <w:lang w:val="bg-BG"/>
              </w:rPr>
              <w:t>ноши</w:t>
            </w:r>
            <w:r>
              <w:rPr>
                <w:lang w:val="bg-BG"/>
              </w:rPr>
              <w:t xml:space="preserve">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B21AAD0" w14:textId="786F2831" w:rsidR="00066227" w:rsidRDefault="00066227" w:rsidP="00D647C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5A2E00E" w14:textId="0BE79DD3" w:rsidR="00066227" w:rsidRDefault="00066227" w:rsidP="00D647CF">
            <w:pPr>
              <w:rPr>
                <w:lang w:val="bg-BG"/>
              </w:rPr>
            </w:pPr>
            <w:r>
              <w:rPr>
                <w:lang w:val="bg-BG"/>
              </w:rPr>
              <w:t>Ул.Гургулят 1, НСА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47A418B" w14:textId="22EFB376" w:rsidR="00066227" w:rsidRPr="001801E9" w:rsidRDefault="00274497" w:rsidP="00D647CF">
            <w:pPr>
              <w:rPr>
                <w:lang w:val="bg-BG"/>
              </w:rPr>
            </w:pPr>
            <w:r>
              <w:rPr>
                <w:lang w:val="bg-BG"/>
              </w:rPr>
              <w:t>Групите се явяват в 9.20</w:t>
            </w:r>
          </w:p>
        </w:tc>
      </w:tr>
      <w:tr w:rsidR="00274497" w:rsidRPr="00D647CF" w14:paraId="5886B781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26B67A4" w14:textId="77777777" w:rsidR="00274497" w:rsidRDefault="00274497" w:rsidP="00274497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2F2EE2A" w14:textId="1A05B36D" w:rsidR="00274497" w:rsidRDefault="00274497" w:rsidP="00274497">
            <w:pPr>
              <w:rPr>
                <w:lang w:val="bg-BG"/>
              </w:rPr>
            </w:pPr>
            <w:r>
              <w:rPr>
                <w:lang w:val="bg-BG"/>
              </w:rPr>
              <w:t>11.04</w:t>
            </w:r>
          </w:p>
          <w:p w14:paraId="1D73FE1C" w14:textId="5934A13B" w:rsidR="00274497" w:rsidRDefault="00274497" w:rsidP="00274497">
            <w:pPr>
              <w:rPr>
                <w:lang w:val="bg-BG"/>
              </w:rPr>
            </w:pPr>
            <w:r>
              <w:rPr>
                <w:lang w:val="bg-BG"/>
              </w:rPr>
              <w:t>И</w:t>
            </w:r>
            <w:r w:rsidR="005609E9">
              <w:rPr>
                <w:lang w:val="bg-BG"/>
              </w:rPr>
              <w:t>ндивид.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5E8317F" w14:textId="3B1CB365" w:rsidR="00274497" w:rsidRDefault="00274497" w:rsidP="00274497">
            <w:pPr>
              <w:rPr>
                <w:lang w:val="bg-BG"/>
              </w:rPr>
            </w:pPr>
            <w:r>
              <w:rPr>
                <w:lang w:val="bg-BG"/>
              </w:rPr>
              <w:t>10.00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7BF86E4" w14:textId="571B0A93" w:rsidR="00274497" w:rsidRDefault="00274497" w:rsidP="00274497">
            <w:pPr>
              <w:rPr>
                <w:lang w:val="bg-BG"/>
              </w:rPr>
            </w:pPr>
            <w:r>
              <w:rPr>
                <w:lang w:val="bg-BG"/>
              </w:rPr>
              <w:t>11-12 КЛ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9A6A3AE" w14:textId="0563E83E" w:rsidR="00274497" w:rsidRDefault="005609E9" w:rsidP="00274497">
            <w:pPr>
              <w:rPr>
                <w:lang w:val="bg-BG"/>
              </w:rPr>
            </w:pPr>
            <w:r>
              <w:rPr>
                <w:lang w:val="bg-BG"/>
              </w:rPr>
              <w:t>Ю</w:t>
            </w:r>
            <w:r w:rsidR="00274497">
              <w:rPr>
                <w:lang w:val="bg-BG"/>
              </w:rPr>
              <w:t>ноши</w:t>
            </w:r>
            <w:r>
              <w:rPr>
                <w:lang w:val="bg-BG"/>
              </w:rPr>
              <w:t xml:space="preserve">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8E235A9" w14:textId="0FBFD636" w:rsidR="00274497" w:rsidRDefault="00274497" w:rsidP="00274497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9315A01" w14:textId="4D899A2D" w:rsidR="00274497" w:rsidRDefault="00274497" w:rsidP="00274497">
            <w:pPr>
              <w:rPr>
                <w:lang w:val="bg-BG"/>
              </w:rPr>
            </w:pPr>
            <w:r>
              <w:rPr>
                <w:lang w:val="bg-BG"/>
              </w:rPr>
              <w:t>Ул.Гургулят 1, НСА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556A863" w14:textId="32EC91E8" w:rsidR="00274497" w:rsidRDefault="00274497" w:rsidP="00274497">
            <w:pPr>
              <w:rPr>
                <w:lang w:val="bg-BG"/>
              </w:rPr>
            </w:pPr>
            <w:r>
              <w:rPr>
                <w:lang w:val="bg-BG"/>
              </w:rPr>
              <w:t>Групите се явяват в 9.20</w:t>
            </w:r>
          </w:p>
        </w:tc>
      </w:tr>
      <w:tr w:rsidR="00274497" w:rsidRPr="00D647CF" w14:paraId="598FBE37" w14:textId="77777777" w:rsidTr="000E7606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6CD8812E" w14:textId="3CA77A47" w:rsidR="00274497" w:rsidRDefault="00274497" w:rsidP="00274497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48E0B9AC" w14:textId="77777777" w:rsidR="00274497" w:rsidRPr="001801E9" w:rsidRDefault="00274497" w:rsidP="00274497">
            <w:pPr>
              <w:rPr>
                <w:lang w:val="bg-BG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703FCDFA" w14:textId="77777777" w:rsidR="00274497" w:rsidRPr="001801E9" w:rsidRDefault="00274497" w:rsidP="00274497">
            <w:pPr>
              <w:rPr>
                <w:lang w:val="bg-BG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5ACDEF7F" w14:textId="77777777" w:rsidR="00274497" w:rsidRDefault="00274497" w:rsidP="00274497">
            <w:pPr>
              <w:rPr>
                <w:lang w:val="bg-BG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2969C8C2" w14:textId="77777777" w:rsidR="00274497" w:rsidRDefault="00274497" w:rsidP="00274497">
            <w:pPr>
              <w:rPr>
                <w:lang w:val="bg-BG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5A478A59" w14:textId="77777777" w:rsidR="00274497" w:rsidRDefault="00274497" w:rsidP="00274497">
            <w:pPr>
              <w:rPr>
                <w:lang w:val="bg-BG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05936A4D" w14:textId="77777777" w:rsidR="00274497" w:rsidRDefault="00274497" w:rsidP="00274497">
            <w:pPr>
              <w:rPr>
                <w:lang w:val="bg-BG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0361CA04" w14:textId="77777777" w:rsidR="00274497" w:rsidRPr="004C6ABE" w:rsidRDefault="00274497" w:rsidP="00274497">
            <w:pPr>
              <w:rPr>
                <w:lang w:val="bg-BG"/>
              </w:rPr>
            </w:pPr>
          </w:p>
        </w:tc>
      </w:tr>
      <w:tr w:rsidR="00274497" w:rsidRPr="00C23A31" w14:paraId="0F2A3A2D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111B618" w14:textId="62A423AF" w:rsidR="00274497" w:rsidRPr="001801E9" w:rsidRDefault="00274497" w:rsidP="00274497">
            <w:pPr>
              <w:rPr>
                <w:szCs w:val="24"/>
                <w:lang w:val="bg-BG"/>
              </w:rPr>
            </w:pPr>
            <w:r>
              <w:rPr>
                <w:szCs w:val="24"/>
                <w:lang w:val="bg-BG"/>
              </w:rPr>
              <w:t>Лека Атлетика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F83A098" w14:textId="6F477F61" w:rsidR="00274497" w:rsidRPr="001801E9" w:rsidRDefault="00274497" w:rsidP="00274497">
            <w:pPr>
              <w:rPr>
                <w:lang w:val="bg-BG"/>
              </w:rPr>
            </w:pPr>
            <w:r>
              <w:rPr>
                <w:lang w:val="bg-BG"/>
              </w:rPr>
              <w:t>12-13.04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7B4B406" w14:textId="77777777" w:rsidR="00274497" w:rsidRPr="001801E9" w:rsidRDefault="00274497" w:rsidP="00274497">
            <w:pPr>
              <w:rPr>
                <w:lang w:val="bg-BG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A6B04A0" w14:textId="77777777" w:rsidR="00274497" w:rsidRPr="001801E9" w:rsidRDefault="00274497" w:rsidP="00274497">
            <w:pPr>
              <w:rPr>
                <w:lang w:val="bg-BG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69D3BAD" w14:textId="77777777" w:rsidR="00274497" w:rsidRPr="001801E9" w:rsidRDefault="00274497" w:rsidP="00274497">
            <w:pPr>
              <w:rPr>
                <w:lang w:val="bg-BG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CCA6FC0" w14:textId="77777777" w:rsidR="00274497" w:rsidRPr="001801E9" w:rsidRDefault="00274497" w:rsidP="00274497">
            <w:pPr>
              <w:rPr>
                <w:lang w:val="bg-BG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907359D" w14:textId="3D6B28FE" w:rsidR="00274497" w:rsidRPr="001801E9" w:rsidRDefault="00274497" w:rsidP="00274497">
            <w:pPr>
              <w:rPr>
                <w:lang w:val="bg-BG"/>
              </w:rPr>
            </w:pPr>
            <w:r>
              <w:rPr>
                <w:lang w:val="bg-BG"/>
              </w:rPr>
              <w:t>НСА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4A092BD" w14:textId="2C09AFA2" w:rsidR="00274497" w:rsidRPr="001801E9" w:rsidRDefault="00274497" w:rsidP="00274497">
            <w:pPr>
              <w:rPr>
                <w:lang w:val="bg-BG"/>
              </w:rPr>
            </w:pPr>
            <w:r>
              <w:rPr>
                <w:lang w:val="bg-BG"/>
              </w:rPr>
              <w:t>На 9.04 от 17.30ч-техническа конференция в ММС,Ет.5</w:t>
            </w:r>
          </w:p>
        </w:tc>
      </w:tr>
      <w:tr w:rsidR="00274497" w:rsidRPr="00066227" w14:paraId="3DA773F6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0DBB81"/>
          </w:tcPr>
          <w:p w14:paraId="06E391CE" w14:textId="5C187A16" w:rsidR="00274497" w:rsidRPr="001801E9" w:rsidRDefault="00274497" w:rsidP="00274497">
            <w:pPr>
              <w:rPr>
                <w:szCs w:val="24"/>
                <w:lang w:val="bg-BG"/>
              </w:rPr>
            </w:pPr>
            <w:r w:rsidRPr="00F51069">
              <w:rPr>
                <w:u w:val="single"/>
                <w:lang w:val="bg-BG"/>
              </w:rPr>
              <w:t>Важно:</w:t>
            </w:r>
          </w:p>
        </w:tc>
        <w:tc>
          <w:tcPr>
            <w:tcW w:w="11226" w:type="dxa"/>
            <w:gridSpan w:val="7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21A1515" w14:textId="77777777" w:rsidR="00274497" w:rsidRPr="001801E9" w:rsidRDefault="00274497" w:rsidP="00274497">
            <w:pPr>
              <w:rPr>
                <w:lang w:val="bg-BG"/>
              </w:rPr>
            </w:pPr>
          </w:p>
        </w:tc>
      </w:tr>
    </w:tbl>
    <w:p w14:paraId="024D3B69" w14:textId="6B3D5C54" w:rsidR="00806FF3" w:rsidRPr="00066227" w:rsidRDefault="00A858EF" w:rsidP="009259E6">
      <w:pPr>
        <w:spacing w:before="0" w:after="0"/>
        <w:rPr>
          <w:sz w:val="12"/>
          <w:lang w:val="bg-BG"/>
        </w:rPr>
      </w:pPr>
      <w:r w:rsidRPr="00066227">
        <w:rPr>
          <w:sz w:val="12"/>
          <w:lang w:val="bg-BG"/>
        </w:rPr>
        <w:br w:type="textWrapping" w:clear="all"/>
      </w:r>
    </w:p>
    <w:p w14:paraId="67ECDED8" w14:textId="2E3EBBFF" w:rsidR="00BF72E1" w:rsidRDefault="00BF72E1" w:rsidP="00F51069">
      <w:pPr>
        <w:tabs>
          <w:tab w:val="left" w:pos="2730"/>
          <w:tab w:val="left" w:pos="4220"/>
        </w:tabs>
        <w:rPr>
          <w:sz w:val="12"/>
          <w:lang w:val="bg-BG"/>
        </w:rPr>
      </w:pPr>
    </w:p>
    <w:p w14:paraId="44919987" w14:textId="77777777" w:rsidR="00C23A31" w:rsidRDefault="00C23A31" w:rsidP="00F51069">
      <w:pPr>
        <w:tabs>
          <w:tab w:val="left" w:pos="2730"/>
          <w:tab w:val="left" w:pos="4220"/>
        </w:tabs>
        <w:rPr>
          <w:sz w:val="12"/>
          <w:lang w:val="bg-BG"/>
        </w:rPr>
      </w:pPr>
    </w:p>
    <w:p w14:paraId="20BBAA09" w14:textId="77777777" w:rsidR="00C23A31" w:rsidRDefault="00C23A31" w:rsidP="00F51069">
      <w:pPr>
        <w:tabs>
          <w:tab w:val="left" w:pos="2730"/>
          <w:tab w:val="left" w:pos="4220"/>
        </w:tabs>
        <w:rPr>
          <w:sz w:val="12"/>
          <w:lang w:val="bg-BG"/>
        </w:rPr>
      </w:pPr>
    </w:p>
    <w:p w14:paraId="5A76D483" w14:textId="77777777" w:rsidR="00C23A31" w:rsidRDefault="00C23A31" w:rsidP="00F51069">
      <w:pPr>
        <w:tabs>
          <w:tab w:val="left" w:pos="2730"/>
          <w:tab w:val="left" w:pos="4220"/>
        </w:tabs>
        <w:rPr>
          <w:sz w:val="12"/>
          <w:lang w:val="bg-BG"/>
        </w:rPr>
      </w:pPr>
    </w:p>
    <w:p w14:paraId="3A6EBD6C" w14:textId="7F155CD2" w:rsidR="00C23A31" w:rsidRPr="00C23A31" w:rsidRDefault="00C23A31" w:rsidP="009344E0">
      <w:pPr>
        <w:spacing w:before="0" w:after="160" w:line="259" w:lineRule="auto"/>
        <w:rPr>
          <w:rFonts w:ascii="Calibri" w:eastAsia="Calibri" w:hAnsi="Calibri" w:cs="Times New Roman"/>
          <w:color w:val="FF0000"/>
          <w:sz w:val="28"/>
          <w:lang w:val="bg-BG"/>
        </w:rPr>
      </w:pPr>
      <w:r w:rsidRPr="00C23A31">
        <w:rPr>
          <w:rFonts w:ascii="Calibri" w:eastAsia="Calibri" w:hAnsi="Calibri" w:cs="Times New Roman"/>
          <w:sz w:val="28"/>
          <w:lang w:val="bg-BG"/>
        </w:rPr>
        <w:lastRenderedPageBreak/>
        <w:br/>
        <w:t xml:space="preserve">      </w:t>
      </w:r>
      <w:r w:rsidR="00F30379">
        <w:rPr>
          <w:rFonts w:ascii="Calibri" w:eastAsia="Calibri" w:hAnsi="Calibri" w:cs="Times New Roman"/>
          <w:sz w:val="28"/>
          <w:lang w:val="bg-BG"/>
        </w:rPr>
        <w:t xml:space="preserve">                               </w:t>
      </w:r>
      <w:bookmarkStart w:id="0" w:name="_GoBack"/>
      <w:bookmarkEnd w:id="0"/>
      <w:r w:rsidRPr="00F30379">
        <w:rPr>
          <w:rFonts w:ascii="Calibri" w:eastAsia="Calibri" w:hAnsi="Calibri" w:cs="Times New Roman"/>
          <w:b/>
          <w:color w:val="5B9BD5"/>
          <w:sz w:val="28"/>
          <w:lang w:val="bg-BG"/>
        </w:rPr>
        <w:t>ФУТБОЛ</w:t>
      </w:r>
      <w:r w:rsidRPr="00F30379">
        <w:rPr>
          <w:rFonts w:ascii="Calibri" w:eastAsia="Calibri" w:hAnsi="Calibri" w:cs="Times New Roman"/>
          <w:b/>
          <w:color w:val="5B9BD5"/>
          <w:sz w:val="28"/>
          <w:lang w:val="bg-BG"/>
        </w:rPr>
        <w:br/>
      </w:r>
      <w:r w:rsidRPr="00C23A31">
        <w:rPr>
          <w:rFonts w:ascii="Calibri" w:eastAsia="Calibri" w:hAnsi="Calibri" w:cs="Times New Roman"/>
          <w:color w:val="FF0000"/>
          <w:sz w:val="28"/>
          <w:lang w:val="bg-BG"/>
        </w:rPr>
        <w:t>5 -7 кл –</w:t>
      </w:r>
    </w:p>
    <w:p w14:paraId="45659CF2" w14:textId="2BE134CB" w:rsidR="00C23A31" w:rsidRPr="00C23A31" w:rsidRDefault="00C23A31" w:rsidP="009344E0">
      <w:pPr>
        <w:spacing w:before="0" w:after="160" w:line="259" w:lineRule="auto"/>
        <w:rPr>
          <w:rFonts w:ascii="Calibri" w:eastAsia="Calibri" w:hAnsi="Calibri" w:cs="Times New Roman"/>
          <w:color w:val="FF0000"/>
          <w:sz w:val="28"/>
          <w:lang w:val="bg-BG"/>
        </w:rPr>
      </w:pPr>
      <w:r w:rsidRPr="00C23A31">
        <w:rPr>
          <w:rFonts w:ascii="Calibri" w:eastAsia="Calibri" w:hAnsi="Calibri" w:cs="Times New Roman"/>
          <w:color w:val="FF0000"/>
          <w:sz w:val="28"/>
          <w:lang w:val="bg-BG"/>
        </w:rPr>
        <w:t>10.04.   - 10.00 ч.</w:t>
      </w:r>
      <w:r w:rsidRPr="00C23A31">
        <w:rPr>
          <w:rFonts w:ascii="Calibri" w:eastAsia="Calibri" w:hAnsi="Calibri" w:cs="Times New Roman"/>
          <w:color w:val="FF0000"/>
          <w:sz w:val="28"/>
          <w:lang w:val="bg-BG"/>
        </w:rPr>
        <w:br/>
      </w:r>
      <w:r w:rsidRPr="00C23A31">
        <w:rPr>
          <w:rFonts w:ascii="Calibri" w:eastAsia="Calibri" w:hAnsi="Calibri" w:cs="Times New Roman"/>
          <w:sz w:val="28"/>
          <w:lang w:val="bg-BG"/>
        </w:rPr>
        <w:t>26 СУ – 51 СУ</w:t>
      </w:r>
      <w:r w:rsidRPr="00C23A31">
        <w:rPr>
          <w:rFonts w:ascii="Calibri" w:eastAsia="Calibri" w:hAnsi="Calibri" w:cs="Times New Roman"/>
          <w:sz w:val="28"/>
          <w:lang w:val="bg-BG"/>
        </w:rPr>
        <w:br/>
        <w:t>84 СУ – 148 СУ</w:t>
      </w:r>
      <w:r w:rsidRPr="00C23A31">
        <w:rPr>
          <w:rFonts w:ascii="Calibri" w:eastAsia="Calibri" w:hAnsi="Calibri" w:cs="Times New Roman"/>
          <w:sz w:val="28"/>
          <w:lang w:val="bg-BG"/>
        </w:rPr>
        <w:br/>
        <w:t>загубил 1-загубил 2 /3 – 4 място/</w:t>
      </w:r>
      <w:r w:rsidRPr="00C23A31">
        <w:rPr>
          <w:rFonts w:ascii="Calibri" w:eastAsia="Calibri" w:hAnsi="Calibri" w:cs="Times New Roman"/>
          <w:sz w:val="28"/>
          <w:lang w:val="bg-BG"/>
        </w:rPr>
        <w:br/>
        <w:t>победител 1-победител 2 /1 – 2 място/</w:t>
      </w:r>
      <w:r w:rsidRPr="00C23A31">
        <w:rPr>
          <w:rFonts w:ascii="Calibri" w:eastAsia="Calibri" w:hAnsi="Calibri" w:cs="Times New Roman"/>
          <w:sz w:val="28"/>
          <w:lang w:val="bg-BG"/>
        </w:rPr>
        <w:br/>
      </w:r>
      <w:r w:rsidRPr="00C23A31">
        <w:rPr>
          <w:rFonts w:ascii="Calibri" w:eastAsia="Calibri" w:hAnsi="Calibri" w:cs="Times New Roman"/>
          <w:sz w:val="28"/>
          <w:lang w:val="bg-BG"/>
        </w:rPr>
        <w:br/>
      </w:r>
      <w:r w:rsidRPr="00C23A31">
        <w:rPr>
          <w:rFonts w:ascii="Calibri" w:eastAsia="Calibri" w:hAnsi="Calibri" w:cs="Times New Roman"/>
          <w:color w:val="FF0000"/>
          <w:sz w:val="28"/>
          <w:lang w:val="bg-BG"/>
        </w:rPr>
        <w:t>8 – 10 кл</w:t>
      </w:r>
    </w:p>
    <w:p w14:paraId="1BC39D1A" w14:textId="6642B90B" w:rsidR="00C23A31" w:rsidRDefault="00C23A31" w:rsidP="009344E0">
      <w:pPr>
        <w:tabs>
          <w:tab w:val="left" w:pos="2730"/>
          <w:tab w:val="left" w:pos="4220"/>
        </w:tabs>
        <w:rPr>
          <w:rFonts w:ascii="Calibri" w:eastAsia="Calibri" w:hAnsi="Calibri" w:cs="Times New Roman"/>
          <w:sz w:val="28"/>
          <w:lang w:val="bg-BG"/>
        </w:rPr>
      </w:pPr>
      <w:r w:rsidRPr="00C23A31">
        <w:rPr>
          <w:rFonts w:ascii="Calibri" w:eastAsia="Calibri" w:hAnsi="Calibri" w:cs="Times New Roman"/>
          <w:color w:val="FF0000"/>
          <w:sz w:val="28"/>
          <w:lang w:val="bg-BG"/>
        </w:rPr>
        <w:t>12.04  - 9.00 ч.</w:t>
      </w:r>
      <w:r w:rsidRPr="00C23A31">
        <w:rPr>
          <w:rFonts w:ascii="Calibri" w:eastAsia="Calibri" w:hAnsi="Calibri" w:cs="Times New Roman"/>
          <w:color w:val="FF0000"/>
          <w:sz w:val="28"/>
          <w:lang w:val="bg-BG"/>
        </w:rPr>
        <w:br/>
      </w:r>
      <w:r w:rsidRPr="00C23A31">
        <w:rPr>
          <w:rFonts w:ascii="Calibri" w:eastAsia="Calibri" w:hAnsi="Calibri" w:cs="Times New Roman"/>
          <w:sz w:val="28"/>
          <w:lang w:val="bg-BG"/>
        </w:rPr>
        <w:t>2 СУ – 192 СУ</w:t>
      </w:r>
      <w:r w:rsidRPr="00C23A31">
        <w:rPr>
          <w:rFonts w:ascii="Calibri" w:eastAsia="Calibri" w:hAnsi="Calibri" w:cs="Times New Roman"/>
          <w:sz w:val="28"/>
          <w:lang w:val="bg-BG"/>
        </w:rPr>
        <w:br/>
        <w:t>203 СУ – 93 СУ</w:t>
      </w:r>
      <w:r w:rsidRPr="00C23A31">
        <w:rPr>
          <w:rFonts w:ascii="Calibri" w:eastAsia="Calibri" w:hAnsi="Calibri" w:cs="Times New Roman"/>
          <w:sz w:val="28"/>
          <w:lang w:val="bg-BG"/>
        </w:rPr>
        <w:br/>
        <w:t>загубил 1- загубил 2 /3 - 4 място/</w:t>
      </w:r>
      <w:r w:rsidRPr="00C23A31">
        <w:rPr>
          <w:rFonts w:ascii="Calibri" w:eastAsia="Calibri" w:hAnsi="Calibri" w:cs="Times New Roman"/>
          <w:sz w:val="28"/>
          <w:lang w:val="bg-BG"/>
        </w:rPr>
        <w:br/>
        <w:t>победител 1 – победител 2 / 1- 2 място/</w:t>
      </w:r>
      <w:r w:rsidRPr="00C23A31">
        <w:rPr>
          <w:rFonts w:ascii="Calibri" w:eastAsia="Calibri" w:hAnsi="Calibri" w:cs="Times New Roman"/>
          <w:sz w:val="28"/>
          <w:lang w:val="bg-BG"/>
        </w:rPr>
        <w:br/>
      </w:r>
      <w:r w:rsidRPr="00C23A31">
        <w:rPr>
          <w:rFonts w:ascii="Calibri" w:eastAsia="Calibri" w:hAnsi="Calibri" w:cs="Times New Roman"/>
          <w:sz w:val="28"/>
          <w:lang w:val="bg-BG"/>
        </w:rPr>
        <w:br/>
      </w:r>
      <w:r w:rsidRPr="00C23A31">
        <w:rPr>
          <w:rFonts w:ascii="Calibri" w:eastAsia="Calibri" w:hAnsi="Calibri" w:cs="Times New Roman"/>
          <w:color w:val="FF0000"/>
          <w:sz w:val="28"/>
          <w:lang w:val="bg-BG"/>
        </w:rPr>
        <w:t>11 – 12 кл                     29.03/петък/            ст.НСА</w:t>
      </w:r>
      <w:r w:rsidRPr="00C23A31">
        <w:rPr>
          <w:rFonts w:ascii="Calibri" w:eastAsia="Calibri" w:hAnsi="Calibri" w:cs="Times New Roman"/>
          <w:color w:val="FF0000"/>
          <w:sz w:val="28"/>
          <w:lang w:val="bg-BG"/>
        </w:rPr>
        <w:br/>
      </w:r>
      <w:r w:rsidRPr="00C23A31">
        <w:rPr>
          <w:rFonts w:ascii="Calibri" w:eastAsia="Calibri" w:hAnsi="Calibri" w:cs="Times New Roman"/>
          <w:b/>
          <w:sz w:val="28"/>
          <w:lang w:val="bg-BG"/>
        </w:rPr>
        <w:t>9:00ч</w:t>
      </w:r>
      <w:r w:rsidRPr="00C23A31">
        <w:rPr>
          <w:rFonts w:ascii="Calibri" w:eastAsia="Calibri" w:hAnsi="Calibri" w:cs="Times New Roman"/>
          <w:sz w:val="28"/>
          <w:lang w:val="bg-BG"/>
        </w:rPr>
        <w:t xml:space="preserve">       203 СУ – 2 СУ</w:t>
      </w:r>
      <w:r w:rsidRPr="00C23A31">
        <w:rPr>
          <w:rFonts w:ascii="Calibri" w:eastAsia="Calibri" w:hAnsi="Calibri" w:cs="Times New Roman"/>
          <w:sz w:val="28"/>
          <w:lang w:val="bg-BG"/>
        </w:rPr>
        <w:br/>
        <w:t xml:space="preserve">                 203 СУ – 23 СУ</w:t>
      </w:r>
      <w:r w:rsidRPr="00C23A31">
        <w:rPr>
          <w:rFonts w:ascii="Calibri" w:eastAsia="Calibri" w:hAnsi="Calibri" w:cs="Times New Roman"/>
          <w:sz w:val="28"/>
          <w:lang w:val="bg-BG"/>
        </w:rPr>
        <w:br/>
        <w:t xml:space="preserve">                 23 СУ – 2 СУ</w:t>
      </w:r>
    </w:p>
    <w:p w14:paraId="2674308C" w14:textId="77777777" w:rsidR="00C23A31" w:rsidRDefault="00C23A31" w:rsidP="00C23A31">
      <w:pPr>
        <w:tabs>
          <w:tab w:val="left" w:pos="2730"/>
          <w:tab w:val="left" w:pos="4220"/>
        </w:tabs>
        <w:jc w:val="center"/>
        <w:rPr>
          <w:rFonts w:ascii="Calibri" w:eastAsia="Calibri" w:hAnsi="Calibri" w:cs="Times New Roman"/>
          <w:sz w:val="28"/>
          <w:lang w:val="bg-BG"/>
        </w:rPr>
      </w:pPr>
    </w:p>
    <w:p w14:paraId="527729A6" w14:textId="77777777" w:rsidR="00C23A31" w:rsidRDefault="00C23A31" w:rsidP="00C23A31">
      <w:pPr>
        <w:tabs>
          <w:tab w:val="left" w:pos="2730"/>
          <w:tab w:val="left" w:pos="4220"/>
        </w:tabs>
        <w:jc w:val="center"/>
        <w:rPr>
          <w:rFonts w:ascii="Calibri" w:eastAsia="Calibri" w:hAnsi="Calibri" w:cs="Times New Roman"/>
          <w:sz w:val="28"/>
          <w:lang w:val="bg-BG"/>
        </w:rPr>
      </w:pPr>
    </w:p>
    <w:p w14:paraId="191C0CA9" w14:textId="043A0604" w:rsidR="003E4BD7" w:rsidRDefault="00F30379" w:rsidP="009344E0">
      <w:pPr>
        <w:spacing w:before="0" w:after="160" w:line="259" w:lineRule="auto"/>
        <w:rPr>
          <w:rFonts w:ascii="Calibri" w:eastAsia="Calibri" w:hAnsi="Calibri" w:cs="Times New Roman"/>
          <w:color w:val="FF0000"/>
          <w:sz w:val="28"/>
          <w:lang w:val="bg-BG"/>
        </w:rPr>
      </w:pPr>
      <w:r>
        <w:rPr>
          <w:rFonts w:ascii="Calibri" w:eastAsia="Calibri" w:hAnsi="Calibri" w:cs="Times New Roman"/>
          <w:sz w:val="28"/>
          <w:lang w:val="bg-BG"/>
        </w:rPr>
        <w:lastRenderedPageBreak/>
        <w:t xml:space="preserve">      </w:t>
      </w:r>
      <w:r w:rsidR="009344E0" w:rsidRPr="00F30379">
        <w:rPr>
          <w:rFonts w:ascii="Calibri" w:eastAsia="Calibri" w:hAnsi="Calibri" w:cs="Times New Roman"/>
          <w:b/>
          <w:color w:val="5B9BD5"/>
          <w:sz w:val="28"/>
          <w:lang w:val="bg-BG"/>
        </w:rPr>
        <w:t>ВОЛЕЙБОЛ</w:t>
      </w:r>
      <w:r w:rsidR="003E4BD7" w:rsidRPr="00F30379">
        <w:rPr>
          <w:rFonts w:ascii="Calibri" w:eastAsia="Calibri" w:hAnsi="Calibri" w:cs="Times New Roman"/>
          <w:b/>
          <w:color w:val="5B9BD5"/>
          <w:sz w:val="28"/>
          <w:lang w:val="bg-BG"/>
        </w:rPr>
        <w:t xml:space="preserve"> </w:t>
      </w:r>
      <w:r w:rsidR="009344E0" w:rsidRPr="00F30379">
        <w:rPr>
          <w:rFonts w:ascii="Calibri" w:eastAsia="Calibri" w:hAnsi="Calibri" w:cs="Times New Roman"/>
          <w:b/>
          <w:color w:val="5B9BD5"/>
          <w:sz w:val="28"/>
          <w:lang w:val="bg-BG"/>
        </w:rPr>
        <w:br/>
      </w:r>
      <w:r w:rsidR="009344E0" w:rsidRPr="009344E0">
        <w:rPr>
          <w:rFonts w:ascii="Calibri" w:eastAsia="Calibri" w:hAnsi="Calibri" w:cs="Times New Roman"/>
          <w:color w:val="FF0000"/>
          <w:sz w:val="28"/>
          <w:lang w:val="bg-BG"/>
        </w:rPr>
        <w:t xml:space="preserve">5 – 7 кл момчета </w:t>
      </w:r>
    </w:p>
    <w:p w14:paraId="33490FA4" w14:textId="77777777" w:rsidR="003E4BD7" w:rsidRPr="003E4BD7" w:rsidRDefault="003E4BD7" w:rsidP="009344E0">
      <w:pPr>
        <w:spacing w:before="0" w:after="160" w:line="259" w:lineRule="auto"/>
        <w:rPr>
          <w:rFonts w:ascii="Calibri" w:eastAsia="Calibri" w:hAnsi="Calibri" w:cs="Times New Roman"/>
          <w:color w:val="FF0000"/>
          <w:sz w:val="28"/>
          <w:lang w:val="bg-BG"/>
        </w:rPr>
      </w:pPr>
      <w:r>
        <w:rPr>
          <w:rFonts w:ascii="Calibri" w:eastAsia="Calibri" w:hAnsi="Calibri" w:cs="Times New Roman"/>
          <w:color w:val="FF0000"/>
          <w:sz w:val="28"/>
          <w:lang w:val="bg-BG"/>
        </w:rPr>
        <w:t>16.04 – 13.00</w:t>
      </w:r>
      <w:r w:rsidR="009344E0" w:rsidRPr="009344E0">
        <w:rPr>
          <w:rFonts w:ascii="Calibri" w:eastAsia="Calibri" w:hAnsi="Calibri" w:cs="Times New Roman"/>
          <w:color w:val="FF0000"/>
          <w:sz w:val="28"/>
          <w:lang w:val="bg-BG"/>
        </w:rPr>
        <w:t xml:space="preserve">      </w:t>
      </w:r>
      <w:r w:rsidR="009344E0" w:rsidRPr="009344E0">
        <w:rPr>
          <w:rFonts w:ascii="Calibri" w:eastAsia="Calibri" w:hAnsi="Calibri" w:cs="Times New Roman"/>
          <w:sz w:val="28"/>
          <w:lang w:val="bg-BG"/>
        </w:rPr>
        <w:br/>
        <w:t>109 СУ – 71 СУ</w:t>
      </w:r>
      <w:r w:rsidR="009344E0" w:rsidRPr="009344E0">
        <w:rPr>
          <w:rFonts w:ascii="Calibri" w:eastAsia="Calibri" w:hAnsi="Calibri" w:cs="Times New Roman"/>
          <w:sz w:val="28"/>
          <w:lang w:val="bg-BG"/>
        </w:rPr>
        <w:br/>
        <w:t>2 СУ – 1 ЧЕГ</w:t>
      </w:r>
      <w:r w:rsidR="009344E0" w:rsidRPr="009344E0">
        <w:rPr>
          <w:rFonts w:ascii="Calibri" w:eastAsia="Calibri" w:hAnsi="Calibri" w:cs="Times New Roman"/>
          <w:sz w:val="28"/>
          <w:lang w:val="bg-BG"/>
        </w:rPr>
        <w:br/>
        <w:t>загубил 1- загубил 2 / 3 – 4 място/</w:t>
      </w:r>
      <w:r w:rsidR="009344E0" w:rsidRPr="009344E0">
        <w:rPr>
          <w:rFonts w:ascii="Calibri" w:eastAsia="Calibri" w:hAnsi="Calibri" w:cs="Times New Roman"/>
          <w:sz w:val="28"/>
          <w:lang w:val="bg-BG"/>
        </w:rPr>
        <w:br/>
        <w:t>победител 1- победител 2 /1 – 2 място/</w:t>
      </w:r>
      <w:r w:rsidR="009344E0" w:rsidRPr="009344E0">
        <w:rPr>
          <w:rFonts w:ascii="Calibri" w:eastAsia="Calibri" w:hAnsi="Calibri" w:cs="Times New Roman"/>
          <w:sz w:val="28"/>
          <w:lang w:val="bg-BG"/>
        </w:rPr>
        <w:br/>
      </w:r>
      <w:r w:rsidR="009344E0" w:rsidRPr="009344E0">
        <w:rPr>
          <w:rFonts w:ascii="Calibri" w:eastAsia="Calibri" w:hAnsi="Calibri" w:cs="Times New Roman"/>
          <w:sz w:val="28"/>
          <w:lang w:val="bg-BG"/>
        </w:rPr>
        <w:br/>
      </w:r>
      <w:r w:rsidR="009344E0" w:rsidRPr="009344E0">
        <w:rPr>
          <w:rFonts w:ascii="Calibri" w:eastAsia="Calibri" w:hAnsi="Calibri" w:cs="Times New Roman"/>
          <w:color w:val="FF0000"/>
          <w:sz w:val="28"/>
          <w:lang w:val="bg-BG"/>
        </w:rPr>
        <w:t>5 – 7 кл момичета</w:t>
      </w:r>
    </w:p>
    <w:p w14:paraId="416ABAA2" w14:textId="77777777" w:rsidR="003E4BD7" w:rsidRPr="003E4BD7" w:rsidRDefault="003E4BD7" w:rsidP="009344E0">
      <w:pPr>
        <w:spacing w:before="0" w:after="160" w:line="259" w:lineRule="auto"/>
        <w:rPr>
          <w:rFonts w:ascii="Calibri" w:eastAsia="Calibri" w:hAnsi="Calibri" w:cs="Times New Roman"/>
          <w:color w:val="FF0000"/>
          <w:sz w:val="28"/>
          <w:lang w:val="bg-BG"/>
        </w:rPr>
      </w:pPr>
      <w:r w:rsidRPr="003E4BD7">
        <w:rPr>
          <w:rFonts w:ascii="Calibri" w:eastAsia="Calibri" w:hAnsi="Calibri" w:cs="Times New Roman"/>
          <w:color w:val="FF0000"/>
          <w:sz w:val="28"/>
          <w:lang w:val="bg-BG"/>
        </w:rPr>
        <w:t>16.04 – 13.00</w:t>
      </w:r>
      <w:r w:rsidRPr="009344E0">
        <w:rPr>
          <w:rFonts w:ascii="Calibri" w:eastAsia="Calibri" w:hAnsi="Calibri" w:cs="Times New Roman"/>
          <w:color w:val="FF0000"/>
          <w:sz w:val="28"/>
          <w:lang w:val="bg-BG"/>
        </w:rPr>
        <w:t xml:space="preserve">      </w:t>
      </w:r>
      <w:r w:rsidR="009344E0" w:rsidRPr="009344E0">
        <w:rPr>
          <w:rFonts w:ascii="Calibri" w:eastAsia="Calibri" w:hAnsi="Calibri" w:cs="Times New Roman"/>
          <w:sz w:val="28"/>
          <w:lang w:val="bg-BG"/>
        </w:rPr>
        <w:br/>
        <w:t>142 СУ – ЧСЕУ Св.София</w:t>
      </w:r>
      <w:r w:rsidR="009344E0" w:rsidRPr="009344E0">
        <w:rPr>
          <w:rFonts w:ascii="Calibri" w:eastAsia="Calibri" w:hAnsi="Calibri" w:cs="Times New Roman"/>
          <w:sz w:val="28"/>
          <w:lang w:val="bg-BG"/>
        </w:rPr>
        <w:br/>
        <w:t>109 СУ – 84 СУ</w:t>
      </w:r>
      <w:r w:rsidR="009344E0" w:rsidRPr="009344E0">
        <w:rPr>
          <w:rFonts w:ascii="Calibri" w:eastAsia="Calibri" w:hAnsi="Calibri" w:cs="Times New Roman"/>
          <w:sz w:val="28"/>
          <w:lang w:val="bg-BG"/>
        </w:rPr>
        <w:br/>
        <w:t>загубил 1-загубил 2 /3 – 4 място/</w:t>
      </w:r>
      <w:r w:rsidR="009344E0" w:rsidRPr="009344E0">
        <w:rPr>
          <w:rFonts w:ascii="Calibri" w:eastAsia="Calibri" w:hAnsi="Calibri" w:cs="Times New Roman"/>
          <w:sz w:val="28"/>
          <w:lang w:val="bg-BG"/>
        </w:rPr>
        <w:br/>
        <w:t>победител 1- победител 2/ 1 – 2 място/</w:t>
      </w:r>
      <w:r w:rsidR="009344E0" w:rsidRPr="009344E0">
        <w:rPr>
          <w:rFonts w:ascii="Calibri" w:eastAsia="Calibri" w:hAnsi="Calibri" w:cs="Times New Roman"/>
          <w:sz w:val="28"/>
          <w:lang w:val="bg-BG"/>
        </w:rPr>
        <w:br/>
      </w:r>
      <w:r w:rsidR="009344E0" w:rsidRPr="009344E0">
        <w:rPr>
          <w:rFonts w:ascii="Calibri" w:eastAsia="Calibri" w:hAnsi="Calibri" w:cs="Times New Roman"/>
          <w:sz w:val="28"/>
          <w:lang w:val="bg-BG"/>
        </w:rPr>
        <w:br/>
      </w:r>
      <w:r w:rsidR="009344E0" w:rsidRPr="009344E0">
        <w:rPr>
          <w:rFonts w:ascii="Calibri" w:eastAsia="Calibri" w:hAnsi="Calibri" w:cs="Times New Roman"/>
          <w:color w:val="FF0000"/>
          <w:sz w:val="28"/>
          <w:lang w:val="bg-BG"/>
        </w:rPr>
        <w:t>8 – 10 кл юноши</w:t>
      </w:r>
    </w:p>
    <w:p w14:paraId="0489C2F0" w14:textId="77777777" w:rsidR="003E4BD7" w:rsidRPr="003E4BD7" w:rsidRDefault="003E4BD7" w:rsidP="009344E0">
      <w:pPr>
        <w:spacing w:before="0" w:after="160" w:line="259" w:lineRule="auto"/>
        <w:rPr>
          <w:rFonts w:ascii="Calibri" w:eastAsia="Calibri" w:hAnsi="Calibri" w:cs="Times New Roman"/>
          <w:sz w:val="28"/>
          <w:lang w:val="bg-BG"/>
        </w:rPr>
      </w:pPr>
      <w:r w:rsidRPr="003E4BD7">
        <w:rPr>
          <w:rFonts w:ascii="Calibri" w:eastAsia="Calibri" w:hAnsi="Calibri" w:cs="Times New Roman"/>
          <w:color w:val="FF0000"/>
          <w:sz w:val="28"/>
          <w:lang w:val="bg-BG"/>
        </w:rPr>
        <w:t>17.04</w:t>
      </w:r>
      <w:r w:rsidRPr="003E4BD7">
        <w:rPr>
          <w:rFonts w:ascii="Calibri" w:eastAsia="Calibri" w:hAnsi="Calibri" w:cs="Times New Roman"/>
          <w:color w:val="FF0000"/>
          <w:sz w:val="28"/>
          <w:lang w:val="bg-BG"/>
        </w:rPr>
        <w:tab/>
        <w:t>12.30</w:t>
      </w:r>
      <w:r w:rsidR="009344E0" w:rsidRPr="009344E0">
        <w:rPr>
          <w:rFonts w:ascii="Calibri" w:eastAsia="Calibri" w:hAnsi="Calibri" w:cs="Times New Roman"/>
          <w:sz w:val="28"/>
          <w:lang w:val="bg-BG"/>
        </w:rPr>
        <w:br/>
        <w:t>2 СУ – 31 СУЧЕМ</w:t>
      </w:r>
      <w:r w:rsidR="009344E0" w:rsidRPr="009344E0">
        <w:rPr>
          <w:rFonts w:ascii="Calibri" w:eastAsia="Calibri" w:hAnsi="Calibri" w:cs="Times New Roman"/>
          <w:sz w:val="28"/>
          <w:lang w:val="bg-BG"/>
        </w:rPr>
        <w:br/>
        <w:t>2 СУ – 132 СУ</w:t>
      </w:r>
      <w:r w:rsidR="009344E0" w:rsidRPr="009344E0">
        <w:rPr>
          <w:rFonts w:ascii="Calibri" w:eastAsia="Calibri" w:hAnsi="Calibri" w:cs="Times New Roman"/>
          <w:sz w:val="28"/>
          <w:lang w:val="bg-BG"/>
        </w:rPr>
        <w:br/>
        <w:t>132 СУ – 31 СУЧЕМ</w:t>
      </w:r>
      <w:r w:rsidR="009344E0" w:rsidRPr="009344E0">
        <w:rPr>
          <w:rFonts w:ascii="Calibri" w:eastAsia="Calibri" w:hAnsi="Calibri" w:cs="Times New Roman"/>
          <w:sz w:val="28"/>
          <w:lang w:val="bg-BG"/>
        </w:rPr>
        <w:br/>
      </w:r>
    </w:p>
    <w:p w14:paraId="3488010E" w14:textId="77777777" w:rsidR="003E4BD7" w:rsidRPr="003E4BD7" w:rsidRDefault="009344E0" w:rsidP="009344E0">
      <w:pPr>
        <w:spacing w:before="0" w:after="160" w:line="259" w:lineRule="auto"/>
        <w:rPr>
          <w:rFonts w:ascii="Calibri" w:eastAsia="Calibri" w:hAnsi="Calibri" w:cs="Times New Roman"/>
          <w:color w:val="FF0000"/>
          <w:sz w:val="28"/>
          <w:lang w:val="bg-BG"/>
        </w:rPr>
      </w:pPr>
      <w:r w:rsidRPr="009344E0">
        <w:rPr>
          <w:rFonts w:ascii="Calibri" w:eastAsia="Calibri" w:hAnsi="Calibri" w:cs="Times New Roman"/>
          <w:sz w:val="28"/>
          <w:lang w:val="bg-BG"/>
        </w:rPr>
        <w:lastRenderedPageBreak/>
        <w:br/>
      </w:r>
      <w:r w:rsidRPr="009344E0">
        <w:rPr>
          <w:rFonts w:ascii="Calibri" w:eastAsia="Calibri" w:hAnsi="Calibri" w:cs="Times New Roman"/>
          <w:color w:val="FF0000"/>
          <w:sz w:val="28"/>
          <w:lang w:val="bg-BG"/>
        </w:rPr>
        <w:t>8 – 10 кл девойки</w:t>
      </w:r>
    </w:p>
    <w:p w14:paraId="5E883E01" w14:textId="77777777" w:rsidR="003E4BD7" w:rsidRPr="003E4BD7" w:rsidRDefault="003E4BD7" w:rsidP="009344E0">
      <w:pPr>
        <w:spacing w:before="0" w:after="160" w:line="259" w:lineRule="auto"/>
        <w:rPr>
          <w:rFonts w:ascii="Calibri" w:eastAsia="Calibri" w:hAnsi="Calibri" w:cs="Times New Roman"/>
          <w:color w:val="FF0000"/>
          <w:sz w:val="28"/>
          <w:lang w:val="bg-BG"/>
        </w:rPr>
      </w:pPr>
      <w:r w:rsidRPr="003E4BD7">
        <w:rPr>
          <w:rFonts w:ascii="Calibri" w:eastAsia="Calibri" w:hAnsi="Calibri" w:cs="Times New Roman"/>
          <w:color w:val="FF0000"/>
          <w:sz w:val="28"/>
          <w:lang w:val="bg-BG"/>
        </w:rPr>
        <w:t>17.04</w:t>
      </w:r>
      <w:r w:rsidRPr="003E4BD7">
        <w:rPr>
          <w:rFonts w:ascii="Calibri" w:eastAsia="Calibri" w:hAnsi="Calibri" w:cs="Times New Roman"/>
          <w:color w:val="FF0000"/>
          <w:sz w:val="28"/>
          <w:lang w:val="bg-BG"/>
        </w:rPr>
        <w:tab/>
        <w:t>12.30</w:t>
      </w:r>
      <w:r w:rsidR="009344E0" w:rsidRPr="009344E0">
        <w:rPr>
          <w:rFonts w:ascii="Calibri" w:eastAsia="Calibri" w:hAnsi="Calibri" w:cs="Times New Roman"/>
          <w:sz w:val="28"/>
          <w:lang w:val="bg-BG"/>
        </w:rPr>
        <w:br/>
        <w:t>36 СУ – 192 СУ</w:t>
      </w:r>
      <w:r w:rsidR="009344E0" w:rsidRPr="009344E0">
        <w:rPr>
          <w:rFonts w:ascii="Calibri" w:eastAsia="Calibri" w:hAnsi="Calibri" w:cs="Times New Roman"/>
          <w:sz w:val="28"/>
          <w:lang w:val="bg-BG"/>
        </w:rPr>
        <w:br/>
        <w:t>93 СУ – ЧСЕУ Британика</w:t>
      </w:r>
      <w:r w:rsidR="009344E0" w:rsidRPr="009344E0">
        <w:rPr>
          <w:rFonts w:ascii="Calibri" w:eastAsia="Calibri" w:hAnsi="Calibri" w:cs="Times New Roman"/>
          <w:sz w:val="28"/>
          <w:lang w:val="bg-BG"/>
        </w:rPr>
        <w:br/>
        <w:t>загубил 1-загубил 2 / 3 – 4 място/</w:t>
      </w:r>
      <w:r w:rsidR="009344E0" w:rsidRPr="009344E0">
        <w:rPr>
          <w:rFonts w:ascii="Calibri" w:eastAsia="Calibri" w:hAnsi="Calibri" w:cs="Times New Roman"/>
          <w:sz w:val="28"/>
          <w:lang w:val="bg-BG"/>
        </w:rPr>
        <w:br/>
        <w:t>победите 1-победител 2 /1 – 2 място/</w:t>
      </w:r>
      <w:r w:rsidR="009344E0" w:rsidRPr="009344E0">
        <w:rPr>
          <w:rFonts w:ascii="Calibri" w:eastAsia="Calibri" w:hAnsi="Calibri" w:cs="Times New Roman"/>
          <w:sz w:val="28"/>
          <w:lang w:val="bg-BG"/>
        </w:rPr>
        <w:br/>
      </w:r>
      <w:r w:rsidR="009344E0" w:rsidRPr="009344E0">
        <w:rPr>
          <w:rFonts w:ascii="Calibri" w:eastAsia="Calibri" w:hAnsi="Calibri" w:cs="Times New Roman"/>
          <w:sz w:val="28"/>
          <w:lang w:val="bg-BG"/>
        </w:rPr>
        <w:br/>
      </w:r>
      <w:r w:rsidR="009344E0" w:rsidRPr="009344E0">
        <w:rPr>
          <w:rFonts w:ascii="Calibri" w:eastAsia="Calibri" w:hAnsi="Calibri" w:cs="Times New Roman"/>
          <w:color w:val="FF0000"/>
          <w:sz w:val="28"/>
          <w:lang w:val="bg-BG"/>
        </w:rPr>
        <w:t>11-12 кл юноши</w:t>
      </w:r>
    </w:p>
    <w:p w14:paraId="50D000C0" w14:textId="2F8BC25B" w:rsidR="003E4BD7" w:rsidRPr="003E4BD7" w:rsidRDefault="003E4BD7" w:rsidP="009344E0">
      <w:pPr>
        <w:spacing w:before="0" w:after="160" w:line="259" w:lineRule="auto"/>
        <w:rPr>
          <w:rFonts w:ascii="Calibri" w:eastAsia="Calibri" w:hAnsi="Calibri" w:cs="Times New Roman"/>
          <w:color w:val="FF0000"/>
          <w:sz w:val="28"/>
          <w:lang w:val="bg-BG"/>
        </w:rPr>
      </w:pPr>
      <w:r w:rsidRPr="003E4BD7">
        <w:rPr>
          <w:rFonts w:ascii="Calibri" w:eastAsia="Calibri" w:hAnsi="Calibri" w:cs="Times New Roman"/>
          <w:color w:val="FF0000"/>
          <w:sz w:val="28"/>
          <w:lang w:val="bg-BG"/>
        </w:rPr>
        <w:t>10.04 – 8.30</w:t>
      </w:r>
      <w:r w:rsidR="009344E0" w:rsidRPr="009344E0">
        <w:rPr>
          <w:rFonts w:ascii="Calibri" w:eastAsia="Calibri" w:hAnsi="Calibri" w:cs="Times New Roman"/>
          <w:sz w:val="28"/>
          <w:lang w:val="bg-BG"/>
        </w:rPr>
        <w:br/>
        <w:t>2 СУ – 132 СУ</w:t>
      </w:r>
      <w:r w:rsidR="009344E0" w:rsidRPr="009344E0">
        <w:rPr>
          <w:rFonts w:ascii="Calibri" w:eastAsia="Calibri" w:hAnsi="Calibri" w:cs="Times New Roman"/>
          <w:sz w:val="28"/>
          <w:lang w:val="bg-BG"/>
        </w:rPr>
        <w:br/>
        <w:t>31 СУЧЕМ – 192 СУ</w:t>
      </w:r>
      <w:r w:rsidR="009344E0" w:rsidRPr="009344E0">
        <w:rPr>
          <w:rFonts w:ascii="Calibri" w:eastAsia="Calibri" w:hAnsi="Calibri" w:cs="Times New Roman"/>
          <w:sz w:val="28"/>
          <w:lang w:val="bg-BG"/>
        </w:rPr>
        <w:br/>
        <w:t>загубил 1-загубил 2 / 3 – 4 място/</w:t>
      </w:r>
      <w:r w:rsidR="009344E0" w:rsidRPr="009344E0">
        <w:rPr>
          <w:rFonts w:ascii="Calibri" w:eastAsia="Calibri" w:hAnsi="Calibri" w:cs="Times New Roman"/>
          <w:sz w:val="28"/>
          <w:lang w:val="bg-BG"/>
        </w:rPr>
        <w:br/>
        <w:t>победител 1-победител 2 /1 – 2 място/</w:t>
      </w:r>
      <w:r w:rsidR="009344E0" w:rsidRPr="009344E0">
        <w:rPr>
          <w:rFonts w:ascii="Calibri" w:eastAsia="Calibri" w:hAnsi="Calibri" w:cs="Times New Roman"/>
          <w:sz w:val="28"/>
          <w:lang w:val="bg-BG"/>
        </w:rPr>
        <w:br/>
      </w:r>
      <w:r w:rsidR="009344E0" w:rsidRPr="009344E0">
        <w:rPr>
          <w:rFonts w:ascii="Calibri" w:eastAsia="Calibri" w:hAnsi="Calibri" w:cs="Times New Roman"/>
          <w:sz w:val="28"/>
          <w:lang w:val="bg-BG"/>
        </w:rPr>
        <w:br/>
      </w:r>
      <w:r w:rsidR="009344E0" w:rsidRPr="009344E0">
        <w:rPr>
          <w:rFonts w:ascii="Calibri" w:eastAsia="Calibri" w:hAnsi="Calibri" w:cs="Times New Roman"/>
          <w:color w:val="FF0000"/>
          <w:sz w:val="28"/>
          <w:lang w:val="bg-BG"/>
        </w:rPr>
        <w:t>11-12 кл девойки</w:t>
      </w:r>
    </w:p>
    <w:p w14:paraId="1FABDABA" w14:textId="77777777" w:rsidR="003E4BD7" w:rsidRDefault="003E4BD7" w:rsidP="009344E0">
      <w:pPr>
        <w:spacing w:before="0" w:after="160" w:line="259" w:lineRule="auto"/>
        <w:rPr>
          <w:rFonts w:ascii="Calibri" w:eastAsia="Calibri" w:hAnsi="Calibri" w:cs="Times New Roman"/>
          <w:sz w:val="28"/>
          <w:lang w:val="bg-BG"/>
        </w:rPr>
      </w:pPr>
      <w:r w:rsidRPr="003E4BD7">
        <w:rPr>
          <w:rFonts w:ascii="Calibri" w:eastAsia="Calibri" w:hAnsi="Calibri" w:cs="Times New Roman"/>
          <w:color w:val="FF0000"/>
          <w:sz w:val="28"/>
          <w:lang w:val="bg-BG"/>
        </w:rPr>
        <w:t>10.04 – 12.30</w:t>
      </w:r>
      <w:r w:rsidR="009344E0" w:rsidRPr="009344E0">
        <w:rPr>
          <w:rFonts w:ascii="Calibri" w:eastAsia="Calibri" w:hAnsi="Calibri" w:cs="Times New Roman"/>
          <w:sz w:val="28"/>
          <w:lang w:val="bg-BG"/>
        </w:rPr>
        <w:br/>
        <w:t>2 СУ – 31 СУЧЕМ</w:t>
      </w:r>
      <w:r w:rsidR="009344E0" w:rsidRPr="009344E0">
        <w:rPr>
          <w:rFonts w:ascii="Calibri" w:eastAsia="Calibri" w:hAnsi="Calibri" w:cs="Times New Roman"/>
          <w:sz w:val="28"/>
          <w:lang w:val="bg-BG"/>
        </w:rPr>
        <w:br/>
        <w:t>132 СУ – 2 СУ</w:t>
      </w:r>
      <w:r w:rsidR="009344E0" w:rsidRPr="009344E0">
        <w:rPr>
          <w:rFonts w:ascii="Calibri" w:eastAsia="Calibri" w:hAnsi="Calibri" w:cs="Times New Roman"/>
          <w:sz w:val="28"/>
          <w:lang w:val="bg-BG"/>
        </w:rPr>
        <w:br/>
        <w:t>132 СУ – 31 СУЧЕМ</w:t>
      </w:r>
      <w:r w:rsidR="009344E0" w:rsidRPr="009344E0">
        <w:rPr>
          <w:rFonts w:ascii="Calibri" w:eastAsia="Calibri" w:hAnsi="Calibri" w:cs="Times New Roman"/>
          <w:sz w:val="28"/>
          <w:lang w:val="bg-BG"/>
        </w:rPr>
        <w:br/>
        <w:t xml:space="preserve">                                   </w:t>
      </w:r>
    </w:p>
    <w:p w14:paraId="36A70D17" w14:textId="3A6B45F9" w:rsidR="009344E0" w:rsidRPr="009344E0" w:rsidRDefault="009344E0" w:rsidP="009344E0">
      <w:pPr>
        <w:spacing w:before="0" w:after="160" w:line="259" w:lineRule="auto"/>
        <w:rPr>
          <w:rFonts w:ascii="Calibri" w:eastAsia="Calibri" w:hAnsi="Calibri" w:cs="Times New Roman"/>
          <w:sz w:val="28"/>
          <w:lang w:val="bg-BG"/>
        </w:rPr>
      </w:pPr>
      <w:r w:rsidRPr="00F30379">
        <w:rPr>
          <w:rFonts w:ascii="Calibri" w:eastAsia="Calibri" w:hAnsi="Calibri" w:cs="Times New Roman"/>
          <w:b/>
          <w:color w:val="4472C4"/>
          <w:sz w:val="32"/>
          <w:szCs w:val="32"/>
          <w:lang w:val="bg-BG"/>
        </w:rPr>
        <w:lastRenderedPageBreak/>
        <w:t>БАСКЕТБОЛ</w:t>
      </w:r>
      <w:r w:rsidRPr="009344E0">
        <w:rPr>
          <w:rFonts w:ascii="Calibri" w:eastAsia="Calibri" w:hAnsi="Calibri" w:cs="Times New Roman"/>
          <w:sz w:val="28"/>
          <w:lang w:val="bg-BG"/>
        </w:rPr>
        <w:br/>
      </w:r>
      <w:r w:rsidRPr="009344E0">
        <w:rPr>
          <w:rFonts w:ascii="Calibri" w:eastAsia="Calibri" w:hAnsi="Calibri" w:cs="Times New Roman"/>
          <w:color w:val="FF0000"/>
          <w:sz w:val="28"/>
          <w:lang w:val="bg-BG"/>
        </w:rPr>
        <w:t>5-7кл момчета                   10.04/сряда/            ААА</w:t>
      </w:r>
      <w:r w:rsidRPr="009344E0">
        <w:rPr>
          <w:rFonts w:ascii="Calibri" w:eastAsia="Calibri" w:hAnsi="Calibri" w:cs="Times New Roman"/>
          <w:color w:val="FF0000"/>
          <w:sz w:val="28"/>
          <w:lang w:val="bg-BG"/>
        </w:rPr>
        <w:br/>
      </w:r>
      <w:r w:rsidRPr="009344E0">
        <w:rPr>
          <w:rFonts w:ascii="Calibri" w:eastAsia="Calibri" w:hAnsi="Calibri" w:cs="Times New Roman"/>
          <w:b/>
          <w:sz w:val="28"/>
          <w:lang w:val="bg-BG"/>
        </w:rPr>
        <w:t>8:30ч</w:t>
      </w:r>
      <w:r w:rsidRPr="009344E0">
        <w:rPr>
          <w:rFonts w:ascii="Calibri" w:eastAsia="Calibri" w:hAnsi="Calibri" w:cs="Times New Roman"/>
          <w:sz w:val="28"/>
          <w:lang w:val="bg-BG"/>
        </w:rPr>
        <w:t xml:space="preserve">         31 СУЧЕМ – 52 СУ</w:t>
      </w:r>
      <w:r w:rsidRPr="009344E0">
        <w:rPr>
          <w:rFonts w:ascii="Calibri" w:eastAsia="Calibri" w:hAnsi="Calibri" w:cs="Times New Roman"/>
          <w:sz w:val="28"/>
          <w:lang w:val="bg-BG"/>
        </w:rPr>
        <w:br/>
      </w:r>
      <w:r w:rsidRPr="009344E0">
        <w:rPr>
          <w:rFonts w:ascii="Calibri" w:eastAsia="Calibri" w:hAnsi="Calibri" w:cs="Times New Roman"/>
          <w:b/>
          <w:sz w:val="28"/>
          <w:lang w:val="bg-BG"/>
        </w:rPr>
        <w:t>11:00ч</w:t>
      </w:r>
      <w:r w:rsidRPr="009344E0">
        <w:rPr>
          <w:rFonts w:ascii="Calibri" w:eastAsia="Calibri" w:hAnsi="Calibri" w:cs="Times New Roman"/>
          <w:sz w:val="28"/>
          <w:lang w:val="bg-BG"/>
        </w:rPr>
        <w:t xml:space="preserve">       ААА – 1 ЧЕГ</w:t>
      </w:r>
      <w:r w:rsidRPr="009344E0">
        <w:rPr>
          <w:rFonts w:ascii="Calibri" w:eastAsia="Calibri" w:hAnsi="Calibri" w:cs="Times New Roman"/>
          <w:sz w:val="28"/>
          <w:lang w:val="bg-BG"/>
        </w:rPr>
        <w:br/>
      </w:r>
      <w:r w:rsidRPr="009344E0">
        <w:rPr>
          <w:rFonts w:ascii="Calibri" w:eastAsia="Calibri" w:hAnsi="Calibri" w:cs="Times New Roman"/>
          <w:b/>
          <w:sz w:val="28"/>
          <w:lang w:val="bg-BG"/>
        </w:rPr>
        <w:t>13:30ч</w:t>
      </w:r>
      <w:r w:rsidRPr="009344E0">
        <w:rPr>
          <w:rFonts w:ascii="Calibri" w:eastAsia="Calibri" w:hAnsi="Calibri" w:cs="Times New Roman"/>
          <w:sz w:val="28"/>
          <w:lang w:val="bg-BG"/>
        </w:rPr>
        <w:t xml:space="preserve">       загубил 1- загубил 2 /3 – 4 място/</w:t>
      </w:r>
      <w:r w:rsidRPr="009344E0">
        <w:rPr>
          <w:rFonts w:ascii="Calibri" w:eastAsia="Calibri" w:hAnsi="Calibri" w:cs="Times New Roman"/>
          <w:sz w:val="28"/>
          <w:lang w:val="bg-BG"/>
        </w:rPr>
        <w:br/>
      </w:r>
      <w:r w:rsidRPr="009344E0">
        <w:rPr>
          <w:rFonts w:ascii="Calibri" w:eastAsia="Calibri" w:hAnsi="Calibri" w:cs="Times New Roman"/>
          <w:b/>
          <w:sz w:val="28"/>
          <w:lang w:val="bg-BG"/>
        </w:rPr>
        <w:t>16:00ч</w:t>
      </w:r>
      <w:r w:rsidRPr="009344E0">
        <w:rPr>
          <w:rFonts w:ascii="Calibri" w:eastAsia="Calibri" w:hAnsi="Calibri" w:cs="Times New Roman"/>
          <w:sz w:val="28"/>
          <w:lang w:val="bg-BG"/>
        </w:rPr>
        <w:t xml:space="preserve">       победител 1-победител 2 /1-2 място/</w:t>
      </w:r>
      <w:r w:rsidRPr="009344E0">
        <w:rPr>
          <w:rFonts w:ascii="Calibri" w:eastAsia="Calibri" w:hAnsi="Calibri" w:cs="Times New Roman"/>
          <w:sz w:val="28"/>
          <w:lang w:val="bg-BG"/>
        </w:rPr>
        <w:br/>
      </w:r>
      <w:r w:rsidRPr="009344E0">
        <w:rPr>
          <w:rFonts w:ascii="Calibri" w:eastAsia="Calibri" w:hAnsi="Calibri" w:cs="Times New Roman"/>
          <w:sz w:val="28"/>
          <w:lang w:val="bg-BG"/>
        </w:rPr>
        <w:br/>
      </w:r>
      <w:r w:rsidRPr="009344E0">
        <w:rPr>
          <w:rFonts w:ascii="Calibri" w:eastAsia="Calibri" w:hAnsi="Calibri" w:cs="Times New Roman"/>
          <w:color w:val="FF0000"/>
          <w:sz w:val="28"/>
          <w:lang w:val="bg-BG"/>
        </w:rPr>
        <w:t>5 – 7 кл момичета              10.04/сряда/          ААА</w:t>
      </w:r>
      <w:r w:rsidRPr="009344E0">
        <w:rPr>
          <w:rFonts w:ascii="Calibri" w:eastAsia="Calibri" w:hAnsi="Calibri" w:cs="Times New Roman"/>
          <w:color w:val="FF0000"/>
          <w:sz w:val="28"/>
          <w:lang w:val="bg-BG"/>
        </w:rPr>
        <w:br/>
      </w:r>
      <w:r w:rsidRPr="009344E0">
        <w:rPr>
          <w:rFonts w:ascii="Calibri" w:eastAsia="Calibri" w:hAnsi="Calibri" w:cs="Times New Roman"/>
          <w:b/>
          <w:sz w:val="28"/>
          <w:lang w:val="bg-BG"/>
        </w:rPr>
        <w:t xml:space="preserve">9:45ч </w:t>
      </w:r>
      <w:r w:rsidRPr="009344E0">
        <w:rPr>
          <w:rFonts w:ascii="Calibri" w:eastAsia="Calibri" w:hAnsi="Calibri" w:cs="Times New Roman"/>
          <w:sz w:val="28"/>
          <w:lang w:val="bg-BG"/>
        </w:rPr>
        <w:t xml:space="preserve">          31 СУЧЕМ – 26 СУ</w:t>
      </w:r>
      <w:r w:rsidRPr="009344E0">
        <w:rPr>
          <w:rFonts w:ascii="Calibri" w:eastAsia="Calibri" w:hAnsi="Calibri" w:cs="Times New Roman"/>
          <w:sz w:val="28"/>
          <w:lang w:val="bg-BG"/>
        </w:rPr>
        <w:br/>
      </w:r>
      <w:r w:rsidRPr="009344E0">
        <w:rPr>
          <w:rFonts w:ascii="Calibri" w:eastAsia="Calibri" w:hAnsi="Calibri" w:cs="Times New Roman"/>
          <w:b/>
          <w:sz w:val="28"/>
          <w:lang w:val="bg-BG"/>
        </w:rPr>
        <w:t>12:15ч</w:t>
      </w:r>
      <w:r w:rsidRPr="009344E0">
        <w:rPr>
          <w:rFonts w:ascii="Calibri" w:eastAsia="Calibri" w:hAnsi="Calibri" w:cs="Times New Roman"/>
          <w:sz w:val="28"/>
          <w:lang w:val="bg-BG"/>
        </w:rPr>
        <w:t xml:space="preserve">         ААА – 142 СУ</w:t>
      </w:r>
      <w:r w:rsidRPr="009344E0">
        <w:rPr>
          <w:rFonts w:ascii="Calibri" w:eastAsia="Calibri" w:hAnsi="Calibri" w:cs="Times New Roman"/>
          <w:sz w:val="28"/>
          <w:lang w:val="bg-BG"/>
        </w:rPr>
        <w:br/>
      </w:r>
      <w:r w:rsidRPr="009344E0">
        <w:rPr>
          <w:rFonts w:ascii="Calibri" w:eastAsia="Calibri" w:hAnsi="Calibri" w:cs="Times New Roman"/>
          <w:b/>
          <w:sz w:val="28"/>
          <w:lang w:val="bg-BG"/>
        </w:rPr>
        <w:t>14:45ч</w:t>
      </w:r>
      <w:r w:rsidRPr="009344E0">
        <w:rPr>
          <w:rFonts w:ascii="Calibri" w:eastAsia="Calibri" w:hAnsi="Calibri" w:cs="Times New Roman"/>
          <w:sz w:val="28"/>
          <w:lang w:val="bg-BG"/>
        </w:rPr>
        <w:t xml:space="preserve">         загубил 1-загубил 2 /3 – 4 място/</w:t>
      </w:r>
      <w:r w:rsidRPr="009344E0">
        <w:rPr>
          <w:rFonts w:ascii="Calibri" w:eastAsia="Calibri" w:hAnsi="Calibri" w:cs="Times New Roman"/>
          <w:sz w:val="28"/>
          <w:lang w:val="bg-BG"/>
        </w:rPr>
        <w:br/>
      </w:r>
      <w:r w:rsidRPr="009344E0">
        <w:rPr>
          <w:rFonts w:ascii="Calibri" w:eastAsia="Calibri" w:hAnsi="Calibri" w:cs="Times New Roman"/>
          <w:b/>
          <w:sz w:val="28"/>
          <w:lang w:val="bg-BG"/>
        </w:rPr>
        <w:t>17:15ч</w:t>
      </w:r>
      <w:r w:rsidRPr="009344E0">
        <w:rPr>
          <w:rFonts w:ascii="Calibri" w:eastAsia="Calibri" w:hAnsi="Calibri" w:cs="Times New Roman"/>
          <w:sz w:val="28"/>
          <w:lang w:val="bg-BG"/>
        </w:rPr>
        <w:t xml:space="preserve">         победител 1-победител 2 /1 -2 място/</w:t>
      </w:r>
      <w:r w:rsidRPr="009344E0">
        <w:rPr>
          <w:rFonts w:ascii="Calibri" w:eastAsia="Calibri" w:hAnsi="Calibri" w:cs="Times New Roman"/>
          <w:sz w:val="28"/>
          <w:lang w:val="bg-BG"/>
        </w:rPr>
        <w:br/>
      </w:r>
      <w:r w:rsidRPr="009344E0">
        <w:rPr>
          <w:rFonts w:ascii="Calibri" w:eastAsia="Calibri" w:hAnsi="Calibri" w:cs="Times New Roman"/>
          <w:sz w:val="28"/>
          <w:lang w:val="bg-BG"/>
        </w:rPr>
        <w:br/>
      </w:r>
      <w:r w:rsidRPr="009344E0">
        <w:rPr>
          <w:rFonts w:ascii="Calibri" w:eastAsia="Calibri" w:hAnsi="Calibri" w:cs="Times New Roman"/>
          <w:color w:val="FF0000"/>
          <w:sz w:val="28"/>
          <w:lang w:val="bg-BG"/>
        </w:rPr>
        <w:t>8 – 10 кл   юноши        11.04/четвъртък/      ААА</w:t>
      </w:r>
      <w:r w:rsidRPr="009344E0">
        <w:rPr>
          <w:rFonts w:ascii="Calibri" w:eastAsia="Calibri" w:hAnsi="Calibri" w:cs="Times New Roman"/>
          <w:color w:val="FF0000"/>
          <w:sz w:val="28"/>
          <w:lang w:val="bg-BG"/>
        </w:rPr>
        <w:br/>
      </w:r>
      <w:r w:rsidRPr="009344E0">
        <w:rPr>
          <w:rFonts w:ascii="Calibri" w:eastAsia="Calibri" w:hAnsi="Calibri" w:cs="Times New Roman"/>
          <w:b/>
          <w:sz w:val="28"/>
          <w:lang w:val="bg-BG"/>
        </w:rPr>
        <w:t>8:30ч</w:t>
      </w:r>
      <w:r w:rsidRPr="009344E0">
        <w:rPr>
          <w:rFonts w:ascii="Calibri" w:eastAsia="Calibri" w:hAnsi="Calibri" w:cs="Times New Roman"/>
          <w:sz w:val="28"/>
          <w:lang w:val="bg-BG"/>
        </w:rPr>
        <w:t xml:space="preserve">        31 СУЧЕМ – 203 СУ</w:t>
      </w:r>
      <w:r w:rsidRPr="009344E0">
        <w:rPr>
          <w:rFonts w:ascii="Calibri" w:eastAsia="Calibri" w:hAnsi="Calibri" w:cs="Times New Roman"/>
          <w:sz w:val="28"/>
          <w:lang w:val="bg-BG"/>
        </w:rPr>
        <w:br/>
      </w:r>
      <w:r w:rsidRPr="009344E0">
        <w:rPr>
          <w:rFonts w:ascii="Calibri" w:eastAsia="Calibri" w:hAnsi="Calibri" w:cs="Times New Roman"/>
          <w:b/>
          <w:sz w:val="28"/>
          <w:lang w:val="bg-BG"/>
        </w:rPr>
        <w:t>11:00ч</w:t>
      </w:r>
      <w:r w:rsidRPr="009344E0">
        <w:rPr>
          <w:rFonts w:ascii="Calibri" w:eastAsia="Calibri" w:hAnsi="Calibri" w:cs="Times New Roman"/>
          <w:sz w:val="28"/>
          <w:lang w:val="bg-BG"/>
        </w:rPr>
        <w:t xml:space="preserve">      ААА – УВЕКИНД</w:t>
      </w:r>
      <w:r w:rsidRPr="009344E0">
        <w:rPr>
          <w:rFonts w:ascii="Calibri" w:eastAsia="Calibri" w:hAnsi="Calibri" w:cs="Times New Roman"/>
          <w:sz w:val="28"/>
          <w:lang w:val="bg-BG"/>
        </w:rPr>
        <w:br/>
      </w:r>
      <w:r w:rsidRPr="009344E0">
        <w:rPr>
          <w:rFonts w:ascii="Calibri" w:eastAsia="Calibri" w:hAnsi="Calibri" w:cs="Times New Roman"/>
          <w:b/>
          <w:sz w:val="28"/>
          <w:lang w:val="bg-BG"/>
        </w:rPr>
        <w:t>13:30ч</w:t>
      </w:r>
      <w:r w:rsidRPr="009344E0">
        <w:rPr>
          <w:rFonts w:ascii="Calibri" w:eastAsia="Calibri" w:hAnsi="Calibri" w:cs="Times New Roman"/>
          <w:sz w:val="28"/>
          <w:lang w:val="bg-BG"/>
        </w:rPr>
        <w:t xml:space="preserve">      загубил 1-загубил 2 /3 – 4 място/</w:t>
      </w:r>
      <w:r w:rsidRPr="009344E0">
        <w:rPr>
          <w:rFonts w:ascii="Calibri" w:eastAsia="Calibri" w:hAnsi="Calibri" w:cs="Times New Roman"/>
          <w:sz w:val="28"/>
          <w:lang w:val="bg-BG"/>
        </w:rPr>
        <w:br/>
      </w:r>
      <w:r w:rsidRPr="009344E0">
        <w:rPr>
          <w:rFonts w:ascii="Calibri" w:eastAsia="Calibri" w:hAnsi="Calibri" w:cs="Times New Roman"/>
          <w:b/>
          <w:sz w:val="28"/>
          <w:lang w:val="bg-BG"/>
        </w:rPr>
        <w:t>16:00ч</w:t>
      </w:r>
      <w:r w:rsidRPr="009344E0">
        <w:rPr>
          <w:rFonts w:ascii="Calibri" w:eastAsia="Calibri" w:hAnsi="Calibri" w:cs="Times New Roman"/>
          <w:sz w:val="28"/>
          <w:lang w:val="bg-BG"/>
        </w:rPr>
        <w:t xml:space="preserve">      победител 1-победител 2 /1 - 2 място/</w:t>
      </w:r>
      <w:r w:rsidRPr="009344E0">
        <w:rPr>
          <w:rFonts w:ascii="Calibri" w:eastAsia="Calibri" w:hAnsi="Calibri" w:cs="Times New Roman"/>
          <w:sz w:val="28"/>
          <w:lang w:val="bg-BG"/>
        </w:rPr>
        <w:br/>
      </w:r>
      <w:r w:rsidRPr="009344E0">
        <w:rPr>
          <w:rFonts w:ascii="Calibri" w:eastAsia="Calibri" w:hAnsi="Calibri" w:cs="Times New Roman"/>
          <w:sz w:val="28"/>
          <w:lang w:val="bg-BG"/>
        </w:rPr>
        <w:br/>
      </w:r>
      <w:r w:rsidRPr="009344E0">
        <w:rPr>
          <w:rFonts w:ascii="Calibri" w:eastAsia="Calibri" w:hAnsi="Calibri" w:cs="Times New Roman"/>
          <w:color w:val="FF0000"/>
          <w:sz w:val="28"/>
          <w:lang w:val="bg-BG"/>
        </w:rPr>
        <w:t>8-10кл    девойки         11.04/четвъртък/       ААА</w:t>
      </w:r>
      <w:r w:rsidRPr="009344E0">
        <w:rPr>
          <w:rFonts w:ascii="Calibri" w:eastAsia="Calibri" w:hAnsi="Calibri" w:cs="Times New Roman"/>
          <w:sz w:val="28"/>
          <w:lang w:val="bg-BG"/>
        </w:rPr>
        <w:br/>
      </w:r>
      <w:r w:rsidRPr="009344E0">
        <w:rPr>
          <w:rFonts w:ascii="Calibri" w:eastAsia="Calibri" w:hAnsi="Calibri" w:cs="Times New Roman"/>
          <w:b/>
          <w:sz w:val="28"/>
          <w:lang w:val="bg-BG"/>
        </w:rPr>
        <w:t>9:45ч</w:t>
      </w:r>
      <w:r w:rsidRPr="009344E0">
        <w:rPr>
          <w:rFonts w:ascii="Calibri" w:eastAsia="Calibri" w:hAnsi="Calibri" w:cs="Times New Roman"/>
          <w:sz w:val="28"/>
          <w:lang w:val="bg-BG"/>
        </w:rPr>
        <w:t xml:space="preserve">         ААА – 31 СУЧЕМ</w:t>
      </w:r>
      <w:r w:rsidRPr="009344E0">
        <w:rPr>
          <w:rFonts w:ascii="Calibri" w:eastAsia="Calibri" w:hAnsi="Calibri" w:cs="Times New Roman"/>
          <w:sz w:val="28"/>
          <w:lang w:val="bg-BG"/>
        </w:rPr>
        <w:br/>
      </w:r>
      <w:r w:rsidRPr="009344E0">
        <w:rPr>
          <w:rFonts w:ascii="Calibri" w:eastAsia="Calibri" w:hAnsi="Calibri" w:cs="Times New Roman"/>
          <w:b/>
          <w:sz w:val="28"/>
          <w:lang w:val="bg-BG"/>
        </w:rPr>
        <w:t>12:15ч</w:t>
      </w:r>
      <w:r w:rsidRPr="009344E0">
        <w:rPr>
          <w:rFonts w:ascii="Calibri" w:eastAsia="Calibri" w:hAnsi="Calibri" w:cs="Times New Roman"/>
          <w:sz w:val="28"/>
          <w:lang w:val="bg-BG"/>
        </w:rPr>
        <w:t xml:space="preserve">      31 СУЧЕМ – ЧСЕУ Британика</w:t>
      </w:r>
      <w:r w:rsidRPr="009344E0">
        <w:rPr>
          <w:rFonts w:ascii="Calibri" w:eastAsia="Calibri" w:hAnsi="Calibri" w:cs="Times New Roman"/>
          <w:sz w:val="28"/>
          <w:lang w:val="bg-BG"/>
        </w:rPr>
        <w:br/>
      </w:r>
      <w:r w:rsidRPr="009344E0">
        <w:rPr>
          <w:rFonts w:ascii="Calibri" w:eastAsia="Calibri" w:hAnsi="Calibri" w:cs="Times New Roman"/>
          <w:b/>
          <w:sz w:val="28"/>
          <w:lang w:val="bg-BG"/>
        </w:rPr>
        <w:t>14:45ч</w:t>
      </w:r>
      <w:r w:rsidRPr="009344E0">
        <w:rPr>
          <w:rFonts w:ascii="Calibri" w:eastAsia="Calibri" w:hAnsi="Calibri" w:cs="Times New Roman"/>
          <w:sz w:val="28"/>
          <w:lang w:val="bg-BG"/>
        </w:rPr>
        <w:t xml:space="preserve">      ЧСЕУ Британика – ААА</w:t>
      </w:r>
      <w:r w:rsidRPr="009344E0">
        <w:rPr>
          <w:rFonts w:ascii="Calibri" w:eastAsia="Calibri" w:hAnsi="Calibri" w:cs="Times New Roman"/>
          <w:sz w:val="28"/>
          <w:lang w:val="bg-BG"/>
        </w:rPr>
        <w:br/>
      </w:r>
      <w:r w:rsidRPr="009344E0">
        <w:rPr>
          <w:rFonts w:ascii="Calibri" w:eastAsia="Calibri" w:hAnsi="Calibri" w:cs="Times New Roman"/>
          <w:sz w:val="28"/>
          <w:lang w:val="bg-BG"/>
        </w:rPr>
        <w:lastRenderedPageBreak/>
        <w:br/>
      </w:r>
      <w:r w:rsidRPr="009344E0">
        <w:rPr>
          <w:rFonts w:ascii="Calibri" w:eastAsia="Calibri" w:hAnsi="Calibri" w:cs="Times New Roman"/>
          <w:color w:val="FF0000"/>
          <w:sz w:val="28"/>
          <w:lang w:val="bg-BG"/>
        </w:rPr>
        <w:t>11-12кл    юноши         9.04/вторник/           ААА</w:t>
      </w:r>
      <w:r w:rsidRPr="009344E0">
        <w:rPr>
          <w:rFonts w:ascii="Calibri" w:eastAsia="Calibri" w:hAnsi="Calibri" w:cs="Times New Roman"/>
          <w:color w:val="FF0000"/>
          <w:sz w:val="28"/>
          <w:lang w:val="bg-BG"/>
        </w:rPr>
        <w:br/>
      </w:r>
      <w:r w:rsidRPr="009344E0">
        <w:rPr>
          <w:rFonts w:ascii="Calibri" w:eastAsia="Calibri" w:hAnsi="Calibri" w:cs="Times New Roman"/>
          <w:b/>
          <w:sz w:val="28"/>
          <w:lang w:val="bg-BG"/>
        </w:rPr>
        <w:t>8:30ч</w:t>
      </w:r>
      <w:r w:rsidRPr="009344E0">
        <w:rPr>
          <w:rFonts w:ascii="Calibri" w:eastAsia="Calibri" w:hAnsi="Calibri" w:cs="Times New Roman"/>
          <w:sz w:val="28"/>
          <w:lang w:val="bg-BG"/>
        </w:rPr>
        <w:t xml:space="preserve">     31 СУЧЕМ – 203 СУ</w:t>
      </w:r>
      <w:r w:rsidRPr="009344E0">
        <w:rPr>
          <w:rFonts w:ascii="Calibri" w:eastAsia="Calibri" w:hAnsi="Calibri" w:cs="Times New Roman"/>
          <w:sz w:val="28"/>
          <w:lang w:val="bg-BG"/>
        </w:rPr>
        <w:br/>
      </w:r>
      <w:r w:rsidRPr="009344E0">
        <w:rPr>
          <w:rFonts w:ascii="Calibri" w:eastAsia="Calibri" w:hAnsi="Calibri" w:cs="Times New Roman"/>
          <w:b/>
          <w:sz w:val="28"/>
          <w:lang w:val="bg-BG"/>
        </w:rPr>
        <w:t xml:space="preserve">9:45ч     </w:t>
      </w:r>
      <w:r w:rsidRPr="009344E0">
        <w:rPr>
          <w:rFonts w:ascii="Calibri" w:eastAsia="Calibri" w:hAnsi="Calibri" w:cs="Times New Roman"/>
          <w:sz w:val="28"/>
          <w:lang w:val="bg-BG"/>
        </w:rPr>
        <w:t>31 СУЧЕМ – ЧСЕУ“Британика“</w:t>
      </w:r>
      <w:r w:rsidRPr="009344E0">
        <w:rPr>
          <w:rFonts w:ascii="Calibri" w:eastAsia="Calibri" w:hAnsi="Calibri" w:cs="Times New Roman"/>
          <w:sz w:val="28"/>
          <w:lang w:val="bg-BG"/>
        </w:rPr>
        <w:br/>
      </w:r>
      <w:r w:rsidRPr="009344E0">
        <w:rPr>
          <w:rFonts w:ascii="Calibri" w:eastAsia="Calibri" w:hAnsi="Calibri" w:cs="Times New Roman"/>
          <w:b/>
          <w:sz w:val="28"/>
          <w:lang w:val="bg-BG"/>
        </w:rPr>
        <w:t>11:00ч</w:t>
      </w:r>
      <w:r w:rsidRPr="009344E0">
        <w:rPr>
          <w:rFonts w:ascii="Calibri" w:eastAsia="Calibri" w:hAnsi="Calibri" w:cs="Times New Roman"/>
          <w:sz w:val="28"/>
          <w:lang w:val="bg-BG"/>
        </w:rPr>
        <w:t xml:space="preserve">   ЧСЕУ“Британика“ – 203 СУ</w:t>
      </w:r>
    </w:p>
    <w:p w14:paraId="4085A763" w14:textId="77777777" w:rsidR="00C23A31" w:rsidRPr="009344E0" w:rsidRDefault="00C23A31" w:rsidP="00C23A31">
      <w:pPr>
        <w:tabs>
          <w:tab w:val="left" w:pos="2730"/>
          <w:tab w:val="left" w:pos="4220"/>
        </w:tabs>
        <w:jc w:val="center"/>
        <w:rPr>
          <w:sz w:val="28"/>
          <w:lang w:val="bg-BG"/>
        </w:rPr>
      </w:pPr>
    </w:p>
    <w:sectPr w:rsidR="00C23A31" w:rsidRPr="009344E0" w:rsidSect="00562601">
      <w:headerReference w:type="default" r:id="rId8"/>
      <w:footerReference w:type="default" r:id="rId9"/>
      <w:pgSz w:w="15840" w:h="12240" w:orient="landscape"/>
      <w:pgMar w:top="1440" w:right="1440" w:bottom="1008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7CDEFD" w14:textId="77777777" w:rsidR="00CF55D3" w:rsidRDefault="00CF55D3" w:rsidP="00650259">
      <w:pPr>
        <w:spacing w:line="240" w:lineRule="auto"/>
      </w:pPr>
      <w:r>
        <w:separator/>
      </w:r>
    </w:p>
  </w:endnote>
  <w:endnote w:type="continuationSeparator" w:id="0">
    <w:p w14:paraId="3173C5CB" w14:textId="77777777" w:rsidR="00CF55D3" w:rsidRDefault="00CF55D3" w:rsidP="006502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81C29EAA-0265-4903-BB54-5BCC149CC88F}"/>
    <w:embedBold r:id="rId2" w:fontKey="{8BEF93A4-AA86-4282-920B-DB1EA21900C7}"/>
    <w:embedBoldItalic r:id="rId3" w:fontKey="{BD5CFF91-AFE2-4C30-A5BC-5876EE7ADAEE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  <w:embedRegular r:id="rId4" w:fontKey="{605A4845-D7B6-4B14-9B6E-A74F38D2BE8B}"/>
    <w:embedBold r:id="rId5" w:fontKey="{6C0340FE-E3F4-4E3A-92DE-2CA4C335CF2C}"/>
    <w:embedItalic r:id="rId6" w:fontKey="{4C955946-7CB4-4FCB-897C-51CF3C44E3DE}"/>
    <w:embedBoldItalic r:id="rId7" w:fontKey="{BC104C69-329A-4EC8-A282-9ABB8AB77125}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  <w:embedRegular r:id="rId8" w:fontKey="{61203B13-E34A-460E-8944-531C52DE0719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9" w:fontKey="{FB7F989D-1BE9-480E-85E4-462DDBFD60B6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6092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202D8E" w14:textId="15D05DEA" w:rsidR="00253349" w:rsidRDefault="00253349">
        <w:pPr>
          <w:pStyle w:val="Footer"/>
          <w:jc w:val="right"/>
        </w:pPr>
        <w:r>
          <w:rPr>
            <w:noProof/>
            <w:lang w:val="bg-BG" w:eastAsia="bg-BG"/>
          </w:rPr>
          <w:drawing>
            <wp:anchor distT="0" distB="0" distL="114300" distR="114300" simplePos="0" relativeHeight="251658240" behindDoc="0" locked="0" layoutInCell="1" allowOverlap="1" wp14:anchorId="343D67DB" wp14:editId="32C6187F">
              <wp:simplePos x="0" y="0"/>
              <wp:positionH relativeFrom="margin">
                <wp:align>left</wp:align>
              </wp:positionH>
              <wp:positionV relativeFrom="paragraph">
                <wp:posOffset>25400</wp:posOffset>
              </wp:positionV>
              <wp:extent cx="1460500" cy="292100"/>
              <wp:effectExtent l="0" t="0" r="6350" b="0"/>
              <wp:wrapSquare wrapText="bothSides"/>
              <wp:docPr id="3" name="Picture 3">
                <a:hlinkClick xmlns:a="http://schemas.openxmlformats.org/drawingml/2006/main" r:id="rId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icture 3">
                        <a:hlinkClick r:id="rId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60500" cy="2921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037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080A703" w14:textId="77777777" w:rsidR="00562601" w:rsidRDefault="00562601" w:rsidP="00253349">
    <w:pPr>
      <w:pStyle w:val="NoSpaci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231B7C" w14:textId="77777777" w:rsidR="00CF55D3" w:rsidRDefault="00CF55D3" w:rsidP="00650259">
      <w:pPr>
        <w:spacing w:line="240" w:lineRule="auto"/>
      </w:pPr>
      <w:r>
        <w:separator/>
      </w:r>
    </w:p>
  </w:footnote>
  <w:footnote w:type="continuationSeparator" w:id="0">
    <w:p w14:paraId="77340440" w14:textId="77777777" w:rsidR="00CF55D3" w:rsidRDefault="00CF55D3" w:rsidP="006502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shd w:val="clear" w:color="auto" w:fill="731F1C" w:themeFill="accent5"/>
      <w:tblLook w:val="04A0" w:firstRow="1" w:lastRow="0" w:firstColumn="1" w:lastColumn="0" w:noHBand="0" w:noVBand="1"/>
    </w:tblPr>
    <w:tblGrid>
      <w:gridCol w:w="1188"/>
      <w:gridCol w:w="11988"/>
    </w:tblGrid>
    <w:tr w:rsidR="00562601" w:rsidRPr="009507FF" w14:paraId="161524DC" w14:textId="77777777" w:rsidTr="00982FFF">
      <w:trPr>
        <w:trHeight w:val="990"/>
      </w:trPr>
      <w:tc>
        <w:tcPr>
          <w:tcW w:w="451" w:type="pct"/>
          <w:shd w:val="clear" w:color="auto" w:fill="0DBB81"/>
          <w:vAlign w:val="center"/>
        </w:tcPr>
        <w:p w14:paraId="720A0708" w14:textId="77777777" w:rsidR="00562601" w:rsidRPr="00562601" w:rsidRDefault="00562601" w:rsidP="00562601">
          <w:pPr>
            <w:tabs>
              <w:tab w:val="center" w:pos="4680"/>
              <w:tab w:val="right" w:pos="9360"/>
            </w:tabs>
            <w:spacing w:before="0"/>
            <w:rPr>
              <w:rFonts w:ascii="Corbel" w:eastAsia="Calibri" w:hAnsi="Corbel" w:cs="Times New Roman"/>
              <w:b/>
              <w:noProof/>
              <w:color w:val="FFFFFF"/>
              <w:sz w:val="44"/>
              <w:szCs w:val="24"/>
            </w:rPr>
          </w:pPr>
          <w:r w:rsidRPr="00562601">
            <w:rPr>
              <w:rFonts w:ascii="Corbel" w:eastAsia="Calibri" w:hAnsi="Corbel" w:cs="Times New Roman"/>
              <w:b/>
              <w:noProof/>
              <w:color w:val="FFFFFF"/>
              <w:sz w:val="44"/>
              <w:szCs w:val="24"/>
              <w:lang w:val="bg-BG" w:eastAsia="bg-BG"/>
            </w:rPr>
            <w:drawing>
              <wp:inline distT="0" distB="0" distL="0" distR="0" wp14:anchorId="13170429" wp14:editId="75074DB7">
                <wp:extent cx="457200" cy="457200"/>
                <wp:effectExtent l="0" t="0" r="0" b="0"/>
                <wp:docPr id="1" name="Graphic 1" descr="Monthly calend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mployeeBadge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cx1="http://schemas.microsoft.com/office/drawing/2015/9/8/chartex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9" w:type="pct"/>
          <w:shd w:val="clear" w:color="auto" w:fill="9A4168" w:themeFill="accent3" w:themeFillShade="BF"/>
          <w:vAlign w:val="center"/>
        </w:tcPr>
        <w:p w14:paraId="05BCC382" w14:textId="04C1369A" w:rsidR="00562601" w:rsidRPr="00253349" w:rsidRDefault="00BF72E1" w:rsidP="002B69B4">
          <w:pPr>
            <w:pStyle w:val="Header"/>
            <w:rPr>
              <w:sz w:val="42"/>
              <w:szCs w:val="42"/>
              <w:lang w:val="bg-BG"/>
            </w:rPr>
          </w:pPr>
          <w:r w:rsidRPr="00253349">
            <w:rPr>
              <w:sz w:val="42"/>
              <w:szCs w:val="42"/>
              <w:lang w:val="bg-BG"/>
            </w:rPr>
            <w:t>Г</w:t>
          </w:r>
          <w:r w:rsidR="00982FFF" w:rsidRPr="00253349">
            <w:rPr>
              <w:sz w:val="42"/>
              <w:szCs w:val="42"/>
              <w:lang w:val="bg-BG"/>
            </w:rPr>
            <w:t xml:space="preserve">рафик </w:t>
          </w:r>
          <w:r w:rsidR="00FC5D5A">
            <w:rPr>
              <w:sz w:val="42"/>
              <w:szCs w:val="42"/>
              <w:lang w:val="bg-BG"/>
            </w:rPr>
            <w:t>н</w:t>
          </w:r>
          <w:r w:rsidRPr="00253349">
            <w:rPr>
              <w:sz w:val="42"/>
              <w:szCs w:val="42"/>
              <w:lang w:val="bg-BG"/>
            </w:rPr>
            <w:t xml:space="preserve">а </w:t>
          </w:r>
          <w:r w:rsidRPr="00253349">
            <w:rPr>
              <w:i/>
              <w:iCs/>
              <w:sz w:val="42"/>
              <w:szCs w:val="42"/>
              <w:lang w:val="bg-BG"/>
            </w:rPr>
            <w:t>Ученически игри (</w:t>
          </w:r>
          <w:r w:rsidR="00F30379">
            <w:rPr>
              <w:i/>
              <w:iCs/>
              <w:sz w:val="42"/>
              <w:szCs w:val="42"/>
              <w:lang w:val="bg-BG"/>
            </w:rPr>
            <w:t>2023</w:t>
          </w:r>
          <w:r w:rsidRPr="00253349">
            <w:rPr>
              <w:i/>
              <w:iCs/>
              <w:sz w:val="42"/>
              <w:szCs w:val="42"/>
              <w:lang w:val="bg-BG"/>
            </w:rPr>
            <w:t>/</w:t>
          </w:r>
          <w:r w:rsidR="00F30379">
            <w:rPr>
              <w:i/>
              <w:iCs/>
              <w:sz w:val="42"/>
              <w:szCs w:val="42"/>
              <w:lang w:val="bg-BG"/>
            </w:rPr>
            <w:t>2024</w:t>
          </w:r>
          <w:r w:rsidRPr="00253349">
            <w:rPr>
              <w:i/>
              <w:iCs/>
              <w:sz w:val="42"/>
              <w:szCs w:val="42"/>
              <w:lang w:val="bg-BG"/>
            </w:rPr>
            <w:t>)</w:t>
          </w:r>
        </w:p>
        <w:p w14:paraId="35A5009C" w14:textId="3DB4E78C" w:rsidR="00982FFF" w:rsidRPr="00253349" w:rsidRDefault="00BF72E1" w:rsidP="00F30379">
          <w:pPr>
            <w:pStyle w:val="Header"/>
            <w:rPr>
              <w:sz w:val="38"/>
              <w:szCs w:val="38"/>
              <w:lang w:val="bg-BG"/>
            </w:rPr>
          </w:pPr>
          <w:r w:rsidRPr="00253349">
            <w:rPr>
              <w:sz w:val="38"/>
              <w:szCs w:val="38"/>
              <w:lang w:val="bg-BG"/>
            </w:rPr>
            <w:t>(</w:t>
          </w:r>
          <w:r w:rsidR="00F30379">
            <w:rPr>
              <w:sz w:val="38"/>
              <w:szCs w:val="38"/>
              <w:lang w:val="bg-BG"/>
            </w:rPr>
            <w:t xml:space="preserve">Втори областен </w:t>
          </w:r>
          <w:r w:rsidRPr="00253349">
            <w:rPr>
              <w:sz w:val="38"/>
              <w:szCs w:val="38"/>
              <w:lang w:val="bg-BG"/>
            </w:rPr>
            <w:t>етап) - (</w:t>
          </w:r>
          <w:r w:rsidR="00F30379">
            <w:rPr>
              <w:sz w:val="38"/>
              <w:szCs w:val="38"/>
              <w:lang w:val="bg-BG"/>
            </w:rPr>
            <w:t>гр. София, Втора група</w:t>
          </w:r>
          <w:r w:rsidRPr="00253349">
            <w:rPr>
              <w:sz w:val="38"/>
              <w:szCs w:val="38"/>
              <w:lang w:val="bg-BG"/>
            </w:rPr>
            <w:t>)</w:t>
          </w:r>
        </w:p>
      </w:tc>
    </w:tr>
  </w:tbl>
  <w:p w14:paraId="4433CAA3" w14:textId="77777777" w:rsidR="00562601" w:rsidRPr="00BF72E1" w:rsidRDefault="00562601" w:rsidP="00562601">
    <w:pPr>
      <w:pStyle w:val="NoSpacing"/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15"/>
  </w:num>
  <w:num w:numId="4">
    <w:abstractNumId w:val="12"/>
  </w:num>
  <w:num w:numId="5">
    <w:abstractNumId w:val="13"/>
  </w:num>
  <w:num w:numId="6">
    <w:abstractNumId w:val="19"/>
  </w:num>
  <w:num w:numId="7">
    <w:abstractNumId w:val="6"/>
  </w:num>
  <w:num w:numId="8">
    <w:abstractNumId w:val="10"/>
  </w:num>
  <w:num w:numId="9">
    <w:abstractNumId w:val="17"/>
  </w:num>
  <w:num w:numId="10">
    <w:abstractNumId w:val="1"/>
  </w:num>
  <w:num w:numId="11">
    <w:abstractNumId w:val="5"/>
  </w:num>
  <w:num w:numId="12">
    <w:abstractNumId w:val="0"/>
  </w:num>
  <w:num w:numId="13">
    <w:abstractNumId w:val="2"/>
  </w:num>
  <w:num w:numId="14">
    <w:abstractNumId w:val="9"/>
  </w:num>
  <w:num w:numId="15">
    <w:abstractNumId w:val="8"/>
  </w:num>
  <w:num w:numId="16">
    <w:abstractNumId w:val="16"/>
  </w:num>
  <w:num w:numId="17">
    <w:abstractNumId w:val="3"/>
  </w:num>
  <w:num w:numId="18">
    <w:abstractNumId w:val="21"/>
  </w:num>
  <w:num w:numId="19">
    <w:abstractNumId w:val="18"/>
  </w:num>
  <w:num w:numId="20">
    <w:abstractNumId w:val="14"/>
  </w:num>
  <w:num w:numId="21">
    <w:abstractNumId w:val="20"/>
  </w:num>
  <w:num w:numId="2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embedTrueTypeFonts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FFF"/>
    <w:rsid w:val="00003B30"/>
    <w:rsid w:val="000229A6"/>
    <w:rsid w:val="00045CA6"/>
    <w:rsid w:val="00052382"/>
    <w:rsid w:val="0006568A"/>
    <w:rsid w:val="00066227"/>
    <w:rsid w:val="00076F0F"/>
    <w:rsid w:val="00084253"/>
    <w:rsid w:val="000A3624"/>
    <w:rsid w:val="000C04F2"/>
    <w:rsid w:val="000D1F49"/>
    <w:rsid w:val="000E7606"/>
    <w:rsid w:val="000F5C88"/>
    <w:rsid w:val="00141151"/>
    <w:rsid w:val="001727CA"/>
    <w:rsid w:val="001801E9"/>
    <w:rsid w:val="001847DF"/>
    <w:rsid w:val="00186C77"/>
    <w:rsid w:val="001918F1"/>
    <w:rsid w:val="001C5F3B"/>
    <w:rsid w:val="001D04B0"/>
    <w:rsid w:val="001F05E0"/>
    <w:rsid w:val="00214E4B"/>
    <w:rsid w:val="00235B62"/>
    <w:rsid w:val="00253349"/>
    <w:rsid w:val="00274497"/>
    <w:rsid w:val="002B69B4"/>
    <w:rsid w:val="002C2B37"/>
    <w:rsid w:val="002C56E6"/>
    <w:rsid w:val="002D3A9F"/>
    <w:rsid w:val="002F2F14"/>
    <w:rsid w:val="002F5E91"/>
    <w:rsid w:val="003314D7"/>
    <w:rsid w:val="00354831"/>
    <w:rsid w:val="00354B3D"/>
    <w:rsid w:val="00361A6F"/>
    <w:rsid w:val="00361E11"/>
    <w:rsid w:val="003B4744"/>
    <w:rsid w:val="003E4BD7"/>
    <w:rsid w:val="003E6F1C"/>
    <w:rsid w:val="003F0847"/>
    <w:rsid w:val="0040090B"/>
    <w:rsid w:val="00404562"/>
    <w:rsid w:val="00431678"/>
    <w:rsid w:val="00446538"/>
    <w:rsid w:val="0046302A"/>
    <w:rsid w:val="00487D2D"/>
    <w:rsid w:val="004C6ABE"/>
    <w:rsid w:val="004D5D62"/>
    <w:rsid w:val="004E66E6"/>
    <w:rsid w:val="005112D0"/>
    <w:rsid w:val="00522FC0"/>
    <w:rsid w:val="005609E9"/>
    <w:rsid w:val="00562601"/>
    <w:rsid w:val="0057256E"/>
    <w:rsid w:val="0057607A"/>
    <w:rsid w:val="00577E06"/>
    <w:rsid w:val="00597953"/>
    <w:rsid w:val="005A3BF7"/>
    <w:rsid w:val="005C65AF"/>
    <w:rsid w:val="005C743C"/>
    <w:rsid w:val="005F2035"/>
    <w:rsid w:val="005F7990"/>
    <w:rsid w:val="0063739C"/>
    <w:rsid w:val="00650259"/>
    <w:rsid w:val="0066146F"/>
    <w:rsid w:val="00664BDF"/>
    <w:rsid w:val="00681DA2"/>
    <w:rsid w:val="006E27D2"/>
    <w:rsid w:val="006E7BC0"/>
    <w:rsid w:val="00770F25"/>
    <w:rsid w:val="007A35A8"/>
    <w:rsid w:val="007B0A85"/>
    <w:rsid w:val="007B46B4"/>
    <w:rsid w:val="007C6A52"/>
    <w:rsid w:val="007C7576"/>
    <w:rsid w:val="00806FF3"/>
    <w:rsid w:val="0082043E"/>
    <w:rsid w:val="0088181F"/>
    <w:rsid w:val="00892F79"/>
    <w:rsid w:val="008E203A"/>
    <w:rsid w:val="00905BCD"/>
    <w:rsid w:val="0091229C"/>
    <w:rsid w:val="009259E6"/>
    <w:rsid w:val="009344E0"/>
    <w:rsid w:val="00940E73"/>
    <w:rsid w:val="009507FF"/>
    <w:rsid w:val="00982FFF"/>
    <w:rsid w:val="0098334B"/>
    <w:rsid w:val="0098597D"/>
    <w:rsid w:val="00991B30"/>
    <w:rsid w:val="00993B5A"/>
    <w:rsid w:val="009A1060"/>
    <w:rsid w:val="009A5EA0"/>
    <w:rsid w:val="009D406B"/>
    <w:rsid w:val="009F2638"/>
    <w:rsid w:val="009F619A"/>
    <w:rsid w:val="009F6DDE"/>
    <w:rsid w:val="00A370A8"/>
    <w:rsid w:val="00A40DB9"/>
    <w:rsid w:val="00A60442"/>
    <w:rsid w:val="00A71248"/>
    <w:rsid w:val="00A754B1"/>
    <w:rsid w:val="00A858EF"/>
    <w:rsid w:val="00AB6C7E"/>
    <w:rsid w:val="00AC2926"/>
    <w:rsid w:val="00B04A50"/>
    <w:rsid w:val="00B06ED6"/>
    <w:rsid w:val="00B12F21"/>
    <w:rsid w:val="00B160CA"/>
    <w:rsid w:val="00B744F7"/>
    <w:rsid w:val="00BD4753"/>
    <w:rsid w:val="00BD5CB1"/>
    <w:rsid w:val="00BE62EE"/>
    <w:rsid w:val="00BF4D95"/>
    <w:rsid w:val="00BF72E1"/>
    <w:rsid w:val="00C003BA"/>
    <w:rsid w:val="00C05493"/>
    <w:rsid w:val="00C23A31"/>
    <w:rsid w:val="00C46878"/>
    <w:rsid w:val="00C81816"/>
    <w:rsid w:val="00CB1D4F"/>
    <w:rsid w:val="00CB4A51"/>
    <w:rsid w:val="00CD4532"/>
    <w:rsid w:val="00CD47B0"/>
    <w:rsid w:val="00CE6104"/>
    <w:rsid w:val="00CE6D7C"/>
    <w:rsid w:val="00CE7918"/>
    <w:rsid w:val="00CF55D3"/>
    <w:rsid w:val="00D12216"/>
    <w:rsid w:val="00D16163"/>
    <w:rsid w:val="00D647CF"/>
    <w:rsid w:val="00DA018B"/>
    <w:rsid w:val="00DB3FAD"/>
    <w:rsid w:val="00DD447B"/>
    <w:rsid w:val="00DF068D"/>
    <w:rsid w:val="00DF0832"/>
    <w:rsid w:val="00E15163"/>
    <w:rsid w:val="00E36DEC"/>
    <w:rsid w:val="00E61C09"/>
    <w:rsid w:val="00E677FE"/>
    <w:rsid w:val="00EB3B58"/>
    <w:rsid w:val="00EC7359"/>
    <w:rsid w:val="00EE3054"/>
    <w:rsid w:val="00F00606"/>
    <w:rsid w:val="00F01256"/>
    <w:rsid w:val="00F30379"/>
    <w:rsid w:val="00F51069"/>
    <w:rsid w:val="00F5418C"/>
    <w:rsid w:val="00F549BE"/>
    <w:rsid w:val="00F74B43"/>
    <w:rsid w:val="00F76939"/>
    <w:rsid w:val="00FA6B5B"/>
    <w:rsid w:val="00FB27EC"/>
    <w:rsid w:val="00FC5D5A"/>
    <w:rsid w:val="00FC7475"/>
    <w:rsid w:val="00FD21CE"/>
    <w:rsid w:val="00FE2E33"/>
    <w:rsid w:val="00FE78A0"/>
    <w:rsid w:val="00FF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B305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62601"/>
    <w:pPr>
      <w:spacing w:before="120" w:after="80"/>
    </w:pPr>
    <w:rPr>
      <w:sz w:val="24"/>
    </w:rPr>
  </w:style>
  <w:style w:type="paragraph" w:styleId="Heading1">
    <w:name w:val="heading 1"/>
    <w:basedOn w:val="Normal"/>
    <w:link w:val="Heading1Char"/>
    <w:uiPriority w:val="1"/>
    <w:semiHidden/>
    <w:qFormat/>
    <w:rsid w:val="00CD4532"/>
    <w:pPr>
      <w:tabs>
        <w:tab w:val="left" w:pos="2520"/>
        <w:tab w:val="left" w:pos="3360"/>
      </w:tabs>
      <w:spacing w:before="111" w:after="560"/>
      <w:outlineLvl w:val="0"/>
    </w:pPr>
    <w:rPr>
      <w:b/>
      <w:color w:val="4BACC6"/>
      <w:sz w:val="52"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semiHidden/>
    <w:rsid w:val="00562601"/>
    <w:rPr>
      <w:b/>
      <w:color w:val="4BACC6"/>
      <w:sz w:val="52"/>
    </w:rPr>
  </w:style>
  <w:style w:type="character" w:customStyle="1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562601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semiHidden/>
    <w:rsid w:val="000D1F49"/>
    <w:pPr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562601"/>
    <w:rPr>
      <w:b/>
      <w:bCs/>
      <w:color w:val="694A77"/>
      <w:sz w:val="24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B04A50"/>
    <w:pPr>
      <w:tabs>
        <w:tab w:val="right" w:leader="dot" w:pos="9830"/>
      </w:tabs>
      <w:jc w:val="center"/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62601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2B69B4"/>
    <w:pPr>
      <w:spacing w:before="0"/>
    </w:pPr>
    <w:rPr>
      <w:rFonts w:asciiTheme="majorHAnsi" w:eastAsia="Calibri" w:hAnsiTheme="majorHAnsi" w:cs="Times New Roman"/>
      <w:b/>
      <w:color w:val="FFFFFF"/>
      <w:sz w:val="44"/>
    </w:rPr>
  </w:style>
  <w:style w:type="character" w:customStyle="1" w:styleId="HeaderChar">
    <w:name w:val="Header Char"/>
    <w:basedOn w:val="DefaultParagraphFont"/>
    <w:link w:val="Header"/>
    <w:uiPriority w:val="99"/>
    <w:rsid w:val="002B69B4"/>
    <w:rPr>
      <w:rFonts w:asciiTheme="majorHAnsi" w:eastAsia="Calibri" w:hAnsiTheme="majorHAnsi" w:cs="Times New Roman"/>
      <w:b/>
      <w:color w:val="FFFFFF"/>
      <w:sz w:val="44"/>
    </w:rPr>
  </w:style>
  <w:style w:type="paragraph" w:styleId="Footer">
    <w:name w:val="footer"/>
    <w:basedOn w:val="Normal"/>
    <w:link w:val="FooterChar"/>
    <w:uiPriority w:val="99"/>
    <w:unhideWhenUsed/>
    <w:rsid w:val="00562601"/>
    <w:pPr>
      <w:tabs>
        <w:tab w:val="center" w:pos="4680"/>
        <w:tab w:val="right" w:pos="9810"/>
      </w:tabs>
      <w:spacing w:before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62601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qFormat/>
    <w:rsid w:val="00562601"/>
    <w:pPr>
      <w:widowControl w:val="0"/>
      <w:autoSpaceDE w:val="0"/>
      <w:autoSpaceDN w:val="0"/>
      <w:spacing w:before="0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62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601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562601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2601"/>
    <w:rPr>
      <w:rFonts w:asciiTheme="majorHAnsi" w:eastAsiaTheme="majorEastAsia" w:hAnsiTheme="majorHAnsi" w:cstheme="majorBidi"/>
      <w:color w:val="0A273B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2601"/>
    <w:rPr>
      <w:rFonts w:asciiTheme="majorHAnsi" w:eastAsiaTheme="majorEastAsia" w:hAnsiTheme="majorHAnsi" w:cstheme="majorBidi"/>
      <w:i/>
      <w:iCs/>
      <w:color w:val="0A273B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260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26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unhideWhenUsed/>
    <w:rsid w:val="000D1F49"/>
    <w:pPr>
      <w:tabs>
        <w:tab w:val="left" w:pos="1350"/>
        <w:tab w:val="right" w:leader="dot" w:pos="9825"/>
      </w:tabs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</w:pPr>
  </w:style>
  <w:style w:type="character" w:styleId="FollowedHyperlink">
    <w:name w:val="FollowedHyperlink"/>
    <w:basedOn w:val="DefaultParagraphFon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62601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06FF3"/>
    <w:rPr>
      <w:color w:val="808080"/>
    </w:rPr>
  </w:style>
  <w:style w:type="paragraph" w:customStyle="1" w:styleId="TableHeaders">
    <w:name w:val="Table Headers"/>
    <w:basedOn w:val="Normal"/>
    <w:uiPriority w:val="1"/>
    <w:qFormat/>
    <w:rsid w:val="002B69B4"/>
    <w:pPr>
      <w:tabs>
        <w:tab w:val="right" w:leader="dot" w:pos="9830"/>
      </w:tabs>
      <w:spacing w:before="0" w:after="0"/>
      <w:jc w:val="center"/>
    </w:pPr>
    <w:rPr>
      <w:rFonts w:eastAsia="Calibri" w:cstheme="minorHAnsi"/>
      <w:b/>
      <w:noProof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rsid w:val="00FC5D5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49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4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basu.bg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vor\AppData\Roaming\Microsoft\Templates\Volunteer%20shift%20schedule.dotx" TargetMode="External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33888-70E3-4338-BA14-A3583A027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Volunteer shift schedule</Template>
  <TotalTime>0</TotalTime>
  <Pages>1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2024-03-28T18:18:00Z</dcterms:created>
  <dcterms:modified xsi:type="dcterms:W3CDTF">2024-04-01T10:28:00Z</dcterms:modified>
</cp:coreProperties>
</file>