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5917DB7C" w:rsidR="00DA018B" w:rsidRPr="00846B76" w:rsidRDefault="00A75BFC" w:rsidP="00DA018B">
            <w:r w:rsidRPr="00A75BFC">
              <w:rPr>
                <w:lang w:val="bg-BG"/>
              </w:rPr>
              <w:t>Людмил Тренев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466C391C" w:rsidR="00003B30" w:rsidRPr="00846B76" w:rsidRDefault="00A75BFC" w:rsidP="00562601">
            <w:r>
              <w:rPr>
                <w:lang w:val="bg-BG"/>
              </w:rPr>
              <w:t>0898976078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0FB70F9E" w:rsidR="00003B30" w:rsidRPr="00FC5D5A" w:rsidRDefault="00A75BFC" w:rsidP="00562601">
            <w:r>
              <w:t>trenev_nsa@abv.bg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1445"/>
        <w:gridCol w:w="867"/>
        <w:gridCol w:w="1589"/>
        <w:gridCol w:w="1586"/>
        <w:gridCol w:w="867"/>
        <w:gridCol w:w="2456"/>
        <w:gridCol w:w="2306"/>
      </w:tblGrid>
      <w:tr w:rsidR="00A858EF" w:rsidRPr="002B69B4" w14:paraId="69FC495F" w14:textId="77777777" w:rsidTr="00A858EF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CB53E8" w:rsidRPr="001801E9" w14:paraId="5D6C8318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A4993" w14:textId="48BE5ABE" w:rsidR="00CB53E8" w:rsidRPr="001801E9" w:rsidRDefault="00CB53E8" w:rsidP="00CB53E8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ШАХ МАТ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54580" w14:textId="436C7D3A" w:rsidR="00CB53E8" w:rsidRPr="001801E9" w:rsidRDefault="00CB53E8" w:rsidP="00CB53E8">
            <w:pPr>
              <w:rPr>
                <w:lang w:val="bg-BG"/>
              </w:rPr>
            </w:pPr>
            <w:r w:rsidRPr="003B7656">
              <w:rPr>
                <w:lang w:val="bg-BG"/>
              </w:rPr>
              <w:t>18.04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8802B5" w14:textId="20DEB815" w:rsidR="00CB53E8" w:rsidRPr="001801E9" w:rsidRDefault="00CB53E8" w:rsidP="00CB53E8">
            <w:pPr>
              <w:rPr>
                <w:lang w:val="bg-BG"/>
              </w:rPr>
            </w:pPr>
            <w:r>
              <w:rPr>
                <w:lang w:val="bg-BG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CD755" w14:textId="0638C341" w:rsidR="00CB53E8" w:rsidRPr="001801E9" w:rsidRDefault="00CB53E8" w:rsidP="00CB53E8">
            <w:pPr>
              <w:rPr>
                <w:lang w:val="bg-BG"/>
              </w:rPr>
            </w:pPr>
            <w:r w:rsidRPr="000B568F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3DC234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501511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4EE4A" w14:textId="4EE6FE69" w:rsidR="00CB53E8" w:rsidRPr="001801E9" w:rsidRDefault="00CB53E8" w:rsidP="00CB53E8">
            <w:pPr>
              <w:rPr>
                <w:lang w:val="bg-BG"/>
              </w:rPr>
            </w:pPr>
            <w:r w:rsidRPr="00CB53E8">
              <w:rPr>
                <w:lang w:val="bg-BG"/>
              </w:rPr>
              <w:t>Ул. Виница 19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7660CD" w14:textId="0AB7E22C" w:rsidR="00CB53E8" w:rsidRPr="001801E9" w:rsidRDefault="00962DF0" w:rsidP="00CB53E8">
            <w:pPr>
              <w:rPr>
                <w:lang w:val="bg-BG"/>
              </w:rPr>
            </w:pPr>
            <w:r>
              <w:rPr>
                <w:lang w:val="bg-BG"/>
              </w:rPr>
              <w:t>8 СУ-43 ОУ</w:t>
            </w:r>
          </w:p>
        </w:tc>
      </w:tr>
      <w:tr w:rsidR="00CB53E8" w:rsidRPr="001801E9" w14:paraId="05B4903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EE1BC4" w14:textId="5CF10116" w:rsidR="00CB53E8" w:rsidRPr="001801E9" w:rsidRDefault="00CB53E8" w:rsidP="00CB53E8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ШАХ МАТ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C0533" w14:textId="340CFA0E" w:rsidR="00CB53E8" w:rsidRPr="001801E9" w:rsidRDefault="00CB53E8" w:rsidP="00CB53E8">
            <w:pPr>
              <w:rPr>
                <w:lang w:val="bg-BG"/>
              </w:rPr>
            </w:pPr>
            <w:r w:rsidRPr="003B7656">
              <w:rPr>
                <w:lang w:val="bg-BG"/>
              </w:rPr>
              <w:t>18.04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502495" w14:textId="657AFECB" w:rsidR="00CB53E8" w:rsidRPr="001801E9" w:rsidRDefault="00CB53E8" w:rsidP="00CB53E8">
            <w:pPr>
              <w:rPr>
                <w:lang w:val="bg-BG"/>
              </w:rPr>
            </w:pPr>
            <w:r w:rsidRPr="001F67B5">
              <w:rPr>
                <w:lang w:val="bg-BG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9844AA" w14:textId="4AA75893" w:rsidR="00CB53E8" w:rsidRPr="001801E9" w:rsidRDefault="00CB53E8" w:rsidP="00CB53E8">
            <w:pPr>
              <w:rPr>
                <w:lang w:val="bg-BG"/>
              </w:rPr>
            </w:pPr>
            <w:r w:rsidRPr="000B568F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8F141C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354A8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D38CBF" w14:textId="701DE965" w:rsidR="00CB53E8" w:rsidRPr="001801E9" w:rsidRDefault="00CB53E8" w:rsidP="00CB53E8">
            <w:pPr>
              <w:rPr>
                <w:lang w:val="bg-BG"/>
              </w:rPr>
            </w:pPr>
            <w:r w:rsidRPr="00501611">
              <w:rPr>
                <w:lang w:val="bg-BG"/>
              </w:rPr>
              <w:t>Ул. Виница 19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B3B73" w14:textId="0997EE7E" w:rsidR="00CB53E8" w:rsidRPr="001801E9" w:rsidRDefault="00962DF0" w:rsidP="00CB53E8">
            <w:pPr>
              <w:rPr>
                <w:lang w:val="bg-BG"/>
              </w:rPr>
            </w:pPr>
            <w:r>
              <w:rPr>
                <w:lang w:val="bg-BG"/>
              </w:rPr>
              <w:t>2 АЕГ</w:t>
            </w:r>
            <w:r w:rsidR="0062582A">
              <w:rPr>
                <w:lang w:val="bg-BG"/>
              </w:rPr>
              <w:t xml:space="preserve">, </w:t>
            </w:r>
            <w:r>
              <w:rPr>
                <w:lang w:val="bg-BG"/>
              </w:rPr>
              <w:t>Ломоносов</w:t>
            </w:r>
            <w:r w:rsidR="0062582A">
              <w:rPr>
                <w:lang w:val="bg-BG"/>
              </w:rPr>
              <w:t>, 33 ЕГ</w:t>
            </w:r>
          </w:p>
        </w:tc>
      </w:tr>
      <w:tr w:rsidR="00CB53E8" w:rsidRPr="001801E9" w14:paraId="5A42FF6B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0DFF2C" w14:textId="4879A5B8" w:rsidR="00CB53E8" w:rsidRPr="001801E9" w:rsidRDefault="00CB53E8" w:rsidP="00CB53E8">
            <w:pPr>
              <w:rPr>
                <w:szCs w:val="24"/>
                <w:lang w:val="bg-BG"/>
              </w:rPr>
            </w:pPr>
            <w:r w:rsidRPr="00CB53E8">
              <w:rPr>
                <w:b/>
                <w:bCs/>
                <w:szCs w:val="24"/>
                <w:lang w:val="bg-BG"/>
              </w:rPr>
              <w:t>ШАХ МАТ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32FB9" w14:textId="0669005A" w:rsidR="00CB53E8" w:rsidRPr="00A75BFC" w:rsidRDefault="00A75BFC" w:rsidP="00CB53E8">
            <w:r w:rsidRPr="00A75BFC">
              <w:rPr>
                <w:color w:val="FF0000"/>
              </w:rPr>
              <w:t>?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4AA60D" w14:textId="3A8DAE5A" w:rsidR="00CB53E8" w:rsidRPr="001801E9" w:rsidRDefault="00CB53E8" w:rsidP="00CB53E8">
            <w:pPr>
              <w:rPr>
                <w:lang w:val="bg-BG"/>
              </w:rPr>
            </w:pPr>
            <w:r w:rsidRPr="001F67B5">
              <w:rPr>
                <w:lang w:val="bg-BG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D0EC08" w14:textId="741121E0" w:rsidR="00CB53E8" w:rsidRPr="001801E9" w:rsidRDefault="00CB53E8" w:rsidP="00CB53E8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FBC84C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FD9D5" w14:textId="77777777" w:rsidR="00CB53E8" w:rsidRPr="001801E9" w:rsidRDefault="00CB53E8" w:rsidP="00CB53E8">
            <w:pPr>
              <w:rPr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4B27F" w14:textId="468FB1F1" w:rsidR="00CB53E8" w:rsidRPr="001801E9" w:rsidRDefault="00CB53E8" w:rsidP="00CB53E8">
            <w:pPr>
              <w:rPr>
                <w:lang w:val="bg-BG"/>
              </w:rPr>
            </w:pPr>
            <w:r w:rsidRPr="00501611">
              <w:rPr>
                <w:lang w:val="bg-BG"/>
              </w:rPr>
              <w:t>Ул. Виница 19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26390" w14:textId="5ED32D64" w:rsidR="00CB53E8" w:rsidRPr="00962DF0" w:rsidRDefault="00962DF0" w:rsidP="00CB53E8">
            <w:pPr>
              <w:rPr>
                <w:b/>
                <w:bCs/>
                <w:lang w:val="bg-BG"/>
              </w:rPr>
            </w:pPr>
            <w:r w:rsidRPr="00962DF0">
              <w:rPr>
                <w:b/>
                <w:bCs/>
                <w:lang w:val="bg-BG"/>
              </w:rPr>
              <w:t>Зони</w:t>
            </w:r>
          </w:p>
          <w:p w14:paraId="65EFEFB5" w14:textId="77777777" w:rsidR="00962DF0" w:rsidRDefault="00962DF0" w:rsidP="00CB53E8">
            <w:pPr>
              <w:rPr>
                <w:lang w:val="bg-BG"/>
              </w:rPr>
            </w:pPr>
            <w:r>
              <w:rPr>
                <w:lang w:val="bg-BG"/>
              </w:rPr>
              <w:t>55 СУ</w:t>
            </w:r>
          </w:p>
          <w:p w14:paraId="78907E1C" w14:textId="4BA21499" w:rsidR="00962DF0" w:rsidRPr="001801E9" w:rsidRDefault="00962DF0" w:rsidP="00CB53E8">
            <w:pPr>
              <w:rPr>
                <w:lang w:val="bg-BG"/>
              </w:rPr>
            </w:pPr>
            <w:r>
              <w:rPr>
                <w:lang w:val="bg-BG"/>
              </w:rPr>
              <w:t>33ЕГ</w:t>
            </w:r>
          </w:p>
        </w:tc>
      </w:tr>
      <w:tr w:rsidR="002C54FE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C54FE" w:rsidRPr="001801E9" w:rsidRDefault="002C54FE" w:rsidP="002C54FE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2C54FE" w:rsidRPr="001801E9" w:rsidRDefault="002C54FE" w:rsidP="002C54FE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2E3EBBFF" w:rsidR="00BF72E1" w:rsidRPr="00BF72E1" w:rsidRDefault="00BF72E1" w:rsidP="00F51069">
      <w:pPr>
        <w:tabs>
          <w:tab w:val="left" w:pos="2730"/>
          <w:tab w:val="left" w:pos="4220"/>
        </w:tabs>
        <w:rPr>
          <w:sz w:val="12"/>
        </w:rPr>
      </w:pPr>
    </w:p>
    <w:sectPr w:rsidR="00BF72E1" w:rsidRPr="00BF72E1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44CC6" w14:textId="77777777" w:rsidR="0062193C" w:rsidRDefault="0062193C" w:rsidP="00650259">
      <w:pPr>
        <w:spacing w:line="240" w:lineRule="auto"/>
      </w:pPr>
      <w:r>
        <w:separator/>
      </w:r>
    </w:p>
  </w:endnote>
  <w:endnote w:type="continuationSeparator" w:id="0">
    <w:p w14:paraId="2133AB3B" w14:textId="77777777" w:rsidR="0062193C" w:rsidRDefault="0062193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FE75EF0-958C-41F6-84CE-74B115B85B09}"/>
    <w:embedBold r:id="rId2" w:fontKey="{9D456A06-D668-46C5-9B59-F618F6827264}"/>
    <w:embedBoldItalic r:id="rId3" w:fontKey="{CAD1D675-DC8A-46B3-958D-44EDC3A934A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0C8CE3CE-B252-4E07-AE8E-7314C34D210E}"/>
    <w:embedBold r:id="rId5" w:fontKey="{FC716A92-A6DE-41A4-8D85-900778695D2B}"/>
    <w:embedItalic r:id="rId6" w:fontKey="{E7C3078F-18FC-4BF3-A18D-DC825378E197}"/>
    <w:embedBoldItalic r:id="rId7" w:fontKey="{40F9409A-1E96-4D52-B1DD-D2902C674D84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5F4E6853-E48E-449E-B2E6-90BE0034BC9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6134BA7-094F-4B94-A9D7-A130D808D9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FB936" w14:textId="77777777" w:rsidR="00035E2B" w:rsidRDefault="00035E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15BE0B81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76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F2B26" w14:textId="77777777" w:rsidR="00035E2B" w:rsidRDefault="00035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8EBA9" w14:textId="77777777" w:rsidR="0062193C" w:rsidRDefault="0062193C" w:rsidP="00650259">
      <w:pPr>
        <w:spacing w:line="240" w:lineRule="auto"/>
      </w:pPr>
      <w:r>
        <w:separator/>
      </w:r>
    </w:p>
  </w:footnote>
  <w:footnote w:type="continuationSeparator" w:id="0">
    <w:p w14:paraId="1DF75042" w14:textId="77777777" w:rsidR="0062193C" w:rsidRDefault="0062193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878E4" w14:textId="77777777" w:rsidR="00035E2B" w:rsidRDefault="00035E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66C92C14" w:rsidR="00982FFF" w:rsidRPr="00253349" w:rsidRDefault="00035E2B" w:rsidP="00D376A9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D376A9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>етап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D376A9">
            <w:rPr>
              <w:sz w:val="38"/>
              <w:szCs w:val="38"/>
              <w:lang w:val="bg-BG"/>
            </w:rPr>
            <w:t>–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D376A9">
            <w:rPr>
              <w:sz w:val="38"/>
              <w:szCs w:val="38"/>
              <w:lang w:val="bg-BG"/>
            </w:rPr>
            <w:t>гр. София, ПЕТА група</w:t>
          </w:r>
          <w:bookmarkStart w:id="0" w:name="_GoBack"/>
          <w:bookmarkEnd w:id="0"/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E77F4" w14:textId="77777777" w:rsidR="00035E2B" w:rsidRDefault="00035E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35E2B"/>
    <w:rsid w:val="00045CA6"/>
    <w:rsid w:val="00052382"/>
    <w:rsid w:val="0006568A"/>
    <w:rsid w:val="00076F0F"/>
    <w:rsid w:val="00084253"/>
    <w:rsid w:val="000C04F2"/>
    <w:rsid w:val="000D1F49"/>
    <w:rsid w:val="000F5C88"/>
    <w:rsid w:val="001727CA"/>
    <w:rsid w:val="001801E9"/>
    <w:rsid w:val="001847DF"/>
    <w:rsid w:val="001D5F29"/>
    <w:rsid w:val="001F05E0"/>
    <w:rsid w:val="00236DED"/>
    <w:rsid w:val="00253349"/>
    <w:rsid w:val="002B69B4"/>
    <w:rsid w:val="002C54FE"/>
    <w:rsid w:val="002C56E6"/>
    <w:rsid w:val="002D3A9F"/>
    <w:rsid w:val="003047CD"/>
    <w:rsid w:val="00315092"/>
    <w:rsid w:val="00354B3D"/>
    <w:rsid w:val="00361A6F"/>
    <w:rsid w:val="00361E11"/>
    <w:rsid w:val="003B4744"/>
    <w:rsid w:val="003E6F1C"/>
    <w:rsid w:val="003F0847"/>
    <w:rsid w:val="0040090B"/>
    <w:rsid w:val="00416CF6"/>
    <w:rsid w:val="00431678"/>
    <w:rsid w:val="00446538"/>
    <w:rsid w:val="0046302A"/>
    <w:rsid w:val="00477E61"/>
    <w:rsid w:val="00487D2D"/>
    <w:rsid w:val="004D5D62"/>
    <w:rsid w:val="005112D0"/>
    <w:rsid w:val="00511462"/>
    <w:rsid w:val="00522FC0"/>
    <w:rsid w:val="00562601"/>
    <w:rsid w:val="0057256E"/>
    <w:rsid w:val="00577E06"/>
    <w:rsid w:val="00582872"/>
    <w:rsid w:val="005844D8"/>
    <w:rsid w:val="00597953"/>
    <w:rsid w:val="005A3BF7"/>
    <w:rsid w:val="005F2035"/>
    <w:rsid w:val="005F7990"/>
    <w:rsid w:val="0062193C"/>
    <w:rsid w:val="0062582A"/>
    <w:rsid w:val="0063739C"/>
    <w:rsid w:val="00650259"/>
    <w:rsid w:val="00681DA2"/>
    <w:rsid w:val="00754F80"/>
    <w:rsid w:val="00770F25"/>
    <w:rsid w:val="007A35A8"/>
    <w:rsid w:val="007B0A85"/>
    <w:rsid w:val="007B46B4"/>
    <w:rsid w:val="007C6A52"/>
    <w:rsid w:val="007E23C4"/>
    <w:rsid w:val="00806FF3"/>
    <w:rsid w:val="0082043E"/>
    <w:rsid w:val="00862E34"/>
    <w:rsid w:val="0088181F"/>
    <w:rsid w:val="008D673C"/>
    <w:rsid w:val="008E203A"/>
    <w:rsid w:val="00905BCD"/>
    <w:rsid w:val="0091229C"/>
    <w:rsid w:val="009259E6"/>
    <w:rsid w:val="00940E73"/>
    <w:rsid w:val="009507FF"/>
    <w:rsid w:val="00962DF0"/>
    <w:rsid w:val="00982FFF"/>
    <w:rsid w:val="0098597D"/>
    <w:rsid w:val="00991B30"/>
    <w:rsid w:val="009D406B"/>
    <w:rsid w:val="009F2638"/>
    <w:rsid w:val="009F619A"/>
    <w:rsid w:val="009F6DDE"/>
    <w:rsid w:val="00A370A8"/>
    <w:rsid w:val="00A60442"/>
    <w:rsid w:val="00A75BFC"/>
    <w:rsid w:val="00A858EF"/>
    <w:rsid w:val="00AC2926"/>
    <w:rsid w:val="00AE3C7C"/>
    <w:rsid w:val="00B03635"/>
    <w:rsid w:val="00B04A50"/>
    <w:rsid w:val="00B06ED6"/>
    <w:rsid w:val="00B160CA"/>
    <w:rsid w:val="00B226C0"/>
    <w:rsid w:val="00B744F7"/>
    <w:rsid w:val="00BD4753"/>
    <w:rsid w:val="00BD5CB1"/>
    <w:rsid w:val="00BE62EE"/>
    <w:rsid w:val="00BF72E1"/>
    <w:rsid w:val="00C003BA"/>
    <w:rsid w:val="00C05493"/>
    <w:rsid w:val="00C22CC5"/>
    <w:rsid w:val="00C46878"/>
    <w:rsid w:val="00C73097"/>
    <w:rsid w:val="00C86239"/>
    <w:rsid w:val="00CB4A51"/>
    <w:rsid w:val="00CB53E8"/>
    <w:rsid w:val="00CD4532"/>
    <w:rsid w:val="00CD47B0"/>
    <w:rsid w:val="00CD5CC8"/>
    <w:rsid w:val="00CE6104"/>
    <w:rsid w:val="00CE7918"/>
    <w:rsid w:val="00D16163"/>
    <w:rsid w:val="00D376A9"/>
    <w:rsid w:val="00DA018B"/>
    <w:rsid w:val="00DB3FAD"/>
    <w:rsid w:val="00DC426A"/>
    <w:rsid w:val="00DD447B"/>
    <w:rsid w:val="00DF0832"/>
    <w:rsid w:val="00E36DEC"/>
    <w:rsid w:val="00E438C1"/>
    <w:rsid w:val="00E61C09"/>
    <w:rsid w:val="00E677FE"/>
    <w:rsid w:val="00EB3B58"/>
    <w:rsid w:val="00EC7359"/>
    <w:rsid w:val="00EE3054"/>
    <w:rsid w:val="00F00606"/>
    <w:rsid w:val="00F01256"/>
    <w:rsid w:val="00F51069"/>
    <w:rsid w:val="00F5418C"/>
    <w:rsid w:val="00F549BE"/>
    <w:rsid w:val="00FC5D5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AD97A-BCF5-42E4-9507-AE164808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2024-03-26T16:54:00Z</dcterms:created>
  <dcterms:modified xsi:type="dcterms:W3CDTF">2024-03-28T11:13:00Z</dcterms:modified>
</cp:coreProperties>
</file>