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6E86B095" w:rsidR="00DA018B" w:rsidRPr="00846B76" w:rsidRDefault="00FF0ABC" w:rsidP="00DA018B">
            <w:r>
              <w:rPr>
                <w:lang w:val="bg-BG"/>
              </w:rPr>
              <w:t>Людмил Тренев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0FE6279E" w:rsidR="00003B30" w:rsidRPr="00846B76" w:rsidRDefault="00FF0ABC" w:rsidP="00562601">
            <w:r>
              <w:rPr>
                <w:lang w:val="bg-BG"/>
              </w:rPr>
              <w:t>0898976078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302563AF" w:rsidR="00003B30" w:rsidRPr="00FC5D5A" w:rsidRDefault="00FF0ABC" w:rsidP="00562601">
            <w:r>
              <w:t>trenev_nsa@abv.bg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1445"/>
        <w:gridCol w:w="867"/>
        <w:gridCol w:w="1589"/>
        <w:gridCol w:w="1586"/>
        <w:gridCol w:w="867"/>
        <w:gridCol w:w="2456"/>
        <w:gridCol w:w="2306"/>
      </w:tblGrid>
      <w:tr w:rsidR="00A858EF" w:rsidRPr="002B69B4" w14:paraId="69FC495F" w14:textId="77777777" w:rsidTr="00A858EF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E438C1" w:rsidRPr="001801E9" w14:paraId="0AD6E4BC" w14:textId="77777777" w:rsidTr="00233576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60778" w14:textId="08D86A00" w:rsidR="00E438C1" w:rsidRPr="001801E9" w:rsidRDefault="00E438C1" w:rsidP="00E438C1">
            <w:pPr>
              <w:rPr>
                <w:szCs w:val="24"/>
                <w:lang w:val="bg-BG"/>
              </w:rPr>
            </w:pPr>
            <w:r w:rsidRPr="00E438C1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36D8" w14:textId="41748586" w:rsidR="00E438C1" w:rsidRPr="00951DC9" w:rsidRDefault="00951DC9" w:rsidP="00E438C1">
            <w:pPr>
              <w:rPr>
                <w:color w:val="FF0000"/>
                <w:lang w:val="bg-BG"/>
              </w:rPr>
            </w:pPr>
            <w:r>
              <w:rPr>
                <w:color w:val="FF0000"/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9FBC6" w14:textId="7BE567D8" w:rsidR="00E438C1" w:rsidRPr="001801E9" w:rsidRDefault="00951DC9" w:rsidP="00E438C1">
            <w:pPr>
              <w:rPr>
                <w:lang w:val="bg-BG"/>
              </w:rPr>
            </w:pPr>
            <w:r>
              <w:rPr>
                <w:lang w:val="bg-BG"/>
              </w:rPr>
              <w:t>15</w:t>
            </w:r>
            <w:r w:rsidR="00E438C1">
              <w:rPr>
                <w:lang w:val="bg-BG"/>
              </w:rPr>
              <w:t>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CA5C9" w14:textId="1FD825B1" w:rsidR="00E438C1" w:rsidRPr="001801E9" w:rsidRDefault="00E438C1" w:rsidP="00E438C1">
            <w:pPr>
              <w:rPr>
                <w:lang w:val="bg-BG"/>
              </w:rPr>
            </w:pPr>
            <w:r w:rsidRPr="00754F80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0D51B" w14:textId="10D7F1C6" w:rsidR="00E438C1" w:rsidRPr="001801E9" w:rsidRDefault="00E438C1" w:rsidP="00E438C1">
            <w:pPr>
              <w:rPr>
                <w:lang w:val="bg-BG"/>
              </w:rPr>
            </w:pPr>
            <w:r w:rsidRPr="00754F80">
              <w:rPr>
                <w:b/>
                <w:bCs/>
                <w:lang w:val="bg-BG"/>
              </w:rPr>
              <w:t>момчета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800C2" w14:textId="09B69944" w:rsidR="00E438C1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326B" w14:textId="2FD5E63B" w:rsidR="00E438C1" w:rsidRPr="001801E9" w:rsidRDefault="00E438C1" w:rsidP="00E438C1">
            <w:pPr>
              <w:rPr>
                <w:lang w:val="bg-BG"/>
              </w:rPr>
            </w:pPr>
            <w:r w:rsidRPr="002A0B73">
              <w:rPr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02E6" w14:textId="3E734440" w:rsidR="00E438C1" w:rsidRPr="001801E9" w:rsidRDefault="00E81EDC" w:rsidP="00E438C1">
            <w:pPr>
              <w:rPr>
                <w:lang w:val="bg-BG"/>
              </w:rPr>
            </w:pPr>
            <w:r>
              <w:rPr>
                <w:lang w:val="bg-BG"/>
              </w:rPr>
              <w:t>ЧОУ Прог. обр.-8 СУ</w:t>
            </w:r>
          </w:p>
        </w:tc>
      </w:tr>
      <w:tr w:rsidR="00E438C1" w:rsidRPr="001801E9" w14:paraId="0F2A3A2D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1B618" w14:textId="42B150C9" w:rsidR="00E438C1" w:rsidRPr="001801E9" w:rsidRDefault="00E438C1" w:rsidP="00E438C1">
            <w:pPr>
              <w:rPr>
                <w:szCs w:val="24"/>
                <w:lang w:val="bg-BG"/>
              </w:rPr>
            </w:pPr>
            <w:r w:rsidRPr="00C70169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3A098" w14:textId="31771769" w:rsidR="00E438C1" w:rsidRPr="00951DC9" w:rsidRDefault="00951DC9" w:rsidP="00E438C1">
            <w:pPr>
              <w:rPr>
                <w:color w:val="FF0000"/>
                <w:lang w:val="bg-BG"/>
              </w:rPr>
            </w:pPr>
            <w:r>
              <w:rPr>
                <w:color w:val="FF0000"/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4B406" w14:textId="486F6037" w:rsidR="00E438C1" w:rsidRPr="001801E9" w:rsidRDefault="00951DC9" w:rsidP="00E438C1">
            <w:pPr>
              <w:rPr>
                <w:lang w:val="bg-BG"/>
              </w:rPr>
            </w:pPr>
            <w:r>
              <w:rPr>
                <w:lang w:val="bg-BG"/>
              </w:rPr>
              <w:t>16</w:t>
            </w:r>
            <w:r w:rsidR="00E438C1">
              <w:rPr>
                <w:lang w:val="bg-BG"/>
              </w:rPr>
              <w:t>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B04A0" w14:textId="2CDE9C32" w:rsidR="00E438C1" w:rsidRPr="001801E9" w:rsidRDefault="00E438C1" w:rsidP="00E438C1">
            <w:pPr>
              <w:rPr>
                <w:lang w:val="bg-BG"/>
              </w:rPr>
            </w:pPr>
            <w:r w:rsidRPr="00E438C1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D3BAD" w14:textId="5B1D1807" w:rsidR="00E438C1" w:rsidRPr="001801E9" w:rsidRDefault="00E438C1" w:rsidP="00E438C1">
            <w:pPr>
              <w:rPr>
                <w:lang w:val="bg-BG"/>
              </w:rPr>
            </w:pPr>
            <w:r w:rsidRPr="00820EA9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A6FC0" w14:textId="3D226E17" w:rsidR="00E438C1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7359D" w14:textId="3BEE35E8" w:rsidR="00E438C1" w:rsidRPr="001801E9" w:rsidRDefault="00E438C1" w:rsidP="00E438C1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092BD" w14:textId="1EA905AB" w:rsidR="00E438C1" w:rsidRPr="001801E9" w:rsidRDefault="00E81EDC" w:rsidP="00E438C1">
            <w:pPr>
              <w:rPr>
                <w:lang w:val="bg-BG"/>
              </w:rPr>
            </w:pPr>
            <w:r>
              <w:rPr>
                <w:lang w:val="bg-BG"/>
              </w:rPr>
              <w:t>47 СУ- Апостолов</w:t>
            </w:r>
          </w:p>
        </w:tc>
      </w:tr>
      <w:tr w:rsidR="00E438C1" w:rsidRPr="001801E9" w14:paraId="31DB0705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677D5" w14:textId="2774F7A0" w:rsidR="00E438C1" w:rsidRPr="001801E9" w:rsidRDefault="00E438C1" w:rsidP="00E438C1">
            <w:pPr>
              <w:rPr>
                <w:szCs w:val="24"/>
                <w:lang w:val="bg-BG"/>
              </w:rPr>
            </w:pPr>
            <w:r w:rsidRPr="00C70169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01C05" w14:textId="6EDFD2F7" w:rsidR="00E438C1" w:rsidRPr="001801E9" w:rsidRDefault="00E438C1" w:rsidP="00E438C1">
            <w:pPr>
              <w:rPr>
                <w:lang w:val="bg-BG"/>
              </w:rPr>
            </w:pPr>
            <w:r w:rsidRPr="00B47321">
              <w:rPr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FA60A" w14:textId="715D6B89" w:rsidR="00E438C1" w:rsidRPr="001801E9" w:rsidRDefault="00E438C1" w:rsidP="00E438C1">
            <w:pPr>
              <w:rPr>
                <w:lang w:val="bg-BG"/>
              </w:rPr>
            </w:pPr>
            <w:r>
              <w:rPr>
                <w:lang w:val="bg-BG"/>
              </w:rPr>
              <w:t>11.00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18647" w14:textId="01A34298" w:rsidR="00E438C1" w:rsidRPr="001801E9" w:rsidRDefault="00CB53E8" w:rsidP="00E438C1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0937EB" w14:textId="49BFF2F3" w:rsidR="00E438C1" w:rsidRPr="001801E9" w:rsidRDefault="00CB53E8" w:rsidP="00E438C1">
            <w:pPr>
              <w:rPr>
                <w:lang w:val="bg-BG"/>
              </w:rPr>
            </w:pPr>
            <w:r w:rsidRPr="00754F80"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2E121" w14:textId="6CE63E85" w:rsidR="00E438C1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B32250" w14:textId="3C96E245" w:rsidR="00E438C1" w:rsidRPr="001801E9" w:rsidRDefault="00E438C1" w:rsidP="00E438C1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83F23" w14:textId="5D3642B3" w:rsidR="00E438C1" w:rsidRPr="001801E9" w:rsidRDefault="00362E02" w:rsidP="00E438C1">
            <w:pPr>
              <w:rPr>
                <w:lang w:val="bg-BG"/>
              </w:rPr>
            </w:pPr>
            <w:r w:rsidRPr="00362E02">
              <w:rPr>
                <w:b/>
                <w:bCs/>
                <w:lang w:val="bg-BG"/>
              </w:rPr>
              <w:t>Зона</w:t>
            </w:r>
            <w:r>
              <w:rPr>
                <w:lang w:val="bg-BG"/>
              </w:rPr>
              <w:t>-Апостолов, НТБГ</w:t>
            </w:r>
          </w:p>
        </w:tc>
      </w:tr>
      <w:tr w:rsidR="00E438C1" w:rsidRPr="001801E9" w14:paraId="31204AD1" w14:textId="77777777" w:rsidTr="00233576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13CABC" w14:textId="4D4C8F57" w:rsidR="00E438C1" w:rsidRPr="001801E9" w:rsidRDefault="00E438C1" w:rsidP="00E438C1">
            <w:pPr>
              <w:rPr>
                <w:szCs w:val="24"/>
                <w:lang w:val="bg-BG"/>
              </w:rPr>
            </w:pPr>
            <w:r w:rsidRPr="00C70169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559098" w14:textId="1BAD47DE" w:rsidR="00E438C1" w:rsidRPr="001801E9" w:rsidRDefault="00E438C1" w:rsidP="00E438C1">
            <w:pPr>
              <w:rPr>
                <w:lang w:val="bg-BG"/>
              </w:rPr>
            </w:pPr>
            <w:r w:rsidRPr="00B47321">
              <w:rPr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9912A1" w14:textId="41ACE9EB" w:rsidR="00E438C1" w:rsidRPr="001801E9" w:rsidRDefault="00E438C1" w:rsidP="00E438C1">
            <w:pPr>
              <w:rPr>
                <w:lang w:val="bg-BG"/>
              </w:rPr>
            </w:pPr>
            <w:r>
              <w:rPr>
                <w:lang w:val="bg-BG"/>
              </w:rPr>
              <w:t>12.00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6C6443" w14:textId="51189D23" w:rsidR="00E438C1" w:rsidRPr="001801E9" w:rsidRDefault="00CB53E8" w:rsidP="00E438C1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4F138B" w14:textId="6A10A95D" w:rsidR="00E438C1" w:rsidRPr="001801E9" w:rsidRDefault="00CB53E8" w:rsidP="00E438C1">
            <w:pPr>
              <w:rPr>
                <w:lang w:val="bg-BG"/>
              </w:rPr>
            </w:pPr>
            <w:r w:rsidRPr="00820EA9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AD6D9F" w14:textId="57F9702C" w:rsidR="00E438C1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35A76" w14:textId="03733482" w:rsidR="00E438C1" w:rsidRPr="001801E9" w:rsidRDefault="00E438C1" w:rsidP="00E438C1">
            <w:pPr>
              <w:rPr>
                <w:lang w:val="bg-BG"/>
              </w:rPr>
            </w:pPr>
            <w:r w:rsidRPr="002A0B73">
              <w:rPr>
                <w:lang w:val="bg-BG"/>
              </w:rPr>
              <w:t>НСА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21158" w14:textId="6D60259C" w:rsidR="00E438C1" w:rsidRPr="001801E9" w:rsidRDefault="00362E02" w:rsidP="00E438C1">
            <w:pPr>
              <w:rPr>
                <w:lang w:val="bg-BG"/>
              </w:rPr>
            </w:pPr>
            <w:r w:rsidRPr="00362E02">
              <w:rPr>
                <w:b/>
                <w:bCs/>
                <w:lang w:val="bg-BG"/>
              </w:rPr>
              <w:t>Зона</w:t>
            </w:r>
            <w:r w:rsidRPr="00362E02">
              <w:rPr>
                <w:lang w:val="bg-BG"/>
              </w:rPr>
              <w:t>-Апостолов, НТБГ</w:t>
            </w:r>
            <w:r>
              <w:rPr>
                <w:lang w:val="bg-BG"/>
              </w:rPr>
              <w:t>, Ломоносов</w:t>
            </w:r>
          </w:p>
        </w:tc>
      </w:tr>
      <w:tr w:rsidR="0025225B" w:rsidRPr="001801E9" w14:paraId="21E10B38" w14:textId="77777777" w:rsidTr="00233576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570D7B" w14:textId="129557AD" w:rsidR="0025225B" w:rsidRPr="00C70169" w:rsidRDefault="00362E02" w:rsidP="00E438C1">
            <w:pPr>
              <w:rPr>
                <w:b/>
                <w:bCs/>
                <w:szCs w:val="24"/>
                <w:lang w:val="bg-BG"/>
              </w:rPr>
            </w:pPr>
            <w:r w:rsidRPr="00C70169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CE9D8" w14:textId="77777777" w:rsidR="0025225B" w:rsidRPr="00B47321" w:rsidRDefault="0025225B" w:rsidP="00E438C1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93EC37" w14:textId="77777777" w:rsidR="0025225B" w:rsidRDefault="0025225B" w:rsidP="00E438C1">
            <w:pPr>
              <w:rPr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D9F7A3" w14:textId="7E3CA0A3" w:rsidR="0025225B" w:rsidRPr="00CB53E8" w:rsidRDefault="00362E02" w:rsidP="00E438C1">
            <w:pPr>
              <w:rPr>
                <w:lang w:val="bg-BG"/>
              </w:rPr>
            </w:pPr>
            <w:r w:rsidRPr="00754F80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DF338" w14:textId="2986DEA3" w:rsidR="0025225B" w:rsidRPr="00362E02" w:rsidRDefault="00362E02" w:rsidP="00E438C1">
            <w:pPr>
              <w:rPr>
                <w:lang w:val="bg-BG"/>
              </w:rPr>
            </w:pPr>
            <w:r w:rsidRPr="00362E02">
              <w:rPr>
                <w:lang w:val="bg-BG"/>
              </w:rPr>
              <w:t>мом</w:t>
            </w:r>
            <w:r w:rsidR="00115147">
              <w:rPr>
                <w:lang w:val="bg-BG"/>
              </w:rPr>
              <w:t>и</w:t>
            </w:r>
            <w:r w:rsidRPr="00362E02">
              <w:rPr>
                <w:lang w:val="bg-BG"/>
              </w:rPr>
              <w:t xml:space="preserve">чета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687E5D" w14:textId="17512B91" w:rsidR="0025225B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C49983" w14:textId="77777777" w:rsidR="0025225B" w:rsidRPr="002A0B73" w:rsidRDefault="0025225B" w:rsidP="00E438C1">
            <w:pPr>
              <w:rPr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422DBA" w14:textId="3EAB381A" w:rsidR="0025225B" w:rsidRPr="00362E02" w:rsidRDefault="00362E02" w:rsidP="00E438C1">
            <w:pPr>
              <w:rPr>
                <w:b/>
                <w:bCs/>
                <w:lang w:val="bg-BG"/>
              </w:rPr>
            </w:pPr>
            <w:r w:rsidRPr="00362E02">
              <w:rPr>
                <w:b/>
                <w:bCs/>
                <w:lang w:val="bg-BG"/>
              </w:rPr>
              <w:t xml:space="preserve">ЧЕГ Апостолов </w:t>
            </w:r>
          </w:p>
        </w:tc>
      </w:tr>
      <w:tr w:rsidR="00362E02" w:rsidRPr="001801E9" w14:paraId="36E96308" w14:textId="77777777" w:rsidTr="00233576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36F85" w14:textId="70A4EEF3" w:rsidR="00362E02" w:rsidRPr="00C70169" w:rsidRDefault="00362E02" w:rsidP="00E438C1">
            <w:pPr>
              <w:rPr>
                <w:b/>
                <w:bCs/>
                <w:szCs w:val="24"/>
                <w:lang w:val="bg-BG"/>
              </w:rPr>
            </w:pPr>
            <w:r w:rsidRPr="00C70169">
              <w:rPr>
                <w:b/>
                <w:bCs/>
                <w:szCs w:val="24"/>
                <w:lang w:val="bg-BG"/>
              </w:rPr>
              <w:t>ХАНДБАЛ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9FBE9" w14:textId="77777777" w:rsidR="00362E02" w:rsidRPr="00B47321" w:rsidRDefault="00362E02" w:rsidP="00E438C1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1F523" w14:textId="77777777" w:rsidR="00362E02" w:rsidRDefault="00362E02" w:rsidP="00E438C1">
            <w:pPr>
              <w:rPr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F5EADF" w14:textId="1255E08C" w:rsidR="00362E02" w:rsidRPr="00754F80" w:rsidRDefault="00362E02" w:rsidP="00E438C1">
            <w:pPr>
              <w:rPr>
                <w:lang w:val="bg-BG"/>
              </w:rPr>
            </w:pPr>
            <w:r w:rsidRPr="00E438C1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405ED4" w14:textId="3DB6AF3C" w:rsidR="00362E02" w:rsidRPr="00362E02" w:rsidRDefault="00362E02" w:rsidP="00E438C1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2C190" w14:textId="20011C84" w:rsidR="00362E02" w:rsidRPr="00FF0ABC" w:rsidRDefault="00FF0ABC" w:rsidP="00E438C1">
            <w:r>
              <w:t>5</w:t>
            </w:r>
          </w:p>
        </w:tc>
        <w:tc>
          <w:tcPr>
            <w:tcW w:w="9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485CEB" w14:textId="77777777" w:rsidR="00362E02" w:rsidRPr="002A0B73" w:rsidRDefault="00362E02" w:rsidP="00E438C1">
            <w:pPr>
              <w:rPr>
                <w:lang w:val="bg-BG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198A3" w14:textId="35F6448F" w:rsidR="00362E02" w:rsidRDefault="00362E02" w:rsidP="00E438C1">
            <w:pPr>
              <w:rPr>
                <w:lang w:val="bg-BG"/>
              </w:rPr>
            </w:pPr>
            <w:r w:rsidRPr="00362E02">
              <w:rPr>
                <w:b/>
                <w:bCs/>
                <w:lang w:val="bg-BG"/>
              </w:rPr>
              <w:t>ЧЕГ Апостолов</w:t>
            </w:r>
          </w:p>
        </w:tc>
      </w:tr>
      <w:tr w:rsidR="002C54FE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C54FE" w:rsidRPr="001801E9" w:rsidRDefault="002C54FE" w:rsidP="002C54FE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2C54FE" w:rsidRPr="001801E9" w:rsidRDefault="002C54FE" w:rsidP="002C54FE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2E3EBBFF" w:rsidR="00BF72E1" w:rsidRPr="00BF72E1" w:rsidRDefault="00BF72E1" w:rsidP="00F51069">
      <w:pPr>
        <w:tabs>
          <w:tab w:val="left" w:pos="2730"/>
          <w:tab w:val="left" w:pos="4220"/>
        </w:tabs>
        <w:rPr>
          <w:sz w:val="12"/>
        </w:rPr>
      </w:pPr>
    </w:p>
    <w:sectPr w:rsidR="00BF72E1" w:rsidRPr="00BF72E1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BE4CE" w14:textId="77777777" w:rsidR="00A403DC" w:rsidRDefault="00A403DC" w:rsidP="00650259">
      <w:pPr>
        <w:spacing w:line="240" w:lineRule="auto"/>
      </w:pPr>
      <w:r>
        <w:separator/>
      </w:r>
    </w:p>
  </w:endnote>
  <w:endnote w:type="continuationSeparator" w:id="0">
    <w:p w14:paraId="44EB340E" w14:textId="77777777" w:rsidR="00A403DC" w:rsidRDefault="00A403D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C3FB7E2-03A8-4B5F-89F8-4F95221233CB}"/>
    <w:embedBold r:id="rId2" w:fontKey="{51E733CE-D1A2-455C-A3CC-62F0863F44AC}"/>
    <w:embedBoldItalic r:id="rId3" w:fontKey="{ED19D97F-766F-4D5B-B8F9-9D52750849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C66E2991-2051-4737-A1C0-BA09EE008E18}"/>
    <w:embedBold r:id="rId5" w:fontKey="{464772F3-C24B-4224-8251-6212F296D9C7}"/>
    <w:embedItalic r:id="rId6" w:fontKey="{4ABDD5DF-0BA2-4089-9200-AE8AC5385491}"/>
    <w:embedBoldItalic r:id="rId7" w:fontKey="{65DCE7E9-AA6E-4D36-BFC4-8B34EB2769FC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E48CB8FA-09DE-4287-B95A-E11796ABE9F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8F962CF0-BE86-4869-9FB6-FA0B1A16A14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4B451" w14:textId="77777777" w:rsidR="004B1025" w:rsidRDefault="004B1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324F4AAE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F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79272" w14:textId="77777777" w:rsidR="004B1025" w:rsidRDefault="004B1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7E743" w14:textId="77777777" w:rsidR="00A403DC" w:rsidRDefault="00A403DC" w:rsidP="00650259">
      <w:pPr>
        <w:spacing w:line="240" w:lineRule="auto"/>
      </w:pPr>
      <w:r>
        <w:separator/>
      </w:r>
    </w:p>
  </w:footnote>
  <w:footnote w:type="continuationSeparator" w:id="0">
    <w:p w14:paraId="0A1D49B8" w14:textId="77777777" w:rsidR="00A403DC" w:rsidRDefault="00A403D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17D6C" w14:textId="77777777" w:rsidR="004B1025" w:rsidRDefault="004B1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2A6DE989" w:rsidR="00D45F11" w:rsidRPr="00253349" w:rsidRDefault="004B1025" w:rsidP="00D45F11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D45F11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>етап</w:t>
          </w:r>
          <w:r w:rsidR="00BF72E1" w:rsidRPr="00253349">
            <w:rPr>
              <w:sz w:val="38"/>
              <w:szCs w:val="38"/>
              <w:lang w:val="bg-BG"/>
            </w:rPr>
            <w:t xml:space="preserve">- </w:t>
          </w:r>
          <w:r w:rsidR="00D45F11">
            <w:rPr>
              <w:sz w:val="38"/>
              <w:szCs w:val="38"/>
              <w:lang w:val="bg-BG"/>
            </w:rPr>
            <w:t>гр. София, ПЕТА група</w:t>
          </w:r>
          <w:bookmarkStart w:id="0" w:name="_GoBack"/>
          <w:bookmarkEnd w:id="0"/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D0A8E" w14:textId="77777777" w:rsidR="004B1025" w:rsidRDefault="004B1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45CA6"/>
    <w:rsid w:val="00052382"/>
    <w:rsid w:val="0006568A"/>
    <w:rsid w:val="00076F0F"/>
    <w:rsid w:val="00084253"/>
    <w:rsid w:val="000C04F2"/>
    <w:rsid w:val="000D1F49"/>
    <w:rsid w:val="000F5C88"/>
    <w:rsid w:val="00115147"/>
    <w:rsid w:val="001727CA"/>
    <w:rsid w:val="001801E9"/>
    <w:rsid w:val="001847DF"/>
    <w:rsid w:val="001F05E0"/>
    <w:rsid w:val="00217012"/>
    <w:rsid w:val="00236DED"/>
    <w:rsid w:val="0025225B"/>
    <w:rsid w:val="00253349"/>
    <w:rsid w:val="002B0213"/>
    <w:rsid w:val="002B69B4"/>
    <w:rsid w:val="002C54FE"/>
    <w:rsid w:val="002C56E6"/>
    <w:rsid w:val="002D3A9F"/>
    <w:rsid w:val="002F4CA0"/>
    <w:rsid w:val="003047CD"/>
    <w:rsid w:val="00354B3D"/>
    <w:rsid w:val="00361A6F"/>
    <w:rsid w:val="00361E11"/>
    <w:rsid w:val="00362E02"/>
    <w:rsid w:val="003B4744"/>
    <w:rsid w:val="003E6F1C"/>
    <w:rsid w:val="003F0847"/>
    <w:rsid w:val="0040090B"/>
    <w:rsid w:val="00416CF6"/>
    <w:rsid w:val="00424755"/>
    <w:rsid w:val="00431678"/>
    <w:rsid w:val="00446538"/>
    <w:rsid w:val="0046302A"/>
    <w:rsid w:val="00487D2D"/>
    <w:rsid w:val="004B1025"/>
    <w:rsid w:val="004D5D62"/>
    <w:rsid w:val="005112D0"/>
    <w:rsid w:val="00511462"/>
    <w:rsid w:val="00522FC0"/>
    <w:rsid w:val="00562601"/>
    <w:rsid w:val="0057256E"/>
    <w:rsid w:val="00577E06"/>
    <w:rsid w:val="00597953"/>
    <w:rsid w:val="005A3BF7"/>
    <w:rsid w:val="005F2035"/>
    <w:rsid w:val="005F7990"/>
    <w:rsid w:val="0063739C"/>
    <w:rsid w:val="00650259"/>
    <w:rsid w:val="00681DA2"/>
    <w:rsid w:val="00705DE0"/>
    <w:rsid w:val="00754F80"/>
    <w:rsid w:val="00770F25"/>
    <w:rsid w:val="00791607"/>
    <w:rsid w:val="007A35A8"/>
    <w:rsid w:val="007B0A85"/>
    <w:rsid w:val="007B46B4"/>
    <w:rsid w:val="007C6A52"/>
    <w:rsid w:val="00806FF3"/>
    <w:rsid w:val="0082043E"/>
    <w:rsid w:val="0088181F"/>
    <w:rsid w:val="008E203A"/>
    <w:rsid w:val="00905BCD"/>
    <w:rsid w:val="0091229C"/>
    <w:rsid w:val="009259E6"/>
    <w:rsid w:val="00940E73"/>
    <w:rsid w:val="009507FF"/>
    <w:rsid w:val="00951DC9"/>
    <w:rsid w:val="00982FFF"/>
    <w:rsid w:val="0098597D"/>
    <w:rsid w:val="00991B30"/>
    <w:rsid w:val="009D406B"/>
    <w:rsid w:val="009F2638"/>
    <w:rsid w:val="009F619A"/>
    <w:rsid w:val="009F6DDE"/>
    <w:rsid w:val="00A370A8"/>
    <w:rsid w:val="00A403DC"/>
    <w:rsid w:val="00A60442"/>
    <w:rsid w:val="00A858EF"/>
    <w:rsid w:val="00AC2926"/>
    <w:rsid w:val="00AE3C7C"/>
    <w:rsid w:val="00B03635"/>
    <w:rsid w:val="00B04A50"/>
    <w:rsid w:val="00B06ED6"/>
    <w:rsid w:val="00B160CA"/>
    <w:rsid w:val="00B744F7"/>
    <w:rsid w:val="00BD4753"/>
    <w:rsid w:val="00BD5CB1"/>
    <w:rsid w:val="00BE62EE"/>
    <w:rsid w:val="00BF72E1"/>
    <w:rsid w:val="00C003BA"/>
    <w:rsid w:val="00C05493"/>
    <w:rsid w:val="00C46878"/>
    <w:rsid w:val="00C67318"/>
    <w:rsid w:val="00C73097"/>
    <w:rsid w:val="00CB4A51"/>
    <w:rsid w:val="00CB53E8"/>
    <w:rsid w:val="00CD4532"/>
    <w:rsid w:val="00CD47B0"/>
    <w:rsid w:val="00CD5CC8"/>
    <w:rsid w:val="00CE6104"/>
    <w:rsid w:val="00CE7918"/>
    <w:rsid w:val="00D16163"/>
    <w:rsid w:val="00D34384"/>
    <w:rsid w:val="00D45F11"/>
    <w:rsid w:val="00DA018B"/>
    <w:rsid w:val="00DB3FAD"/>
    <w:rsid w:val="00DD447B"/>
    <w:rsid w:val="00DF0832"/>
    <w:rsid w:val="00E36DEC"/>
    <w:rsid w:val="00E438C1"/>
    <w:rsid w:val="00E61C09"/>
    <w:rsid w:val="00E677FE"/>
    <w:rsid w:val="00E800B8"/>
    <w:rsid w:val="00E81EDC"/>
    <w:rsid w:val="00EB3B58"/>
    <w:rsid w:val="00EC7359"/>
    <w:rsid w:val="00EE3054"/>
    <w:rsid w:val="00F00606"/>
    <w:rsid w:val="00F01256"/>
    <w:rsid w:val="00F51069"/>
    <w:rsid w:val="00F5418C"/>
    <w:rsid w:val="00F549BE"/>
    <w:rsid w:val="00F64397"/>
    <w:rsid w:val="00FC5D5A"/>
    <w:rsid w:val="00FC7475"/>
    <w:rsid w:val="00FE2E33"/>
    <w:rsid w:val="00FE78A0"/>
    <w:rsid w:val="00FF0ABC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080D2-D06A-4E6C-BADF-15EE449E3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2024-03-26T16:55:00Z</dcterms:created>
  <dcterms:modified xsi:type="dcterms:W3CDTF">2024-03-28T11:12:00Z</dcterms:modified>
</cp:coreProperties>
</file>