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50C6BB7B" w:rsidR="00DA018B" w:rsidRPr="00F71574" w:rsidRDefault="00F71574" w:rsidP="00DA018B">
            <w:pPr>
              <w:rPr>
                <w:lang w:val="bg-BG"/>
              </w:rPr>
            </w:pPr>
            <w:r>
              <w:rPr>
                <w:lang w:val="bg-BG"/>
              </w:rPr>
              <w:t xml:space="preserve">Людмил Тренев 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7F006F15" w:rsidR="00003B30" w:rsidRPr="00F71574" w:rsidRDefault="00F71574" w:rsidP="00562601">
            <w:pPr>
              <w:rPr>
                <w:lang w:val="bg-BG"/>
              </w:rPr>
            </w:pPr>
            <w:r>
              <w:rPr>
                <w:lang w:val="bg-BG"/>
              </w:rPr>
              <w:t>0898976078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4DE4732E" w:rsidR="00003B30" w:rsidRPr="00FC5D5A" w:rsidRDefault="00F71574" w:rsidP="00562601">
            <w:r>
              <w:t>trenev_nsa@abv.bg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7"/>
        <w:gridCol w:w="1445"/>
        <w:gridCol w:w="867"/>
        <w:gridCol w:w="1589"/>
        <w:gridCol w:w="1297"/>
        <w:gridCol w:w="1156"/>
        <w:gridCol w:w="1586"/>
        <w:gridCol w:w="3175"/>
      </w:tblGrid>
      <w:tr w:rsidR="00A858EF" w:rsidRPr="002B69B4" w14:paraId="69FC495F" w14:textId="77777777" w:rsidTr="00386EF3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20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754F80" w:rsidRPr="001801E9" w14:paraId="01CCB16A" w14:textId="77777777" w:rsidTr="00386EF3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30ABD" w14:textId="0BB65360" w:rsidR="00754F80" w:rsidRPr="001801E9" w:rsidRDefault="00754F80" w:rsidP="00754F80">
            <w:pPr>
              <w:rPr>
                <w:szCs w:val="24"/>
                <w:lang w:val="bg-BG"/>
              </w:rPr>
            </w:pPr>
            <w:r w:rsidRPr="00754F80">
              <w:rPr>
                <w:b/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FAECE" w14:textId="1A5C6D9A" w:rsidR="00754F80" w:rsidRPr="001801E9" w:rsidRDefault="00754F80" w:rsidP="00754F80">
            <w:pPr>
              <w:rPr>
                <w:lang w:val="bg-BG"/>
              </w:rPr>
            </w:pPr>
            <w:r w:rsidRPr="00005920">
              <w:rPr>
                <w:color w:val="000000" w:themeColor="text1"/>
                <w:lang w:val="bg-BG"/>
              </w:rPr>
              <w:t>1</w:t>
            </w:r>
            <w:r w:rsidR="00F71574" w:rsidRPr="00005920">
              <w:rPr>
                <w:color w:val="000000" w:themeColor="text1"/>
                <w:lang w:val="bg-BG"/>
              </w:rPr>
              <w:t>1</w:t>
            </w:r>
            <w:r w:rsidRPr="00005920">
              <w:rPr>
                <w:color w:val="000000" w:themeColor="text1"/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1ECE0" w14:textId="01D6D468" w:rsidR="00754F80" w:rsidRPr="001801E9" w:rsidRDefault="00754F80" w:rsidP="00754F80">
            <w:pPr>
              <w:rPr>
                <w:lang w:val="bg-BG"/>
              </w:rPr>
            </w:pPr>
            <w:r>
              <w:rPr>
                <w:lang w:val="bg-BG"/>
              </w:rPr>
              <w:t>1</w:t>
            </w:r>
            <w:r w:rsidR="00F71574">
              <w:rPr>
                <w:lang w:val="bg-BG"/>
              </w:rPr>
              <w:t>4.</w:t>
            </w:r>
            <w:r>
              <w:rPr>
                <w:lang w:val="bg-BG"/>
              </w:rPr>
              <w:t>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4937A0" w14:textId="589F8FB2" w:rsidR="00754F80" w:rsidRPr="001801E9" w:rsidRDefault="00754F80" w:rsidP="00754F80">
            <w:pPr>
              <w:rPr>
                <w:lang w:val="bg-BG"/>
              </w:rPr>
            </w:pPr>
            <w:r w:rsidRPr="00754F80">
              <w:rPr>
                <w:lang w:val="bg-BG"/>
              </w:rPr>
              <w:t>11-12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7BE55" w14:textId="0F7749E2" w:rsidR="00754F80" w:rsidRPr="001801E9" w:rsidRDefault="00754F80" w:rsidP="00754F80">
            <w:pPr>
              <w:rPr>
                <w:lang w:val="bg-BG"/>
              </w:rPr>
            </w:pPr>
            <w:r w:rsidRPr="00754F80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A4931" w14:textId="31C810F7" w:rsidR="00754F80" w:rsidRPr="001801E9" w:rsidRDefault="00FD33C1" w:rsidP="00754F80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7D881E" w14:textId="32D4B5D5" w:rsidR="00754F80" w:rsidRPr="001801E9" w:rsidRDefault="00754F80" w:rsidP="00754F80">
            <w:pPr>
              <w:rPr>
                <w:lang w:val="bg-BG"/>
              </w:rPr>
            </w:pPr>
            <w:r w:rsidRPr="00E27755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ACD2BB" w14:textId="26654F5E" w:rsidR="00754F80" w:rsidRDefault="00836183" w:rsidP="00FD33C1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0"/>
              <w:rPr>
                <w:lang w:val="bg-BG"/>
              </w:rPr>
            </w:pPr>
            <w:r w:rsidRPr="00836183">
              <w:rPr>
                <w:lang w:val="bg-BG"/>
              </w:rPr>
              <w:t>Попов-32 СУИЧЕ</w:t>
            </w:r>
          </w:p>
          <w:p w14:paraId="17A28086" w14:textId="3533BA69" w:rsidR="00836183" w:rsidRPr="00836183" w:rsidRDefault="00836183" w:rsidP="00FD33C1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Апостолов-2 АЕГ</w:t>
            </w:r>
          </w:p>
          <w:p w14:paraId="4A725FA4" w14:textId="77777777" w:rsidR="00836183" w:rsidRDefault="00836183" w:rsidP="00FD33C1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0BDB9415" w14:textId="20CBEB53" w:rsidR="00836183" w:rsidRPr="001801E9" w:rsidRDefault="00836183" w:rsidP="00FD33C1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FD33C1" w:rsidRPr="001801E9" w14:paraId="7C63FEFF" w14:textId="77777777" w:rsidTr="00386EF3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7E564B" w14:textId="5F66B939" w:rsidR="00FD33C1" w:rsidRPr="00754F80" w:rsidRDefault="00FD33C1" w:rsidP="00FD33C1">
            <w:pPr>
              <w:rPr>
                <w:b/>
                <w:bCs/>
                <w:szCs w:val="24"/>
                <w:lang w:val="bg-BG"/>
              </w:rPr>
            </w:pPr>
            <w:r w:rsidRPr="00754F80">
              <w:rPr>
                <w:b/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14593" w14:textId="3FDF1A9E" w:rsidR="00FD33C1" w:rsidRPr="00297B80" w:rsidRDefault="00FD33C1" w:rsidP="00FD33C1">
            <w:pPr>
              <w:rPr>
                <w:lang w:val="bg-BG"/>
              </w:rPr>
            </w:pPr>
            <w:r w:rsidRPr="00297B80">
              <w:rPr>
                <w:lang w:val="bg-BG"/>
              </w:rPr>
              <w:t>1</w:t>
            </w:r>
            <w:r w:rsidR="00F71574" w:rsidRPr="00297B80">
              <w:rPr>
                <w:lang w:val="bg-BG"/>
              </w:rPr>
              <w:t>2</w:t>
            </w:r>
            <w:r w:rsidRPr="00297B80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96F970" w14:textId="209D78DD" w:rsidR="00FD33C1" w:rsidRPr="00297B80" w:rsidRDefault="00F71574" w:rsidP="00FD33C1">
            <w:pPr>
              <w:rPr>
                <w:color w:val="FF0000"/>
                <w:lang w:val="bg-BG"/>
              </w:rPr>
            </w:pPr>
            <w:r w:rsidRPr="00DE2860">
              <w:rPr>
                <w:lang w:val="bg-BG"/>
              </w:rPr>
              <w:t>8</w:t>
            </w:r>
            <w:r w:rsidR="00FD33C1" w:rsidRPr="00DE2860">
              <w:rPr>
                <w:lang w:val="bg-BG"/>
              </w:rPr>
              <w:t>.30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EBF9C7" w14:textId="44F893A0" w:rsidR="00FD33C1" w:rsidRPr="00754F80" w:rsidRDefault="00FD33C1" w:rsidP="00FD33C1">
            <w:pPr>
              <w:rPr>
                <w:lang w:val="bg-BG"/>
              </w:rPr>
            </w:pPr>
            <w:r w:rsidRPr="00754F80">
              <w:rPr>
                <w:lang w:val="bg-BG"/>
              </w:rPr>
              <w:t>11-12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DA3B0F" w14:textId="6F1FD275" w:rsidR="00FD33C1" w:rsidRPr="00FD33C1" w:rsidRDefault="00FD33C1" w:rsidP="00FD33C1">
            <w:pPr>
              <w:rPr>
                <w:lang w:val="bg-BG"/>
              </w:rPr>
            </w:pPr>
            <w:r w:rsidRPr="00FD33C1">
              <w:rPr>
                <w:lang w:val="bg-BG"/>
              </w:rPr>
              <w:t>девойки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187A46" w14:textId="49E2FDA0" w:rsidR="00FD33C1" w:rsidRPr="001801E9" w:rsidRDefault="00FD33C1" w:rsidP="00FD33C1">
            <w:pPr>
              <w:rPr>
                <w:lang w:val="bg-BG"/>
              </w:rPr>
            </w:pPr>
            <w:r w:rsidRPr="006D5134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17C8BE" w14:textId="58094023" w:rsidR="00FD33C1" w:rsidRPr="00E27755" w:rsidRDefault="00FD33C1" w:rsidP="00FD33C1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7CD780" w14:textId="16CD104F" w:rsidR="00FD33C1" w:rsidRPr="00F71574" w:rsidRDefault="00FD33C1" w:rsidP="00F71574">
            <w:pPr>
              <w:spacing w:before="0" w:line="240" w:lineRule="auto"/>
              <w:rPr>
                <w:lang w:val="bg-BG"/>
              </w:rPr>
            </w:pPr>
            <w:r w:rsidRPr="00F71574">
              <w:rPr>
                <w:lang w:val="bg-BG"/>
              </w:rPr>
              <w:t>НТБГ- ЧЕГ Апостолов</w:t>
            </w:r>
          </w:p>
        </w:tc>
      </w:tr>
      <w:tr w:rsidR="00FD33C1" w:rsidRPr="001801E9" w14:paraId="37F12A2C" w14:textId="77777777" w:rsidTr="00386EF3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EE36F" w14:textId="69112CE8" w:rsidR="00FD33C1" w:rsidRPr="001801E9" w:rsidRDefault="00FD33C1" w:rsidP="00FD33C1">
            <w:pPr>
              <w:rPr>
                <w:szCs w:val="24"/>
                <w:lang w:val="bg-BG"/>
              </w:rPr>
            </w:pPr>
            <w:r w:rsidRPr="00754F80">
              <w:rPr>
                <w:b/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27EE72" w14:textId="54328077" w:rsidR="00FD33C1" w:rsidRPr="00297B80" w:rsidRDefault="00FD33C1" w:rsidP="00FD33C1">
            <w:pPr>
              <w:rPr>
                <w:lang w:val="bg-BG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36314" w14:textId="30772854" w:rsidR="00FD33C1" w:rsidRPr="00297B80" w:rsidRDefault="00FD33C1" w:rsidP="00FD33C1">
            <w:pPr>
              <w:rPr>
                <w:color w:val="FF0000"/>
                <w:lang w:val="bg-BG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CE40A" w14:textId="740C0730" w:rsidR="00FD33C1" w:rsidRPr="00B21A1B" w:rsidRDefault="00FD33C1" w:rsidP="00FD33C1">
            <w:pPr>
              <w:rPr>
                <w:lang w:val="bg-BG"/>
              </w:rPr>
            </w:pPr>
            <w:r w:rsidRPr="00B21A1B">
              <w:rPr>
                <w:lang w:val="bg-BG"/>
              </w:rPr>
              <w:t>8-10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50B27" w14:textId="344AB44D" w:rsidR="00FD33C1" w:rsidRPr="00B21A1B" w:rsidRDefault="00FD33C1" w:rsidP="00FD33C1">
            <w:pPr>
              <w:rPr>
                <w:lang w:val="bg-BG"/>
              </w:rPr>
            </w:pPr>
            <w:r w:rsidRPr="00B21A1B">
              <w:rPr>
                <w:lang w:val="bg-BG"/>
              </w:rPr>
              <w:t>девойки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8586" w14:textId="2428C68F" w:rsidR="00FD33C1" w:rsidRPr="00386EF3" w:rsidRDefault="00FD33C1" w:rsidP="00FD33C1">
            <w:pPr>
              <w:rPr>
                <w:color w:val="FF0000"/>
                <w:lang w:val="bg-BG"/>
              </w:rPr>
            </w:pPr>
            <w:r w:rsidRPr="006D5134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C7DB" w14:textId="2812F4B0" w:rsidR="00FD33C1" w:rsidRPr="00386EF3" w:rsidRDefault="00FD33C1" w:rsidP="00FD33C1">
            <w:pPr>
              <w:rPr>
                <w:color w:val="FF0000"/>
                <w:lang w:val="bg-BG"/>
              </w:rPr>
            </w:pPr>
            <w:r w:rsidRPr="00DE2860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7523F4" w14:textId="1760EAF9" w:rsidR="00FD33C1" w:rsidRPr="001801E9" w:rsidRDefault="00FD33C1" w:rsidP="00FD33C1">
            <w:pPr>
              <w:rPr>
                <w:lang w:val="bg-BG"/>
              </w:rPr>
            </w:pPr>
            <w:r>
              <w:rPr>
                <w:lang w:val="bg-BG"/>
              </w:rPr>
              <w:t>ЧЕГ Апостолов</w:t>
            </w:r>
          </w:p>
        </w:tc>
      </w:tr>
      <w:tr w:rsidR="00FD33C1" w:rsidRPr="001801E9" w14:paraId="23CBBB54" w14:textId="77777777" w:rsidTr="00386EF3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BAE5B" w14:textId="48F0F990" w:rsidR="00FD33C1" w:rsidRPr="001801E9" w:rsidRDefault="00FD33C1" w:rsidP="00FD33C1">
            <w:pPr>
              <w:rPr>
                <w:szCs w:val="24"/>
                <w:lang w:val="bg-BG"/>
              </w:rPr>
            </w:pPr>
            <w:r w:rsidRPr="00C51346">
              <w:rPr>
                <w:b/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CA0C4" w14:textId="14D591DA" w:rsidR="00FD33C1" w:rsidRPr="00297B80" w:rsidRDefault="00FD33C1" w:rsidP="00FD33C1">
            <w:pPr>
              <w:rPr>
                <w:lang w:val="bg-BG"/>
              </w:rPr>
            </w:pPr>
            <w:r w:rsidRPr="00297B80">
              <w:rPr>
                <w:lang w:val="bg-BG"/>
              </w:rPr>
              <w:t>1</w:t>
            </w:r>
            <w:r w:rsidR="00F71574" w:rsidRPr="00297B80">
              <w:rPr>
                <w:lang w:val="bg-BG"/>
              </w:rPr>
              <w:t>2</w:t>
            </w:r>
            <w:r w:rsidRPr="00297B80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05286" w14:textId="22BACCCE" w:rsidR="00FD33C1" w:rsidRPr="00DE2860" w:rsidRDefault="00F71574" w:rsidP="00FD33C1">
            <w:pPr>
              <w:rPr>
                <w:lang w:val="bg-BG"/>
              </w:rPr>
            </w:pPr>
            <w:r w:rsidRPr="00DE2860">
              <w:rPr>
                <w:lang w:val="bg-BG"/>
              </w:rPr>
              <w:t>9</w:t>
            </w:r>
            <w:r w:rsidR="00FD33C1" w:rsidRPr="00DE2860">
              <w:rPr>
                <w:lang w:val="bg-BG"/>
              </w:rPr>
              <w:t>.</w:t>
            </w:r>
            <w:r w:rsidRPr="00DE2860">
              <w:rPr>
                <w:lang w:val="bg-BG"/>
              </w:rPr>
              <w:t>3</w:t>
            </w:r>
            <w:r w:rsidR="00FD33C1" w:rsidRPr="00DE2860">
              <w:rPr>
                <w:lang w:val="bg-BG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6AB7EB" w14:textId="57C98D87" w:rsidR="00FD33C1" w:rsidRPr="001801E9" w:rsidRDefault="00FD33C1" w:rsidP="00FD33C1">
            <w:pPr>
              <w:rPr>
                <w:lang w:val="bg-BG"/>
              </w:rPr>
            </w:pPr>
            <w:r w:rsidRPr="000B568F">
              <w:rPr>
                <w:lang w:val="bg-BG"/>
              </w:rPr>
              <w:t>5-7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E9907" w14:textId="33FE0737" w:rsidR="00FD33C1" w:rsidRPr="00754F80" w:rsidRDefault="00FD33C1" w:rsidP="00FD33C1">
            <w:pPr>
              <w:rPr>
                <w:lang w:val="bg-BG"/>
              </w:rPr>
            </w:pPr>
            <w:r w:rsidRPr="00754F80">
              <w:rPr>
                <w:lang w:val="bg-BG"/>
              </w:rPr>
              <w:t>момичета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41F93" w14:textId="4B5610D9" w:rsidR="00FD33C1" w:rsidRPr="001801E9" w:rsidRDefault="00FD33C1" w:rsidP="00FD33C1">
            <w:pPr>
              <w:rPr>
                <w:lang w:val="bg-BG"/>
              </w:rPr>
            </w:pPr>
            <w:r w:rsidRPr="006D5134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E14F2D" w14:textId="1B2EFEA5" w:rsidR="00FD33C1" w:rsidRPr="001801E9" w:rsidRDefault="00FD33C1" w:rsidP="00FD33C1">
            <w:pPr>
              <w:rPr>
                <w:lang w:val="bg-BG"/>
              </w:rPr>
            </w:pPr>
            <w:r w:rsidRPr="002A0B73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73C93" w14:textId="291B8AF3" w:rsidR="00FD33C1" w:rsidRPr="001801E9" w:rsidRDefault="00FD33C1" w:rsidP="00FD33C1">
            <w:pPr>
              <w:rPr>
                <w:lang w:val="bg-BG"/>
              </w:rPr>
            </w:pPr>
            <w:r>
              <w:rPr>
                <w:lang w:val="bg-BG"/>
              </w:rPr>
              <w:t xml:space="preserve">       55 СУ-43 ОУ</w:t>
            </w:r>
          </w:p>
        </w:tc>
      </w:tr>
      <w:tr w:rsidR="00FD33C1" w:rsidRPr="001801E9" w14:paraId="6C15CA68" w14:textId="77777777" w:rsidTr="00386EF3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DE5CE1" w14:textId="5FA2EF5D" w:rsidR="00FD33C1" w:rsidRPr="001801E9" w:rsidRDefault="00FD33C1" w:rsidP="00FD33C1">
            <w:pPr>
              <w:rPr>
                <w:szCs w:val="24"/>
                <w:lang w:val="bg-BG"/>
              </w:rPr>
            </w:pPr>
            <w:r w:rsidRPr="00C51346">
              <w:rPr>
                <w:b/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E1C00" w14:textId="56431DAD" w:rsidR="00FD33C1" w:rsidRPr="00297B80" w:rsidRDefault="00FD33C1" w:rsidP="00FD33C1">
            <w:pPr>
              <w:rPr>
                <w:lang w:val="bg-BG"/>
              </w:rPr>
            </w:pPr>
            <w:r w:rsidRPr="00297B80">
              <w:rPr>
                <w:lang w:val="bg-BG"/>
              </w:rPr>
              <w:t>1</w:t>
            </w:r>
            <w:r w:rsidR="00F71574" w:rsidRPr="00297B80">
              <w:rPr>
                <w:lang w:val="bg-BG"/>
              </w:rPr>
              <w:t>2</w:t>
            </w:r>
            <w:r w:rsidRPr="00297B80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4F3EE" w14:textId="6F551417" w:rsidR="00FD33C1" w:rsidRPr="00DE2860" w:rsidRDefault="00FD33C1" w:rsidP="00FD33C1">
            <w:pPr>
              <w:rPr>
                <w:lang w:val="bg-BG"/>
              </w:rPr>
            </w:pPr>
            <w:r w:rsidRPr="00DE2860">
              <w:rPr>
                <w:lang w:val="bg-BG"/>
              </w:rPr>
              <w:t>1</w:t>
            </w:r>
            <w:r w:rsidR="00C876F5">
              <w:rPr>
                <w:lang w:val="bg-BG"/>
              </w:rPr>
              <w:t>4</w:t>
            </w:r>
            <w:r w:rsidRPr="00DE2860">
              <w:rPr>
                <w:lang w:val="bg-BG"/>
              </w:rPr>
              <w:t>.</w:t>
            </w:r>
            <w:r w:rsidR="00F71574" w:rsidRPr="00DE2860">
              <w:rPr>
                <w:lang w:val="bg-BG"/>
              </w:rPr>
              <w:t>3</w:t>
            </w:r>
            <w:r w:rsidRPr="00DE2860">
              <w:rPr>
                <w:lang w:val="bg-BG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2ED9B0" w14:textId="4BF3EF3D" w:rsidR="00FD33C1" w:rsidRPr="001801E9" w:rsidRDefault="00FD33C1" w:rsidP="00FD33C1">
            <w:pPr>
              <w:rPr>
                <w:lang w:val="bg-BG"/>
              </w:rPr>
            </w:pPr>
            <w:r w:rsidRPr="000B568F">
              <w:rPr>
                <w:lang w:val="bg-BG"/>
              </w:rPr>
              <w:t>8-10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201D0" w14:textId="682DDEC9" w:rsidR="00FD33C1" w:rsidRPr="001801E9" w:rsidRDefault="00FD33C1" w:rsidP="00FD33C1">
            <w:pPr>
              <w:rPr>
                <w:lang w:val="bg-BG"/>
              </w:rPr>
            </w:pPr>
            <w:r w:rsidRPr="00820EA9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05CBD" w14:textId="3FD137D0" w:rsidR="00FD33C1" w:rsidRPr="001801E9" w:rsidRDefault="00FD33C1" w:rsidP="00FD33C1">
            <w:pPr>
              <w:rPr>
                <w:lang w:val="bg-BG"/>
              </w:rPr>
            </w:pPr>
            <w:r w:rsidRPr="006D5134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EC7056" w14:textId="74EBB3DD" w:rsidR="00FD33C1" w:rsidRPr="001801E9" w:rsidRDefault="00FD33C1" w:rsidP="00FD33C1">
            <w:pPr>
              <w:rPr>
                <w:lang w:val="bg-BG"/>
              </w:rPr>
            </w:pPr>
            <w:r w:rsidRPr="00E27755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0AF6B" w14:textId="77777777" w:rsidR="00FD33C1" w:rsidRDefault="00FD33C1" w:rsidP="00FD33C1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0"/>
              <w:rPr>
                <w:lang w:val="bg-BG"/>
              </w:rPr>
            </w:pPr>
            <w:r w:rsidRPr="00386EF3">
              <w:rPr>
                <w:lang w:val="bg-BG"/>
              </w:rPr>
              <w:t>Хенри Форд -121 СУ</w:t>
            </w:r>
          </w:p>
          <w:p w14:paraId="13F5BD00" w14:textId="77777777" w:rsidR="00FD33C1" w:rsidRDefault="00FD33C1" w:rsidP="00FD33C1">
            <w:pPr>
              <w:pStyle w:val="ListParagraph"/>
              <w:numPr>
                <w:ilvl w:val="0"/>
                <w:numId w:val="25"/>
              </w:numPr>
              <w:spacing w:before="0" w:after="0" w:line="240" w:lineRule="auto"/>
              <w:ind w:left="0"/>
              <w:rPr>
                <w:lang w:val="bg-BG"/>
              </w:rPr>
            </w:pPr>
            <w:r>
              <w:rPr>
                <w:lang w:val="bg-BG"/>
              </w:rPr>
              <w:t>Апостолов- 91 НЕГ</w:t>
            </w:r>
          </w:p>
          <w:p w14:paraId="65BD01B3" w14:textId="77777777" w:rsidR="00FD33C1" w:rsidRDefault="00FD33C1" w:rsidP="00FD33C1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509E8309" w14:textId="1EF72837" w:rsidR="00FD33C1" w:rsidRPr="00386EF3" w:rsidRDefault="00FD33C1" w:rsidP="00FD33C1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FD33C1" w:rsidRPr="001801E9" w14:paraId="4CEBE7BC" w14:textId="77777777" w:rsidTr="00386EF3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2E554" w14:textId="08C5ABC3" w:rsidR="00FD33C1" w:rsidRPr="001801E9" w:rsidRDefault="00FD33C1" w:rsidP="00FD33C1">
            <w:pPr>
              <w:rPr>
                <w:szCs w:val="24"/>
                <w:lang w:val="bg-BG"/>
              </w:rPr>
            </w:pPr>
            <w:r w:rsidRPr="00C51346">
              <w:rPr>
                <w:b/>
                <w:bCs/>
                <w:szCs w:val="24"/>
                <w:lang w:val="bg-BG"/>
              </w:rPr>
              <w:t>БАСКЕТБОЛ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49092" w14:textId="0CC288CB" w:rsidR="00FD33C1" w:rsidRPr="001801E9" w:rsidRDefault="00FD33C1" w:rsidP="00FD33C1">
            <w:pPr>
              <w:rPr>
                <w:lang w:val="bg-BG"/>
              </w:rPr>
            </w:pPr>
            <w:r>
              <w:rPr>
                <w:lang w:val="bg-BG"/>
              </w:rPr>
              <w:t>12.04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B0EB2" w14:textId="174231DB" w:rsidR="00FD33C1" w:rsidRPr="00DE2860" w:rsidRDefault="00FD33C1" w:rsidP="00FD33C1">
            <w:pPr>
              <w:rPr>
                <w:lang w:val="bg-BG"/>
              </w:rPr>
            </w:pPr>
            <w:r w:rsidRPr="00DE2860">
              <w:rPr>
                <w:lang w:val="bg-BG"/>
              </w:rPr>
              <w:t>1</w:t>
            </w:r>
            <w:r w:rsidR="00C876F5">
              <w:rPr>
                <w:lang w:val="bg-BG"/>
              </w:rPr>
              <w:t>0</w:t>
            </w:r>
            <w:r w:rsidRPr="00DE2860">
              <w:rPr>
                <w:lang w:val="bg-BG"/>
              </w:rPr>
              <w:t>.</w:t>
            </w:r>
            <w:r w:rsidR="00F71574" w:rsidRPr="00DE2860">
              <w:rPr>
                <w:lang w:val="bg-BG"/>
              </w:rPr>
              <w:t>3</w:t>
            </w:r>
            <w:r w:rsidRPr="00DE2860">
              <w:rPr>
                <w:lang w:val="bg-BG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FC4D1" w14:textId="5A853684" w:rsidR="00FD33C1" w:rsidRPr="001801E9" w:rsidRDefault="00FD33C1" w:rsidP="00FD33C1">
            <w:pPr>
              <w:rPr>
                <w:lang w:val="bg-BG"/>
              </w:rPr>
            </w:pPr>
            <w:r w:rsidRPr="00754F80">
              <w:rPr>
                <w:lang w:val="bg-BG"/>
              </w:rPr>
              <w:t>5-7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E4D09" w14:textId="57C8E298" w:rsidR="00FD33C1" w:rsidRPr="001801E9" w:rsidRDefault="00FD33C1" w:rsidP="00FD33C1">
            <w:pPr>
              <w:rPr>
                <w:lang w:val="bg-BG"/>
              </w:rPr>
            </w:pPr>
            <w:r w:rsidRPr="00754F80">
              <w:rPr>
                <w:b/>
                <w:bCs/>
                <w:lang w:val="bg-BG"/>
              </w:rPr>
              <w:t>момчета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CDD03" w14:textId="5856FE61" w:rsidR="00FD33C1" w:rsidRPr="001801E9" w:rsidRDefault="00FD33C1" w:rsidP="00FD33C1">
            <w:pPr>
              <w:rPr>
                <w:lang w:val="bg-BG"/>
              </w:rPr>
            </w:pPr>
            <w:r w:rsidRPr="006D5134">
              <w:rPr>
                <w:lang w:val="bg-BG"/>
              </w:rPr>
              <w:t>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4E1435" w14:textId="116020C5" w:rsidR="00FD33C1" w:rsidRPr="001801E9" w:rsidRDefault="00FD33C1" w:rsidP="00FD33C1">
            <w:pPr>
              <w:rPr>
                <w:lang w:val="bg-BG"/>
              </w:rPr>
            </w:pPr>
            <w:r w:rsidRPr="00E27755">
              <w:rPr>
                <w:lang w:val="bg-BG"/>
              </w:rPr>
              <w:t>НСА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4E6A5" w14:textId="4F336994" w:rsidR="00FD33C1" w:rsidRDefault="00FD33C1" w:rsidP="00FD33C1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0"/>
              <w:rPr>
                <w:lang w:val="bg-BG"/>
              </w:rPr>
            </w:pPr>
            <w:r w:rsidRPr="00836183">
              <w:rPr>
                <w:lang w:val="bg-BG"/>
              </w:rPr>
              <w:t>8 СУ-45 СУ</w:t>
            </w:r>
          </w:p>
          <w:p w14:paraId="1DCBE9E3" w14:textId="60AA1CFE" w:rsidR="00FD33C1" w:rsidRPr="00836183" w:rsidRDefault="00FD33C1" w:rsidP="00FD33C1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0"/>
              <w:rPr>
                <w:lang w:val="bg-BG"/>
              </w:rPr>
            </w:pPr>
            <w:r w:rsidRPr="00836183">
              <w:rPr>
                <w:lang w:val="bg-BG"/>
              </w:rPr>
              <w:t>18 СУ-41-СУ</w:t>
            </w:r>
          </w:p>
          <w:p w14:paraId="79271C07" w14:textId="2719FACD" w:rsidR="00FD33C1" w:rsidRDefault="00FD33C1" w:rsidP="00FD33C1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заг.1-заг.2</w:t>
            </w:r>
          </w:p>
          <w:p w14:paraId="266A091A" w14:textId="692DB6A2" w:rsidR="00FD33C1" w:rsidRPr="001801E9" w:rsidRDefault="00FD33C1" w:rsidP="00FD33C1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 поб.2</w:t>
            </w:r>
          </w:p>
        </w:tc>
      </w:tr>
      <w:tr w:rsidR="00FD33C1" w:rsidRPr="001801E9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FD33C1" w:rsidRPr="001801E9" w:rsidRDefault="00FD33C1" w:rsidP="00FD33C1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FD33C1" w:rsidRPr="001801E9" w:rsidRDefault="00FD33C1" w:rsidP="00FD33C1">
            <w:pPr>
              <w:rPr>
                <w:lang w:val="bg-BG"/>
              </w:rPr>
            </w:pPr>
          </w:p>
        </w:tc>
      </w:tr>
    </w:tbl>
    <w:p w14:paraId="024D3B69" w14:textId="6B3D5C54" w:rsidR="00806FF3" w:rsidRDefault="00A858EF" w:rsidP="009259E6">
      <w:pPr>
        <w:spacing w:before="0" w:after="0"/>
        <w:rPr>
          <w:sz w:val="12"/>
        </w:rPr>
      </w:pPr>
      <w:r>
        <w:rPr>
          <w:sz w:val="12"/>
        </w:rPr>
        <w:br w:type="textWrapping" w:clear="all"/>
      </w:r>
    </w:p>
    <w:p w14:paraId="67ECDED8" w14:textId="22834DBB" w:rsidR="00BF72E1" w:rsidRPr="00386EF3" w:rsidRDefault="00386EF3" w:rsidP="00F51069">
      <w:pPr>
        <w:tabs>
          <w:tab w:val="left" w:pos="2730"/>
          <w:tab w:val="left" w:pos="4220"/>
        </w:tabs>
        <w:rPr>
          <w:color w:val="FF0000"/>
          <w:szCs w:val="24"/>
          <w:lang w:val="bg-BG"/>
        </w:rPr>
      </w:pPr>
      <w:r w:rsidRPr="00386EF3">
        <w:rPr>
          <w:color w:val="FF0000"/>
          <w:szCs w:val="24"/>
          <w:lang w:val="bg-BG"/>
        </w:rPr>
        <w:t>Отбора при 8-10 клас</w:t>
      </w:r>
      <w:r>
        <w:rPr>
          <w:color w:val="FF0000"/>
          <w:szCs w:val="24"/>
          <w:lang w:val="bg-BG"/>
        </w:rPr>
        <w:t xml:space="preserve"> юноши</w:t>
      </w:r>
      <w:r w:rsidRPr="00386EF3">
        <w:rPr>
          <w:color w:val="FF0000"/>
          <w:szCs w:val="24"/>
          <w:lang w:val="bg-BG"/>
        </w:rPr>
        <w:t xml:space="preserve"> на 91 НЕГ е бил заявен , но го нямаше в списъка.</w:t>
      </w:r>
      <w:r>
        <w:rPr>
          <w:color w:val="FF0000"/>
          <w:szCs w:val="24"/>
          <w:lang w:val="bg-BG"/>
        </w:rPr>
        <w:t xml:space="preserve"> Включих го в програмата.</w:t>
      </w:r>
    </w:p>
    <w:sectPr w:rsidR="00BF72E1" w:rsidRPr="00386EF3" w:rsidSect="00562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AA900" w14:textId="77777777" w:rsidR="00000ABE" w:rsidRDefault="00000ABE" w:rsidP="00650259">
      <w:pPr>
        <w:spacing w:line="240" w:lineRule="auto"/>
      </w:pPr>
      <w:r>
        <w:separator/>
      </w:r>
    </w:p>
  </w:endnote>
  <w:endnote w:type="continuationSeparator" w:id="0">
    <w:p w14:paraId="5CB33693" w14:textId="77777777" w:rsidR="00000ABE" w:rsidRDefault="00000ABE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66B1F05-942A-4B94-8298-0CF968ED6D44}"/>
    <w:embedBold r:id="rId2" w:fontKey="{B8EC57F7-2751-4B57-8F20-941995E5649C}"/>
    <w:embedBoldItalic r:id="rId3" w:fontKey="{65122D4A-C864-45B5-8DE3-0C8A0A572E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076D3B56-D4FC-48C1-A72A-EA4BCFA83923}"/>
    <w:embedBold r:id="rId5" w:fontKey="{A5E8F49E-481B-4356-917F-021154AB4DD5}"/>
    <w:embedItalic r:id="rId6" w:fontKey="{D28E8292-5ECC-45A0-A026-0E1B06D0FCE5}"/>
    <w:embedBoldItalic r:id="rId7" w:fontKey="{7BF376DB-05E6-4144-9945-265DDBD70A4F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FA464B5B-1D70-4E89-AC33-E401E9C3CCB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FAAEFD93-6E18-49BF-9344-BA08853242F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50F11" w14:textId="77777777" w:rsidR="00911F23" w:rsidRDefault="00911F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6C7E43FB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5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6EB4C" w14:textId="77777777" w:rsidR="00911F23" w:rsidRDefault="00911F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2D98A" w14:textId="77777777" w:rsidR="00000ABE" w:rsidRDefault="00000ABE" w:rsidP="00650259">
      <w:pPr>
        <w:spacing w:line="240" w:lineRule="auto"/>
      </w:pPr>
      <w:r>
        <w:separator/>
      </w:r>
    </w:p>
  </w:footnote>
  <w:footnote w:type="continuationSeparator" w:id="0">
    <w:p w14:paraId="353DAB28" w14:textId="77777777" w:rsidR="00000ABE" w:rsidRDefault="00000ABE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8E344" w14:textId="77777777" w:rsidR="00911F23" w:rsidRDefault="00911F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266D07B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AE3C7C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AE3C7C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228F399F" w:rsidR="00911F23" w:rsidRPr="00253349" w:rsidRDefault="009013CA" w:rsidP="00911F23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 xml:space="preserve">Втори </w:t>
          </w:r>
          <w:r w:rsidR="00092598">
            <w:rPr>
              <w:sz w:val="38"/>
              <w:szCs w:val="38"/>
              <w:lang w:val="bg-BG"/>
            </w:rPr>
            <w:t xml:space="preserve">областен </w:t>
          </w:r>
          <w:r>
            <w:rPr>
              <w:sz w:val="38"/>
              <w:szCs w:val="38"/>
              <w:lang w:val="bg-BG"/>
            </w:rPr>
            <w:t xml:space="preserve">етап </w:t>
          </w:r>
          <w:r w:rsidR="00911F23">
            <w:rPr>
              <w:sz w:val="38"/>
              <w:szCs w:val="38"/>
              <w:lang w:val="bg-BG"/>
            </w:rPr>
            <w:t>–</w:t>
          </w:r>
          <w:r>
            <w:rPr>
              <w:sz w:val="38"/>
              <w:szCs w:val="38"/>
              <w:lang w:val="bg-BG"/>
            </w:rPr>
            <w:t xml:space="preserve"> </w:t>
          </w:r>
          <w:r w:rsidR="00911F23">
            <w:rPr>
              <w:sz w:val="38"/>
              <w:szCs w:val="38"/>
              <w:lang w:val="bg-BG"/>
            </w:rPr>
            <w:t>гр. София, ПЕТА група</w:t>
          </w:r>
        </w:p>
      </w:tc>
      <w:bookmarkStart w:id="0" w:name="_GoBack"/>
      <w:bookmarkEnd w:id="0"/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788AA" w14:textId="77777777" w:rsidR="00911F23" w:rsidRDefault="00911F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-36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7165D"/>
    <w:multiLevelType w:val="hybridMultilevel"/>
    <w:tmpl w:val="52A059BE"/>
    <w:lvl w:ilvl="0" w:tplc="592E8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4441D"/>
    <w:multiLevelType w:val="hybridMultilevel"/>
    <w:tmpl w:val="285A5068"/>
    <w:lvl w:ilvl="0" w:tplc="C4940A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7845368"/>
    <w:multiLevelType w:val="hybridMultilevel"/>
    <w:tmpl w:val="A5403924"/>
    <w:lvl w:ilvl="0" w:tplc="2B64EC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2"/>
  </w:num>
  <w:num w:numId="5">
    <w:abstractNumId w:val="13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4"/>
  </w:num>
  <w:num w:numId="19">
    <w:abstractNumId w:val="20"/>
  </w:num>
  <w:num w:numId="20">
    <w:abstractNumId w:val="14"/>
  </w:num>
  <w:num w:numId="21">
    <w:abstractNumId w:val="23"/>
  </w:num>
  <w:num w:numId="22">
    <w:abstractNumId w:val="4"/>
  </w:num>
  <w:num w:numId="23">
    <w:abstractNumId w:val="15"/>
  </w:num>
  <w:num w:numId="24">
    <w:abstractNumId w:val="16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0ABE"/>
    <w:rsid w:val="00003B30"/>
    <w:rsid w:val="00005920"/>
    <w:rsid w:val="00045CA6"/>
    <w:rsid w:val="00052382"/>
    <w:rsid w:val="0006568A"/>
    <w:rsid w:val="00076F0F"/>
    <w:rsid w:val="00084253"/>
    <w:rsid w:val="00092598"/>
    <w:rsid w:val="000B2596"/>
    <w:rsid w:val="000C04F2"/>
    <w:rsid w:val="000D1F49"/>
    <w:rsid w:val="000F5C88"/>
    <w:rsid w:val="001727CA"/>
    <w:rsid w:val="001801E9"/>
    <w:rsid w:val="001847DF"/>
    <w:rsid w:val="00186BA2"/>
    <w:rsid w:val="00195EE6"/>
    <w:rsid w:val="001F05E0"/>
    <w:rsid w:val="00236DED"/>
    <w:rsid w:val="00253349"/>
    <w:rsid w:val="00297B80"/>
    <w:rsid w:val="002B69B4"/>
    <w:rsid w:val="002C54FE"/>
    <w:rsid w:val="002C56E6"/>
    <w:rsid w:val="002D3A9F"/>
    <w:rsid w:val="002F036D"/>
    <w:rsid w:val="003047CD"/>
    <w:rsid w:val="00354B3D"/>
    <w:rsid w:val="00361A6F"/>
    <w:rsid w:val="00361E11"/>
    <w:rsid w:val="00386EF3"/>
    <w:rsid w:val="003B4744"/>
    <w:rsid w:val="003D3427"/>
    <w:rsid w:val="003E6F1C"/>
    <w:rsid w:val="003F0847"/>
    <w:rsid w:val="0040090B"/>
    <w:rsid w:val="00416CF6"/>
    <w:rsid w:val="00431678"/>
    <w:rsid w:val="00446538"/>
    <w:rsid w:val="0046302A"/>
    <w:rsid w:val="00487D2D"/>
    <w:rsid w:val="004D5D62"/>
    <w:rsid w:val="005112D0"/>
    <w:rsid w:val="00511462"/>
    <w:rsid w:val="00522FC0"/>
    <w:rsid w:val="00553146"/>
    <w:rsid w:val="00562601"/>
    <w:rsid w:val="0057256E"/>
    <w:rsid w:val="00577E06"/>
    <w:rsid w:val="00597953"/>
    <w:rsid w:val="005A3BF7"/>
    <w:rsid w:val="005B14C3"/>
    <w:rsid w:val="005F2035"/>
    <w:rsid w:val="005F7990"/>
    <w:rsid w:val="0063739C"/>
    <w:rsid w:val="00650259"/>
    <w:rsid w:val="00681DA2"/>
    <w:rsid w:val="00754F80"/>
    <w:rsid w:val="00770F25"/>
    <w:rsid w:val="00791960"/>
    <w:rsid w:val="007A35A8"/>
    <w:rsid w:val="007B0A85"/>
    <w:rsid w:val="007B46B4"/>
    <w:rsid w:val="007C6A52"/>
    <w:rsid w:val="007D35CA"/>
    <w:rsid w:val="00806FF3"/>
    <w:rsid w:val="0082043E"/>
    <w:rsid w:val="00836183"/>
    <w:rsid w:val="0088181F"/>
    <w:rsid w:val="008E203A"/>
    <w:rsid w:val="009013CA"/>
    <w:rsid w:val="00902AF0"/>
    <w:rsid w:val="00905BCD"/>
    <w:rsid w:val="00911F23"/>
    <w:rsid w:val="0091229C"/>
    <w:rsid w:val="009259E6"/>
    <w:rsid w:val="00940E73"/>
    <w:rsid w:val="009507FF"/>
    <w:rsid w:val="0096289D"/>
    <w:rsid w:val="00982FFF"/>
    <w:rsid w:val="0098597D"/>
    <w:rsid w:val="00991B30"/>
    <w:rsid w:val="009D406B"/>
    <w:rsid w:val="009E321E"/>
    <w:rsid w:val="009F2638"/>
    <w:rsid w:val="009F619A"/>
    <w:rsid w:val="009F6DDE"/>
    <w:rsid w:val="00A15855"/>
    <w:rsid w:val="00A370A8"/>
    <w:rsid w:val="00A60442"/>
    <w:rsid w:val="00A63271"/>
    <w:rsid w:val="00A858EF"/>
    <w:rsid w:val="00AC2926"/>
    <w:rsid w:val="00AE3C7C"/>
    <w:rsid w:val="00B03635"/>
    <w:rsid w:val="00B04A50"/>
    <w:rsid w:val="00B06ED6"/>
    <w:rsid w:val="00B160CA"/>
    <w:rsid w:val="00B21A1B"/>
    <w:rsid w:val="00B744F7"/>
    <w:rsid w:val="00BD4753"/>
    <w:rsid w:val="00BD5CB1"/>
    <w:rsid w:val="00BE62EE"/>
    <w:rsid w:val="00BF72E1"/>
    <w:rsid w:val="00C003BA"/>
    <w:rsid w:val="00C05493"/>
    <w:rsid w:val="00C46878"/>
    <w:rsid w:val="00C73097"/>
    <w:rsid w:val="00C876F5"/>
    <w:rsid w:val="00CB4A51"/>
    <w:rsid w:val="00CB53E8"/>
    <w:rsid w:val="00CD4532"/>
    <w:rsid w:val="00CD47B0"/>
    <w:rsid w:val="00CD5CC8"/>
    <w:rsid w:val="00CE6104"/>
    <w:rsid w:val="00CE7918"/>
    <w:rsid w:val="00D16163"/>
    <w:rsid w:val="00DA018B"/>
    <w:rsid w:val="00DB3FAD"/>
    <w:rsid w:val="00DD447B"/>
    <w:rsid w:val="00DE2860"/>
    <w:rsid w:val="00DF0096"/>
    <w:rsid w:val="00DF0832"/>
    <w:rsid w:val="00E36DEC"/>
    <w:rsid w:val="00E438C1"/>
    <w:rsid w:val="00E51CC0"/>
    <w:rsid w:val="00E61C09"/>
    <w:rsid w:val="00E677FE"/>
    <w:rsid w:val="00EB3B58"/>
    <w:rsid w:val="00EC7359"/>
    <w:rsid w:val="00EE3054"/>
    <w:rsid w:val="00F00606"/>
    <w:rsid w:val="00F01256"/>
    <w:rsid w:val="00F30217"/>
    <w:rsid w:val="00F361FE"/>
    <w:rsid w:val="00F51069"/>
    <w:rsid w:val="00F5418C"/>
    <w:rsid w:val="00F549BE"/>
    <w:rsid w:val="00F71574"/>
    <w:rsid w:val="00F9226D"/>
    <w:rsid w:val="00FC5D5A"/>
    <w:rsid w:val="00FC7475"/>
    <w:rsid w:val="00FD33C1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6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025CA-B2F7-45DD-945C-C52446B20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2024-03-26T16:57:00Z</dcterms:created>
  <dcterms:modified xsi:type="dcterms:W3CDTF">2024-03-28T11:01:00Z</dcterms:modified>
</cp:coreProperties>
</file>