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634AC676" w:rsidR="00DA018B" w:rsidRPr="00C874B6" w:rsidRDefault="00C874B6" w:rsidP="00DA018B">
            <w:pPr>
              <w:rPr>
                <w:lang w:val="bg-BG"/>
              </w:rPr>
            </w:pPr>
            <w:r>
              <w:rPr>
                <w:lang w:val="bg-BG"/>
              </w:rPr>
              <w:t xml:space="preserve">Людмил Тренев 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389FA226" w:rsidR="00003B30" w:rsidRPr="00C874B6" w:rsidRDefault="00C874B6" w:rsidP="00562601">
            <w:pPr>
              <w:rPr>
                <w:lang w:val="bg-BG"/>
              </w:rPr>
            </w:pPr>
            <w:r>
              <w:rPr>
                <w:lang w:val="bg-BG"/>
              </w:rPr>
              <w:t>0898 976078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233B54B0" w:rsidR="00003B30" w:rsidRPr="00FC5D5A" w:rsidRDefault="00C874B6" w:rsidP="00562601">
            <w:r>
              <w:t>trenev_nsa@abv.bg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17"/>
        <w:gridCol w:w="1445"/>
        <w:gridCol w:w="867"/>
        <w:gridCol w:w="1442"/>
        <w:gridCol w:w="1297"/>
        <w:gridCol w:w="869"/>
        <w:gridCol w:w="2164"/>
        <w:gridCol w:w="3031"/>
      </w:tblGrid>
      <w:tr w:rsidR="00A858EF" w:rsidRPr="002B69B4" w14:paraId="69FC495F" w14:textId="77777777" w:rsidTr="00D92BCF">
        <w:trPr>
          <w:trHeight w:val="626"/>
        </w:trPr>
        <w:tc>
          <w:tcPr>
            <w:tcW w:w="76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15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420058FA" w:rsidR="00A858EF" w:rsidRPr="00BF72E1" w:rsidRDefault="0011581E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Отбори/програма</w:t>
            </w:r>
          </w:p>
        </w:tc>
      </w:tr>
      <w:tr w:rsidR="00754F80" w:rsidRPr="001801E9" w14:paraId="62A0CB50" w14:textId="77777777" w:rsidTr="00D92BC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28A9BF" w14:textId="04E0D0FE" w:rsidR="00754F80" w:rsidRPr="001801E9" w:rsidRDefault="002C54FE" w:rsidP="00754F80">
            <w:pPr>
              <w:rPr>
                <w:szCs w:val="24"/>
                <w:lang w:val="bg-BG"/>
              </w:rPr>
            </w:pPr>
            <w:r w:rsidRPr="002C54FE">
              <w:rPr>
                <w:b/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4F6CE" w14:textId="2DD280DB" w:rsidR="00754F80" w:rsidRPr="001801E9" w:rsidRDefault="007C644E" w:rsidP="00476038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  <w:r w:rsidR="0011581E">
              <w:rPr>
                <w:lang w:val="bg-BG"/>
              </w:rPr>
              <w:t>4</w:t>
            </w:r>
            <w:r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7CFE52" w14:textId="05DBB8C9" w:rsidR="00754F80" w:rsidRPr="001801E9" w:rsidRDefault="007C644E" w:rsidP="00754F80">
            <w:pPr>
              <w:rPr>
                <w:lang w:val="bg-BG"/>
              </w:rPr>
            </w:pPr>
            <w:r>
              <w:rPr>
                <w:lang w:val="bg-BG"/>
              </w:rPr>
              <w:t>9.30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35868E" w14:textId="5BCB7C17" w:rsidR="00754F80" w:rsidRPr="001801E9" w:rsidRDefault="002C54FE" w:rsidP="00754F80">
            <w:pPr>
              <w:rPr>
                <w:lang w:val="bg-BG"/>
              </w:rPr>
            </w:pPr>
            <w:r w:rsidRPr="000B568F">
              <w:rPr>
                <w:lang w:val="bg-BG"/>
              </w:rPr>
              <w:t>5-7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77A551" w14:textId="47C019AA" w:rsidR="00754F80" w:rsidRPr="001801E9" w:rsidRDefault="002C54FE" w:rsidP="00754F80">
            <w:pPr>
              <w:rPr>
                <w:lang w:val="bg-BG"/>
              </w:rPr>
            </w:pPr>
            <w:r w:rsidRPr="00CB53E8">
              <w:rPr>
                <w:b/>
                <w:bCs/>
                <w:lang w:val="bg-BG"/>
              </w:rPr>
              <w:t>момчета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0DE2F4" w14:textId="026C91EB" w:rsidR="00754F80" w:rsidRPr="001801E9" w:rsidRDefault="00D92BCF" w:rsidP="00754F80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C86BE7" w14:textId="105C36B8" w:rsidR="00754F80" w:rsidRPr="001801E9" w:rsidRDefault="002C54FE" w:rsidP="00754F80">
            <w:pPr>
              <w:rPr>
                <w:lang w:val="bg-BG"/>
              </w:rPr>
            </w:pPr>
            <w:r w:rsidRPr="002C54FE">
              <w:rPr>
                <w:lang w:val="bg-BG"/>
              </w:rPr>
              <w:t>НСА-зала Гургулят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8987C5" w14:textId="77777777" w:rsidR="00754F80" w:rsidRDefault="003F3D36" w:rsidP="009569B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360"/>
              <w:rPr>
                <w:lang w:val="bg-BG"/>
              </w:rPr>
            </w:pPr>
            <w:r>
              <w:rPr>
                <w:lang w:val="bg-BG"/>
              </w:rPr>
              <w:t>126 ОУ</w:t>
            </w:r>
            <w:r w:rsidR="00D92BCF">
              <w:rPr>
                <w:lang w:val="bg-BG"/>
              </w:rPr>
              <w:t>-67 ОУ</w:t>
            </w:r>
          </w:p>
          <w:p w14:paraId="2C4C1DDE" w14:textId="77777777" w:rsidR="00D92BCF" w:rsidRDefault="00D92BCF" w:rsidP="009569B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360"/>
              <w:rPr>
                <w:lang w:val="bg-BG"/>
              </w:rPr>
            </w:pPr>
            <w:r>
              <w:rPr>
                <w:lang w:val="bg-BG"/>
              </w:rPr>
              <w:t>67 ОУ-Азбуки</w:t>
            </w:r>
          </w:p>
          <w:p w14:paraId="48E05EC7" w14:textId="4AD6469B" w:rsidR="00D92BCF" w:rsidRPr="003F3D36" w:rsidRDefault="00D92BCF" w:rsidP="009569B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360"/>
              <w:rPr>
                <w:lang w:val="bg-BG"/>
              </w:rPr>
            </w:pPr>
            <w:r>
              <w:rPr>
                <w:lang w:val="bg-BG"/>
              </w:rPr>
              <w:t>Азбуки-126 ОУ</w:t>
            </w:r>
          </w:p>
        </w:tc>
      </w:tr>
      <w:tr w:rsidR="00D92BCF" w:rsidRPr="001801E9" w14:paraId="23CD23AB" w14:textId="77777777" w:rsidTr="00D92BC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49FCB" w14:textId="1D57E486" w:rsidR="00D92BCF" w:rsidRPr="001801E9" w:rsidRDefault="00D92BCF" w:rsidP="00D92BCF">
            <w:pPr>
              <w:rPr>
                <w:szCs w:val="24"/>
                <w:lang w:val="bg-BG"/>
              </w:rPr>
            </w:pPr>
            <w:r w:rsidRPr="00AF19D6">
              <w:rPr>
                <w:b/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92FF85" w14:textId="43F31A3B" w:rsidR="00D92BCF" w:rsidRPr="001801E9" w:rsidRDefault="007C644E" w:rsidP="00D92BCF">
            <w:pPr>
              <w:rPr>
                <w:lang w:val="bg-BG"/>
              </w:rPr>
            </w:pPr>
            <w:r w:rsidRPr="007C644E">
              <w:rPr>
                <w:lang w:val="bg-BG"/>
              </w:rPr>
              <w:t>25.04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63D1" w14:textId="1F17F4CE" w:rsidR="00D92BCF" w:rsidRPr="001801E9" w:rsidRDefault="00B94987" w:rsidP="00D92BCF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="007C644E">
              <w:rPr>
                <w:lang w:val="bg-BG"/>
              </w:rPr>
              <w:t>.</w:t>
            </w:r>
            <w:r>
              <w:rPr>
                <w:lang w:val="bg-BG"/>
              </w:rPr>
              <w:t>3</w:t>
            </w:r>
            <w:r w:rsidR="007C644E">
              <w:rPr>
                <w:lang w:val="bg-BG"/>
              </w:rPr>
              <w:t>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3EFBE2" w14:textId="26CB2874" w:rsidR="00D92BCF" w:rsidRPr="001801E9" w:rsidRDefault="00D92BCF" w:rsidP="00D92BCF">
            <w:pPr>
              <w:rPr>
                <w:lang w:val="bg-BG"/>
              </w:rPr>
            </w:pPr>
            <w:r w:rsidRPr="000B568F">
              <w:rPr>
                <w:lang w:val="bg-BG"/>
              </w:rPr>
              <w:t>8-10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51ADFE" w14:textId="286B24CC" w:rsidR="00D92BCF" w:rsidRPr="001801E9" w:rsidRDefault="00D92BCF" w:rsidP="00D92BCF">
            <w:pPr>
              <w:rPr>
                <w:lang w:val="bg-BG"/>
              </w:rPr>
            </w:pPr>
            <w:r w:rsidRPr="00CB53E8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CDF82" w14:textId="43CFB2DF" w:rsidR="00D92BCF" w:rsidRPr="001801E9" w:rsidRDefault="00D92BCF" w:rsidP="00D92BCF">
            <w:pPr>
              <w:rPr>
                <w:lang w:val="bg-BG"/>
              </w:rPr>
            </w:pPr>
            <w:r w:rsidRPr="00D334E7"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677057" w14:textId="286FEE1B" w:rsidR="00D92BCF" w:rsidRPr="001801E9" w:rsidRDefault="00D92BCF" w:rsidP="00D92BCF">
            <w:pPr>
              <w:rPr>
                <w:lang w:val="bg-BG"/>
              </w:rPr>
            </w:pPr>
            <w:r w:rsidRPr="0021608E">
              <w:rPr>
                <w:lang w:val="bg-BG"/>
              </w:rPr>
              <w:t>НСА-зала Гургулят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80E509" w14:textId="77777777" w:rsidR="00D92BCF" w:rsidRDefault="00D92BCF" w:rsidP="009569B8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Ломоносов-Попов</w:t>
            </w:r>
          </w:p>
          <w:p w14:paraId="53818EF6" w14:textId="77777777" w:rsidR="00D92BCF" w:rsidRDefault="00D92BCF" w:rsidP="009569B8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73 СУ-Апостолов</w:t>
            </w:r>
          </w:p>
          <w:p w14:paraId="1C50F259" w14:textId="77777777" w:rsidR="00D92BCF" w:rsidRDefault="00D92BCF" w:rsidP="009569B8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294DAC06" w14:textId="686E0231" w:rsidR="00D92BCF" w:rsidRPr="00D92BCF" w:rsidRDefault="00D92BCF" w:rsidP="009569B8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 поб.2</w:t>
            </w:r>
          </w:p>
        </w:tc>
      </w:tr>
      <w:tr w:rsidR="00D92BCF" w:rsidRPr="001801E9" w14:paraId="06E22317" w14:textId="77777777" w:rsidTr="00D92BC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4ABA1" w14:textId="337FF5A8" w:rsidR="00D92BCF" w:rsidRPr="00AF19D6" w:rsidRDefault="00D92BCF" w:rsidP="00D92BCF">
            <w:pPr>
              <w:rPr>
                <w:b/>
                <w:bCs/>
                <w:szCs w:val="24"/>
                <w:lang w:val="bg-BG"/>
              </w:rPr>
            </w:pPr>
            <w:r w:rsidRPr="00D92BCF">
              <w:rPr>
                <w:b/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892730" w14:textId="7C5519A3" w:rsidR="00D92BCF" w:rsidRPr="001801E9" w:rsidRDefault="00262D48" w:rsidP="00D92BCF">
            <w:pPr>
              <w:rPr>
                <w:lang w:val="bg-BG"/>
              </w:rPr>
            </w:pPr>
            <w:r>
              <w:rPr>
                <w:lang w:val="bg-BG"/>
              </w:rPr>
              <w:t>25.04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B14542" w14:textId="67DACB6E" w:rsidR="00D92BCF" w:rsidRPr="001801E9" w:rsidRDefault="00262D48" w:rsidP="00D92BCF">
            <w:pPr>
              <w:rPr>
                <w:lang w:val="bg-BG"/>
              </w:rPr>
            </w:pPr>
            <w:r>
              <w:rPr>
                <w:lang w:val="bg-BG"/>
              </w:rPr>
              <w:t>9.30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BAF999" w14:textId="0AC97CE1" w:rsidR="00D92BCF" w:rsidRPr="000B568F" w:rsidRDefault="00D92BCF" w:rsidP="00D92BCF">
            <w:pPr>
              <w:rPr>
                <w:lang w:val="bg-BG"/>
              </w:rPr>
            </w:pPr>
            <w:r w:rsidRPr="000B568F">
              <w:rPr>
                <w:lang w:val="bg-BG"/>
              </w:rPr>
              <w:t>8-10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064FE7" w14:textId="0AB3FD78" w:rsidR="00D92BCF" w:rsidRPr="00CB53E8" w:rsidRDefault="00D92BCF" w:rsidP="00D92BCF">
            <w:pPr>
              <w:rPr>
                <w:b/>
                <w:bCs/>
                <w:lang w:val="bg-BG"/>
              </w:rPr>
            </w:pPr>
            <w:r w:rsidRPr="00754F80">
              <w:rPr>
                <w:lang w:val="bg-BG"/>
              </w:rPr>
              <w:t>девойки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342B5B" w14:textId="120DDE5F" w:rsidR="00D92BCF" w:rsidRPr="001801E9" w:rsidRDefault="00D92BCF" w:rsidP="00D92BCF">
            <w:pPr>
              <w:rPr>
                <w:lang w:val="bg-BG"/>
              </w:rPr>
            </w:pPr>
            <w:r w:rsidRPr="00D334E7"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70251C" w14:textId="7E567A09" w:rsidR="00D92BCF" w:rsidRPr="0021608E" w:rsidRDefault="00D92BCF" w:rsidP="00D92BCF">
            <w:pPr>
              <w:rPr>
                <w:lang w:val="bg-BG"/>
              </w:rPr>
            </w:pPr>
            <w:r w:rsidRPr="0021608E">
              <w:rPr>
                <w:lang w:val="bg-BG"/>
              </w:rPr>
              <w:t>НСА-зала Гургулят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CA852" w14:textId="5B534FA3" w:rsidR="00D92BCF" w:rsidRPr="001801E9" w:rsidRDefault="00D92BCF" w:rsidP="00D92BCF">
            <w:pPr>
              <w:rPr>
                <w:lang w:val="bg-BG"/>
              </w:rPr>
            </w:pPr>
            <w:r>
              <w:rPr>
                <w:lang w:val="bg-BG"/>
              </w:rPr>
              <w:t>Вазова- 33 ЕГ</w:t>
            </w:r>
          </w:p>
        </w:tc>
      </w:tr>
      <w:tr w:rsidR="00D92BCF" w:rsidRPr="001801E9" w14:paraId="373054D0" w14:textId="77777777" w:rsidTr="00D92BC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DE2786" w14:textId="4FE6B209" w:rsidR="00D92BCF" w:rsidRPr="001801E9" w:rsidRDefault="00D92BCF" w:rsidP="00D92BCF">
            <w:pPr>
              <w:rPr>
                <w:szCs w:val="24"/>
                <w:lang w:val="bg-BG"/>
              </w:rPr>
            </w:pPr>
            <w:r w:rsidRPr="00AF19D6">
              <w:rPr>
                <w:b/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9EEF55" w14:textId="15009A2E" w:rsidR="00D92BCF" w:rsidRPr="001801E9" w:rsidRDefault="005E3743" w:rsidP="00D92BCF">
            <w:pPr>
              <w:rPr>
                <w:lang w:val="bg-BG"/>
              </w:rPr>
            </w:pPr>
            <w:r>
              <w:rPr>
                <w:lang w:val="bg-BG"/>
              </w:rPr>
              <w:t>9.04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7B1241" w14:textId="77777777" w:rsidR="00D92BCF" w:rsidRDefault="00C874B6" w:rsidP="007C644E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9.30</w:t>
            </w:r>
          </w:p>
          <w:p w14:paraId="64507DCC" w14:textId="57F3D293" w:rsidR="00C874B6" w:rsidRPr="00C874B6" w:rsidRDefault="00C874B6" w:rsidP="007C644E">
            <w:pPr>
              <w:spacing w:before="0" w:after="0" w:line="240" w:lineRule="auto"/>
              <w:rPr>
                <w:sz w:val="16"/>
                <w:szCs w:val="16"/>
                <w:lang w:val="bg-BG"/>
              </w:rPr>
            </w:pPr>
            <w:r w:rsidRPr="00C874B6">
              <w:rPr>
                <w:sz w:val="16"/>
                <w:szCs w:val="16"/>
                <w:lang w:val="bg-BG"/>
              </w:rPr>
              <w:t>жребии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F6E6DA" w14:textId="31A0A560" w:rsidR="00D92BCF" w:rsidRPr="001801E9" w:rsidRDefault="00D92BCF" w:rsidP="00D92BCF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3410A" w14:textId="18E9345D" w:rsidR="00D92BCF" w:rsidRPr="001801E9" w:rsidRDefault="00D92BCF" w:rsidP="00D92BCF">
            <w:pPr>
              <w:rPr>
                <w:lang w:val="bg-BG"/>
              </w:rPr>
            </w:pPr>
            <w:r w:rsidRPr="00CB53E8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3029C" w14:textId="39188F52" w:rsidR="00D92BCF" w:rsidRPr="001801E9" w:rsidRDefault="00D92BCF" w:rsidP="00D92BCF">
            <w:pPr>
              <w:rPr>
                <w:lang w:val="bg-BG"/>
              </w:rPr>
            </w:pPr>
            <w:r w:rsidRPr="00D334E7"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E7FCAE" w14:textId="690E5BA5" w:rsidR="00D92BCF" w:rsidRPr="001801E9" w:rsidRDefault="00D92BCF" w:rsidP="00D92BCF">
            <w:pPr>
              <w:rPr>
                <w:lang w:val="bg-BG"/>
              </w:rPr>
            </w:pPr>
            <w:r w:rsidRPr="0021608E">
              <w:rPr>
                <w:lang w:val="bg-BG"/>
              </w:rPr>
              <w:t>НСА-зала Гургулят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D5692B" w14:textId="5EF7F0D3" w:rsidR="00D92BCF" w:rsidRPr="001801E9" w:rsidRDefault="005E3743" w:rsidP="00D92BCF">
            <w:pPr>
              <w:rPr>
                <w:lang w:val="bg-BG"/>
              </w:rPr>
            </w:pPr>
            <w:r w:rsidRPr="009569B8">
              <w:rPr>
                <w:b/>
                <w:bCs/>
                <w:lang w:val="bg-BG"/>
              </w:rPr>
              <w:t>Зона</w:t>
            </w:r>
            <w:r w:rsidR="009569B8">
              <w:rPr>
                <w:lang w:val="bg-BG"/>
              </w:rPr>
              <w:t>-Вазова, Апостолов, 33 ЕГ</w:t>
            </w:r>
          </w:p>
        </w:tc>
      </w:tr>
      <w:tr w:rsidR="00D92BCF" w:rsidRPr="001801E9" w14:paraId="2BC277FF" w14:textId="77777777" w:rsidTr="00D92BC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F24218" w14:textId="6048D670" w:rsidR="00D92BCF" w:rsidRPr="001801E9" w:rsidRDefault="00D92BCF" w:rsidP="00D92BCF">
            <w:pPr>
              <w:rPr>
                <w:szCs w:val="24"/>
                <w:lang w:val="bg-BG"/>
              </w:rPr>
            </w:pPr>
            <w:r w:rsidRPr="00AF19D6">
              <w:rPr>
                <w:b/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E90BF" w14:textId="697DAA71" w:rsidR="00D92BCF" w:rsidRPr="001801E9" w:rsidRDefault="00C874B6" w:rsidP="00D92BCF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="005E3743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7E920" w14:textId="77777777" w:rsidR="00C874B6" w:rsidRDefault="00C874B6" w:rsidP="007C644E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9.30</w:t>
            </w:r>
          </w:p>
          <w:p w14:paraId="1C63DD29" w14:textId="7F6768A8" w:rsidR="00D92BCF" w:rsidRPr="001801E9" w:rsidRDefault="00C874B6" w:rsidP="007C644E">
            <w:pPr>
              <w:spacing w:before="0" w:after="0" w:line="240" w:lineRule="auto"/>
              <w:rPr>
                <w:lang w:val="bg-BG"/>
              </w:rPr>
            </w:pPr>
            <w:r w:rsidRPr="00C874B6">
              <w:rPr>
                <w:sz w:val="16"/>
                <w:szCs w:val="16"/>
                <w:lang w:val="bg-BG"/>
              </w:rPr>
              <w:t>жребии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282558" w14:textId="60C43ABF" w:rsidR="00D92BCF" w:rsidRPr="001801E9" w:rsidRDefault="00D92BCF" w:rsidP="00D92BCF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2D6455" w14:textId="630EA659" w:rsidR="00D92BCF" w:rsidRPr="001801E9" w:rsidRDefault="00D92BCF" w:rsidP="00D92BCF">
            <w:pPr>
              <w:rPr>
                <w:lang w:val="bg-BG"/>
              </w:rPr>
            </w:pPr>
            <w:r w:rsidRPr="00754F80">
              <w:rPr>
                <w:lang w:val="bg-BG"/>
              </w:rPr>
              <w:t>девойки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6ECFAB" w14:textId="7E3F0817" w:rsidR="00D92BCF" w:rsidRPr="001801E9" w:rsidRDefault="00D92BCF" w:rsidP="00D92BCF">
            <w:pPr>
              <w:rPr>
                <w:lang w:val="bg-BG"/>
              </w:rPr>
            </w:pPr>
            <w:r w:rsidRPr="00D334E7"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21B535" w14:textId="66DEC0F9" w:rsidR="00D92BCF" w:rsidRPr="001801E9" w:rsidRDefault="00D92BCF" w:rsidP="00D92BCF">
            <w:pPr>
              <w:rPr>
                <w:lang w:val="bg-BG"/>
              </w:rPr>
            </w:pPr>
            <w:r w:rsidRPr="0021608E">
              <w:rPr>
                <w:lang w:val="bg-BG"/>
              </w:rPr>
              <w:t>НСА-зала Гургулят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315CD1" w14:textId="621B3143" w:rsidR="00D92BCF" w:rsidRPr="001801E9" w:rsidRDefault="005E3743" w:rsidP="00D92BCF">
            <w:pPr>
              <w:rPr>
                <w:lang w:val="bg-BG"/>
              </w:rPr>
            </w:pPr>
            <w:r w:rsidRPr="00DD6568">
              <w:rPr>
                <w:b/>
                <w:bCs/>
                <w:lang w:val="bg-BG"/>
              </w:rPr>
              <w:t>Зона</w:t>
            </w:r>
            <w:r w:rsidR="009569B8">
              <w:rPr>
                <w:lang w:val="bg-BG"/>
              </w:rPr>
              <w:t>-Вазова, 33 ЕГ</w:t>
            </w:r>
          </w:p>
        </w:tc>
      </w:tr>
      <w:tr w:rsidR="007C644E" w:rsidRPr="001801E9" w14:paraId="15351E51" w14:textId="77777777" w:rsidTr="00D92BC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A631F9" w14:textId="32064BA8" w:rsidR="007C644E" w:rsidRPr="00AF19D6" w:rsidRDefault="007C644E" w:rsidP="007C644E">
            <w:pPr>
              <w:rPr>
                <w:b/>
                <w:bCs/>
                <w:szCs w:val="24"/>
                <w:lang w:val="bg-BG"/>
              </w:rPr>
            </w:pPr>
            <w:r w:rsidRPr="00AF19D6">
              <w:rPr>
                <w:b/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D7E95D" w14:textId="054F03F8" w:rsidR="007C644E" w:rsidRDefault="007C644E" w:rsidP="007C644E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12DA9D" w14:textId="77777777" w:rsidR="007C644E" w:rsidRDefault="007C644E" w:rsidP="007C644E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9.30</w:t>
            </w:r>
          </w:p>
          <w:p w14:paraId="73204855" w14:textId="5759AEE5" w:rsidR="007C644E" w:rsidRDefault="007C644E" w:rsidP="007C644E">
            <w:pPr>
              <w:spacing w:before="0" w:after="0" w:line="240" w:lineRule="auto"/>
              <w:rPr>
                <w:lang w:val="bg-BG"/>
              </w:rPr>
            </w:pPr>
            <w:r w:rsidRPr="00C874B6">
              <w:rPr>
                <w:sz w:val="16"/>
                <w:szCs w:val="16"/>
                <w:lang w:val="bg-BG"/>
              </w:rPr>
              <w:t>жребии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83E3E2" w14:textId="26977CC1" w:rsidR="007C644E" w:rsidRPr="00CB53E8" w:rsidRDefault="007C644E" w:rsidP="007C644E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CA2A72" w14:textId="1C87394F" w:rsidR="007C644E" w:rsidRPr="00754F80" w:rsidRDefault="007C644E" w:rsidP="007C644E">
            <w:pPr>
              <w:rPr>
                <w:lang w:val="bg-BG"/>
              </w:rPr>
            </w:pPr>
            <w:r w:rsidRPr="00CB53E8">
              <w:rPr>
                <w:b/>
                <w:bCs/>
                <w:lang w:val="bg-BG"/>
              </w:rPr>
              <w:t>юноши</w:t>
            </w:r>
            <w:r w:rsidRPr="00754F80">
              <w:rPr>
                <w:lang w:val="bg-BG"/>
              </w:rPr>
              <w:t xml:space="preserve"> девойки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CB2CFC" w14:textId="1B7431EA" w:rsidR="007C644E" w:rsidRPr="00D334E7" w:rsidRDefault="007C644E" w:rsidP="007C644E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8983A9" w14:textId="385739BE" w:rsidR="007C644E" w:rsidRPr="0021608E" w:rsidRDefault="007C644E" w:rsidP="007C644E">
            <w:pPr>
              <w:rPr>
                <w:lang w:val="bg-BG"/>
              </w:rPr>
            </w:pPr>
            <w:r w:rsidRPr="007C644E">
              <w:rPr>
                <w:lang w:val="bg-BG"/>
              </w:rPr>
              <w:t>НСА-зала Гургулят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8CA225" w14:textId="54960CC1" w:rsidR="007C644E" w:rsidRPr="00DD6568" w:rsidRDefault="007C644E" w:rsidP="007C644E">
            <w:pPr>
              <w:rPr>
                <w:b/>
                <w:bCs/>
                <w:lang w:val="bg-BG"/>
              </w:rPr>
            </w:pPr>
            <w:r>
              <w:rPr>
                <w:b/>
                <w:bCs/>
                <w:lang w:val="bg-BG"/>
              </w:rPr>
              <w:t>индивидуално</w:t>
            </w:r>
          </w:p>
        </w:tc>
      </w:tr>
      <w:tr w:rsidR="007C644E" w:rsidRPr="001801E9" w14:paraId="19B5981C" w14:textId="77777777" w:rsidTr="00D92BC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CCEF3E" w14:textId="7CDED355" w:rsidR="007C644E" w:rsidRPr="00AF19D6" w:rsidRDefault="007C644E" w:rsidP="007C644E">
            <w:pPr>
              <w:rPr>
                <w:b/>
                <w:bCs/>
                <w:szCs w:val="24"/>
                <w:lang w:val="bg-BG"/>
              </w:rPr>
            </w:pPr>
            <w:r w:rsidRPr="002C54FE">
              <w:rPr>
                <w:b/>
                <w:bCs/>
                <w:szCs w:val="24"/>
                <w:lang w:val="bg-BG"/>
              </w:rPr>
              <w:t>ТЕНИС НА МАСА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2EFA5" w14:textId="77777777" w:rsidR="007C644E" w:rsidRPr="001801E9" w:rsidRDefault="007C644E" w:rsidP="007C644E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B069C7" w14:textId="77777777" w:rsidR="007C644E" w:rsidRPr="001801E9" w:rsidRDefault="007C644E" w:rsidP="007C644E">
            <w:pPr>
              <w:rPr>
                <w:lang w:val="bg-BG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D6D328" w14:textId="0B5E5C98" w:rsidR="007C644E" w:rsidRPr="00CB53E8" w:rsidRDefault="007C644E" w:rsidP="007C644E">
            <w:pPr>
              <w:rPr>
                <w:lang w:val="bg-BG"/>
              </w:rPr>
            </w:pPr>
            <w:r w:rsidRPr="000B568F">
              <w:rPr>
                <w:lang w:val="bg-BG"/>
              </w:rPr>
              <w:t>5-7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6F7387" w14:textId="5FD97E57" w:rsidR="007C644E" w:rsidRPr="00754F80" w:rsidRDefault="007C644E" w:rsidP="007C644E">
            <w:pPr>
              <w:rPr>
                <w:lang w:val="bg-BG"/>
              </w:rPr>
            </w:pPr>
            <w:r>
              <w:rPr>
                <w:lang w:val="bg-BG"/>
              </w:rPr>
              <w:t>момичета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B0059E" w14:textId="7ED4EF7E" w:rsidR="007C644E" w:rsidRPr="001801E9" w:rsidRDefault="007C644E" w:rsidP="007C644E">
            <w:pPr>
              <w:rPr>
                <w:lang w:val="bg-BG"/>
              </w:rPr>
            </w:pPr>
            <w:r w:rsidRPr="00D334E7"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D456BC" w14:textId="77777777" w:rsidR="007C644E" w:rsidRPr="0021608E" w:rsidRDefault="007C644E" w:rsidP="007C644E">
            <w:pPr>
              <w:rPr>
                <w:lang w:val="bg-BG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10706C" w14:textId="4886774A" w:rsidR="007C644E" w:rsidRPr="001801E9" w:rsidRDefault="007C644E" w:rsidP="007C644E">
            <w:pPr>
              <w:rPr>
                <w:lang w:val="bg-BG"/>
              </w:rPr>
            </w:pPr>
            <w:r>
              <w:rPr>
                <w:lang w:val="bg-BG"/>
              </w:rPr>
              <w:t>8 СУ</w:t>
            </w:r>
          </w:p>
        </w:tc>
      </w:tr>
      <w:tr w:rsidR="007C644E" w:rsidRPr="001801E9" w14:paraId="3DA773F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7C644E" w:rsidRPr="001801E9" w:rsidRDefault="007C644E" w:rsidP="007C644E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23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7C644E" w:rsidRPr="001801E9" w:rsidRDefault="007C644E" w:rsidP="007C644E">
            <w:pPr>
              <w:rPr>
                <w:lang w:val="bg-BG"/>
              </w:rPr>
            </w:pPr>
          </w:p>
        </w:tc>
      </w:tr>
    </w:tbl>
    <w:p w14:paraId="024D3B69" w14:textId="6B3D5C54" w:rsidR="00806FF3" w:rsidRDefault="00A858EF" w:rsidP="009259E6">
      <w:pPr>
        <w:spacing w:before="0" w:after="0"/>
        <w:rPr>
          <w:sz w:val="12"/>
        </w:rPr>
      </w:pPr>
      <w:r>
        <w:rPr>
          <w:sz w:val="12"/>
        </w:rPr>
        <w:br w:type="textWrapping" w:clear="all"/>
      </w:r>
    </w:p>
    <w:p w14:paraId="67ECDED8" w14:textId="7D00807D" w:rsidR="00BF72E1" w:rsidRPr="00D92BCF" w:rsidRDefault="00D92BCF" w:rsidP="00F51069">
      <w:pPr>
        <w:tabs>
          <w:tab w:val="left" w:pos="2730"/>
          <w:tab w:val="left" w:pos="4220"/>
        </w:tabs>
        <w:rPr>
          <w:color w:val="FF0000"/>
          <w:szCs w:val="24"/>
          <w:lang w:val="bg-BG"/>
        </w:rPr>
      </w:pPr>
      <w:r w:rsidRPr="00D92BCF">
        <w:rPr>
          <w:color w:val="FF0000"/>
          <w:szCs w:val="24"/>
          <w:lang w:val="bg-BG"/>
        </w:rPr>
        <w:t xml:space="preserve"> Бяха добавени два отбора дали заявки, но пропуснати – Попов при 8-10 клас юноши и 33 ЕГ при 8-10 клас девойки.</w:t>
      </w:r>
    </w:p>
    <w:sectPr w:rsidR="00BF72E1" w:rsidRPr="00D92BCF" w:rsidSect="00562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64644" w14:textId="77777777" w:rsidR="000F4083" w:rsidRDefault="000F4083" w:rsidP="00650259">
      <w:pPr>
        <w:spacing w:line="240" w:lineRule="auto"/>
      </w:pPr>
      <w:r>
        <w:separator/>
      </w:r>
    </w:p>
  </w:endnote>
  <w:endnote w:type="continuationSeparator" w:id="0">
    <w:p w14:paraId="03D9A611" w14:textId="77777777" w:rsidR="000F4083" w:rsidRDefault="000F408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7122643-A10C-4C06-B6D2-4C50B7C8142A}"/>
    <w:embedBold r:id="rId2" w:fontKey="{92B855B2-25A1-4441-87D2-61D9AB5D660A}"/>
    <w:embedBoldItalic r:id="rId3" w:fontKey="{ED330A8C-18E0-48FC-BD4A-4A3BB898AE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2B6DCCB6-CB1D-4EE9-B465-A092B6FDCB0B}"/>
    <w:embedBold r:id="rId5" w:fontKey="{CD3D3DC7-67C2-4FC4-AFAD-B4B77AD2A3C7}"/>
    <w:embedItalic r:id="rId6" w:fontKey="{547603EB-52CB-4CB5-B94A-028C029BEE4D}"/>
    <w:embedBoldItalic r:id="rId7" w:fontKey="{A01F63E8-822A-4FE5-A81A-3745051F56FA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A329B09B-E404-41C8-81C5-BC189EC376D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8C5B7A30-AF4F-43FE-B6FC-E1BAC969C16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B282B" w14:textId="77777777" w:rsidR="00894C79" w:rsidRDefault="00894C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6F1EFDF6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4C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608C0" w14:textId="77777777" w:rsidR="00894C79" w:rsidRDefault="00894C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24812" w14:textId="77777777" w:rsidR="000F4083" w:rsidRDefault="000F4083" w:rsidP="00650259">
      <w:pPr>
        <w:spacing w:line="240" w:lineRule="auto"/>
      </w:pPr>
      <w:r>
        <w:separator/>
      </w:r>
    </w:p>
  </w:footnote>
  <w:footnote w:type="continuationSeparator" w:id="0">
    <w:p w14:paraId="4060D6C3" w14:textId="77777777" w:rsidR="000F4083" w:rsidRDefault="000F408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9BE9B" w14:textId="77777777" w:rsidR="00894C79" w:rsidRDefault="00894C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3266D07B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AE3C7C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AE3C7C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6102F64A" w:rsidR="00982FFF" w:rsidRPr="00253349" w:rsidRDefault="0011581E" w:rsidP="002B69B4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>Областен етап – София-град</w:t>
          </w:r>
          <w:r w:rsidR="00894C79">
            <w:rPr>
              <w:sz w:val="38"/>
              <w:szCs w:val="38"/>
              <w:lang w:val="bg-BG"/>
            </w:rPr>
            <w:t xml:space="preserve"> – ПЕТА група</w:t>
          </w:r>
          <w:bookmarkStart w:id="0" w:name="_GoBack"/>
          <w:bookmarkEnd w:id="0"/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C9EEF" w14:textId="77777777" w:rsidR="00894C79" w:rsidRDefault="00894C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6045"/>
    <w:multiLevelType w:val="hybridMultilevel"/>
    <w:tmpl w:val="FB2A0372"/>
    <w:lvl w:ilvl="0" w:tplc="2BB2C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B630C58"/>
    <w:multiLevelType w:val="hybridMultilevel"/>
    <w:tmpl w:val="2C5AFAF4"/>
    <w:lvl w:ilvl="0" w:tplc="5AC6B0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0"/>
  </w:num>
  <w:num w:numId="2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45CA6"/>
    <w:rsid w:val="00052382"/>
    <w:rsid w:val="0006568A"/>
    <w:rsid w:val="00076F0F"/>
    <w:rsid w:val="00084253"/>
    <w:rsid w:val="000B53B6"/>
    <w:rsid w:val="000C04F2"/>
    <w:rsid w:val="000D1F49"/>
    <w:rsid w:val="000F4083"/>
    <w:rsid w:val="000F5C88"/>
    <w:rsid w:val="0011581E"/>
    <w:rsid w:val="001727CA"/>
    <w:rsid w:val="001801E9"/>
    <w:rsid w:val="001847DF"/>
    <w:rsid w:val="001F05E0"/>
    <w:rsid w:val="00236DED"/>
    <w:rsid w:val="00253349"/>
    <w:rsid w:val="00262D48"/>
    <w:rsid w:val="002B69B4"/>
    <w:rsid w:val="002C54FE"/>
    <w:rsid w:val="002C56E6"/>
    <w:rsid w:val="002D3A9F"/>
    <w:rsid w:val="003047CD"/>
    <w:rsid w:val="003059A3"/>
    <w:rsid w:val="00354B3D"/>
    <w:rsid w:val="00361A6F"/>
    <w:rsid w:val="00361E11"/>
    <w:rsid w:val="003B4744"/>
    <w:rsid w:val="003E6F1C"/>
    <w:rsid w:val="003F0847"/>
    <w:rsid w:val="003F3D36"/>
    <w:rsid w:val="0040090B"/>
    <w:rsid w:val="00416CF6"/>
    <w:rsid w:val="00431678"/>
    <w:rsid w:val="00446538"/>
    <w:rsid w:val="00450E4E"/>
    <w:rsid w:val="0046302A"/>
    <w:rsid w:val="00476038"/>
    <w:rsid w:val="00487D2D"/>
    <w:rsid w:val="004D5D62"/>
    <w:rsid w:val="005112D0"/>
    <w:rsid w:val="00511462"/>
    <w:rsid w:val="00522FC0"/>
    <w:rsid w:val="00562601"/>
    <w:rsid w:val="0057256E"/>
    <w:rsid w:val="00577E06"/>
    <w:rsid w:val="00597953"/>
    <w:rsid w:val="005A3BF7"/>
    <w:rsid w:val="005E3743"/>
    <w:rsid w:val="005F2035"/>
    <w:rsid w:val="005F7990"/>
    <w:rsid w:val="006218EF"/>
    <w:rsid w:val="0063739C"/>
    <w:rsid w:val="00650259"/>
    <w:rsid w:val="00681DA2"/>
    <w:rsid w:val="00727893"/>
    <w:rsid w:val="007476DB"/>
    <w:rsid w:val="00754F80"/>
    <w:rsid w:val="00770F25"/>
    <w:rsid w:val="007A35A8"/>
    <w:rsid w:val="007A37A0"/>
    <w:rsid w:val="007B0A85"/>
    <w:rsid w:val="007B46B4"/>
    <w:rsid w:val="007C644E"/>
    <w:rsid w:val="007C6A52"/>
    <w:rsid w:val="007D3E90"/>
    <w:rsid w:val="00803435"/>
    <w:rsid w:val="00806FF3"/>
    <w:rsid w:val="0082043E"/>
    <w:rsid w:val="0088181F"/>
    <w:rsid w:val="00894C79"/>
    <w:rsid w:val="008C5B65"/>
    <w:rsid w:val="008E203A"/>
    <w:rsid w:val="00905BCD"/>
    <w:rsid w:val="0091229C"/>
    <w:rsid w:val="009259E6"/>
    <w:rsid w:val="00940E73"/>
    <w:rsid w:val="009507FF"/>
    <w:rsid w:val="009569B8"/>
    <w:rsid w:val="00982FFF"/>
    <w:rsid w:val="0098597D"/>
    <w:rsid w:val="00991B30"/>
    <w:rsid w:val="009D406B"/>
    <w:rsid w:val="009E67FB"/>
    <w:rsid w:val="009F2638"/>
    <w:rsid w:val="009F619A"/>
    <w:rsid w:val="009F6DDE"/>
    <w:rsid w:val="00A370A8"/>
    <w:rsid w:val="00A60442"/>
    <w:rsid w:val="00A858EF"/>
    <w:rsid w:val="00AC2926"/>
    <w:rsid w:val="00AD49F9"/>
    <w:rsid w:val="00AE3C7C"/>
    <w:rsid w:val="00B03635"/>
    <w:rsid w:val="00B04A50"/>
    <w:rsid w:val="00B06ED6"/>
    <w:rsid w:val="00B160CA"/>
    <w:rsid w:val="00B744F7"/>
    <w:rsid w:val="00B94987"/>
    <w:rsid w:val="00BD4753"/>
    <w:rsid w:val="00BD5CB1"/>
    <w:rsid w:val="00BE62EE"/>
    <w:rsid w:val="00BF72E1"/>
    <w:rsid w:val="00C003BA"/>
    <w:rsid w:val="00C05493"/>
    <w:rsid w:val="00C46878"/>
    <w:rsid w:val="00C73097"/>
    <w:rsid w:val="00C874B6"/>
    <w:rsid w:val="00CB4A51"/>
    <w:rsid w:val="00CB53E8"/>
    <w:rsid w:val="00CD4532"/>
    <w:rsid w:val="00CD47B0"/>
    <w:rsid w:val="00CD5CC8"/>
    <w:rsid w:val="00CE56D6"/>
    <w:rsid w:val="00CE6104"/>
    <w:rsid w:val="00CE7918"/>
    <w:rsid w:val="00D16163"/>
    <w:rsid w:val="00D92BCF"/>
    <w:rsid w:val="00DA018B"/>
    <w:rsid w:val="00DB3FAD"/>
    <w:rsid w:val="00DD447B"/>
    <w:rsid w:val="00DD6568"/>
    <w:rsid w:val="00DF0832"/>
    <w:rsid w:val="00E36DEC"/>
    <w:rsid w:val="00E438C1"/>
    <w:rsid w:val="00E61C09"/>
    <w:rsid w:val="00E677FE"/>
    <w:rsid w:val="00EB3B58"/>
    <w:rsid w:val="00EC7359"/>
    <w:rsid w:val="00EE3054"/>
    <w:rsid w:val="00F00606"/>
    <w:rsid w:val="00F01256"/>
    <w:rsid w:val="00F42099"/>
    <w:rsid w:val="00F51069"/>
    <w:rsid w:val="00F5418C"/>
    <w:rsid w:val="00F549BE"/>
    <w:rsid w:val="00FC5D5A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3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6EF8A-B948-4B25-870A-173C34DF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2024-03-27T19:31:00Z</dcterms:created>
  <dcterms:modified xsi:type="dcterms:W3CDTF">2024-03-28T10:59:00Z</dcterms:modified>
</cp:coreProperties>
</file>